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094"/>
        <w:gridCol w:w="2645"/>
        <w:gridCol w:w="1907"/>
      </w:tblGrid>
      <w:tr w:rsidR="0010735A" w:rsidRPr="00AE1B55" w14:paraId="75F8EB5A" w14:textId="77777777" w:rsidTr="0010735A">
        <w:tc>
          <w:tcPr>
            <w:tcW w:w="4314" w:type="dxa"/>
            <w:tcBorders>
              <w:top w:val="nil"/>
              <w:left w:val="nil"/>
              <w:bottom w:val="single" w:sz="18" w:space="0" w:color="808080"/>
              <w:right w:val="single" w:sz="18" w:space="0" w:color="808080"/>
            </w:tcBorders>
            <w:vAlign w:val="center"/>
          </w:tcPr>
          <w:p w14:paraId="22796A1B" w14:textId="77777777" w:rsidR="0010735A" w:rsidRPr="00AE1B55" w:rsidRDefault="0010735A" w:rsidP="0010735A">
            <w:pPr>
              <w:pStyle w:val="NoSpacing"/>
              <w:rPr>
                <w:rFonts w:ascii="Cambria" w:hAnsi="Cambria"/>
                <w:b/>
                <w:sz w:val="36"/>
                <w:szCs w:val="36"/>
              </w:rPr>
            </w:pPr>
            <w:bookmarkStart w:id="0" w:name="_GoBack"/>
            <w:bookmarkEnd w:id="0"/>
            <w:r w:rsidRPr="00AE1B55">
              <w:rPr>
                <w:rFonts w:ascii="Cambria" w:hAnsi="Cambria"/>
                <w:b/>
                <w:sz w:val="36"/>
                <w:szCs w:val="36"/>
              </w:rPr>
              <w:t>Data Gateway Guide</w:t>
            </w:r>
          </w:p>
          <w:p w14:paraId="26E86540" w14:textId="77777777" w:rsidR="0010735A" w:rsidRPr="00AE1B55" w:rsidRDefault="0010735A" w:rsidP="0010735A">
            <w:pPr>
              <w:pStyle w:val="NoSpacing"/>
              <w:rPr>
                <w:rFonts w:ascii="Cambria" w:hAnsi="Cambria"/>
                <w:b/>
                <w:sz w:val="36"/>
                <w:szCs w:val="36"/>
              </w:rPr>
            </w:pPr>
            <w:r w:rsidRPr="00AE1B55">
              <w:rPr>
                <w:rFonts w:ascii="Cambria" w:hAnsi="Cambria"/>
                <w:b/>
                <w:sz w:val="36"/>
                <w:szCs w:val="36"/>
              </w:rPr>
              <w:t>For Employers, Provinces, Territories and other Partners</w:t>
            </w:r>
          </w:p>
          <w:p w14:paraId="3C81211E" w14:textId="77777777" w:rsidR="0010735A" w:rsidRPr="00AE1B55" w:rsidRDefault="0010735A" w:rsidP="0010735A">
            <w:pPr>
              <w:pStyle w:val="NoSpacing"/>
              <w:rPr>
                <w:rFonts w:ascii="Cambria" w:hAnsi="Cambria"/>
                <w:b/>
                <w:sz w:val="36"/>
                <w:szCs w:val="36"/>
              </w:rPr>
            </w:pPr>
          </w:p>
        </w:tc>
        <w:tc>
          <w:tcPr>
            <w:tcW w:w="4764" w:type="dxa"/>
            <w:gridSpan w:val="2"/>
            <w:tcBorders>
              <w:top w:val="nil"/>
              <w:left w:val="single" w:sz="18" w:space="0" w:color="808080"/>
              <w:bottom w:val="single" w:sz="18" w:space="0" w:color="808080"/>
              <w:right w:val="nil"/>
            </w:tcBorders>
            <w:vAlign w:val="center"/>
            <w:hideMark/>
          </w:tcPr>
          <w:p w14:paraId="40E03FB5" w14:textId="36231F2C" w:rsidR="0010735A" w:rsidRPr="00AE1B55" w:rsidRDefault="0010735A" w:rsidP="0010735A">
            <w:pPr>
              <w:pStyle w:val="NoSpacing"/>
              <w:jc w:val="both"/>
              <w:rPr>
                <w:color w:val="4F81BD"/>
                <w:sz w:val="72"/>
                <w:szCs w:val="72"/>
              </w:rPr>
            </w:pPr>
            <w:r w:rsidRPr="00AE1B55">
              <w:rPr>
                <w:rFonts w:ascii="Cambria" w:hAnsi="Cambria"/>
                <w:color w:val="4F81BD"/>
                <w:sz w:val="72"/>
                <w:szCs w:val="72"/>
              </w:rPr>
              <w:t>Version 11.</w:t>
            </w:r>
            <w:r w:rsidR="008722E8" w:rsidRPr="00AE1B55">
              <w:rPr>
                <w:rFonts w:ascii="Cambria" w:hAnsi="Cambria"/>
                <w:color w:val="4F81BD"/>
                <w:sz w:val="72"/>
                <w:szCs w:val="72"/>
              </w:rPr>
              <w:t>5</w:t>
            </w:r>
          </w:p>
        </w:tc>
      </w:tr>
      <w:tr w:rsidR="0010735A" w:rsidRPr="00AE1B55" w14:paraId="0B64E263" w14:textId="77777777" w:rsidTr="0010735A">
        <w:tc>
          <w:tcPr>
            <w:tcW w:w="7091" w:type="dxa"/>
            <w:gridSpan w:val="2"/>
            <w:tcBorders>
              <w:top w:val="single" w:sz="18" w:space="0" w:color="808080"/>
              <w:left w:val="nil"/>
              <w:bottom w:val="nil"/>
              <w:right w:val="nil"/>
            </w:tcBorders>
            <w:vAlign w:val="center"/>
            <w:hideMark/>
          </w:tcPr>
          <w:p w14:paraId="6969CB69" w14:textId="77777777" w:rsidR="0010735A" w:rsidRPr="00AE1B55" w:rsidRDefault="0010735A" w:rsidP="0010735A">
            <w:pPr>
              <w:pStyle w:val="NoSpacing"/>
              <w:jc w:val="both"/>
              <w:rPr>
                <w:b/>
                <w:sz w:val="28"/>
                <w:szCs w:val="28"/>
              </w:rPr>
            </w:pPr>
            <w:r w:rsidRPr="00AE1B55">
              <w:rPr>
                <w:b/>
                <w:sz w:val="28"/>
                <w:szCs w:val="28"/>
              </w:rPr>
              <w:t>User Guide</w:t>
            </w:r>
          </w:p>
        </w:tc>
        <w:tc>
          <w:tcPr>
            <w:tcW w:w="1987" w:type="dxa"/>
            <w:tcBorders>
              <w:top w:val="single" w:sz="18" w:space="0" w:color="808080"/>
              <w:left w:val="nil"/>
              <w:bottom w:val="nil"/>
              <w:right w:val="nil"/>
            </w:tcBorders>
            <w:vAlign w:val="center"/>
          </w:tcPr>
          <w:p w14:paraId="1AAD74C1" w14:textId="77777777" w:rsidR="0010735A" w:rsidRPr="00AE1B55" w:rsidRDefault="0010735A" w:rsidP="0010735A">
            <w:pPr>
              <w:pStyle w:val="NoSpacing"/>
              <w:jc w:val="both"/>
              <w:rPr>
                <w:rFonts w:ascii="Cambria" w:hAnsi="Cambria"/>
                <w:sz w:val="28"/>
                <w:szCs w:val="28"/>
              </w:rPr>
            </w:pPr>
          </w:p>
        </w:tc>
      </w:tr>
    </w:tbl>
    <w:p w14:paraId="384DB460" w14:textId="77777777" w:rsidR="0010735A" w:rsidRPr="00AE1B55" w:rsidRDefault="0010735A" w:rsidP="0010735A">
      <w:pPr>
        <w:spacing w:after="0"/>
        <w:jc w:val="left"/>
        <w:rPr>
          <w:lang w:val="en-CA"/>
        </w:rPr>
        <w:sectPr w:rsidR="0010735A" w:rsidRPr="00AE1B55">
          <w:pgSz w:w="12240" w:h="15840"/>
          <w:pgMar w:top="1440" w:right="1797" w:bottom="1440" w:left="1797" w:header="2126" w:footer="709" w:gutter="0"/>
          <w:cols w:space="720"/>
        </w:sectPr>
      </w:pPr>
    </w:p>
    <w:tbl>
      <w:tblPr>
        <w:tblW w:w="5000" w:type="pct"/>
        <w:tblBorders>
          <w:top w:val="single" w:sz="4" w:space="0" w:color="005699"/>
          <w:left w:val="single" w:sz="4" w:space="0" w:color="005699"/>
          <w:bottom w:val="single" w:sz="4" w:space="0" w:color="005699"/>
          <w:right w:val="single" w:sz="4" w:space="0" w:color="005699"/>
          <w:insideH w:val="single" w:sz="4" w:space="0" w:color="005699"/>
          <w:insideV w:val="single" w:sz="4" w:space="0" w:color="005699"/>
        </w:tblBorders>
        <w:tblLayout w:type="fixed"/>
        <w:tblLook w:val="01E0" w:firstRow="1" w:lastRow="1" w:firstColumn="1" w:lastColumn="1" w:noHBand="0" w:noVBand="0"/>
      </w:tblPr>
      <w:tblGrid>
        <w:gridCol w:w="1129"/>
        <w:gridCol w:w="1418"/>
        <w:gridCol w:w="2123"/>
        <w:gridCol w:w="3966"/>
      </w:tblGrid>
      <w:tr w:rsidR="0010735A" w:rsidRPr="00AE1B55" w14:paraId="3358517A" w14:textId="77777777" w:rsidTr="008722E8">
        <w:tc>
          <w:tcPr>
            <w:tcW w:w="1129" w:type="dxa"/>
            <w:tcBorders>
              <w:top w:val="single" w:sz="4" w:space="0" w:color="005699"/>
              <w:left w:val="single" w:sz="4" w:space="0" w:color="005699"/>
              <w:bottom w:val="single" w:sz="4" w:space="0" w:color="005699"/>
              <w:right w:val="single" w:sz="4" w:space="0" w:color="005699"/>
            </w:tcBorders>
            <w:shd w:val="clear" w:color="auto" w:fill="005699"/>
            <w:hideMark/>
          </w:tcPr>
          <w:p w14:paraId="180D9A7F" w14:textId="77777777" w:rsidR="0010735A" w:rsidRPr="00AE1B55" w:rsidRDefault="0010735A" w:rsidP="0010735A">
            <w:pPr>
              <w:pStyle w:val="TableHeading"/>
              <w:jc w:val="both"/>
              <w:rPr>
                <w:rFonts w:cs="Arial"/>
                <w:bCs/>
                <w:color w:val="FFFFFF" w:themeColor="background1"/>
                <w:lang w:val="en-CA"/>
              </w:rPr>
            </w:pPr>
            <w:r w:rsidRPr="00AE1B55">
              <w:rPr>
                <w:rFonts w:cs="Arial"/>
                <w:bCs/>
                <w:color w:val="FFFFFF" w:themeColor="background1"/>
                <w:lang w:val="en-CA"/>
              </w:rPr>
              <w:lastRenderedPageBreak/>
              <w:t>Version</w:t>
            </w:r>
          </w:p>
        </w:tc>
        <w:tc>
          <w:tcPr>
            <w:tcW w:w="1418" w:type="dxa"/>
            <w:tcBorders>
              <w:top w:val="single" w:sz="4" w:space="0" w:color="005699"/>
              <w:left w:val="single" w:sz="4" w:space="0" w:color="005699"/>
              <w:bottom w:val="single" w:sz="4" w:space="0" w:color="005699"/>
              <w:right w:val="single" w:sz="4" w:space="0" w:color="005699"/>
            </w:tcBorders>
            <w:shd w:val="clear" w:color="auto" w:fill="005699"/>
            <w:hideMark/>
          </w:tcPr>
          <w:p w14:paraId="5CECC8E3" w14:textId="77777777" w:rsidR="0010735A" w:rsidRPr="00AE1B55" w:rsidRDefault="0010735A" w:rsidP="0010735A">
            <w:pPr>
              <w:pStyle w:val="TableHeading"/>
              <w:jc w:val="both"/>
              <w:rPr>
                <w:rFonts w:cs="Arial"/>
                <w:bCs/>
                <w:color w:val="FFFFFF" w:themeColor="background1"/>
                <w:lang w:val="en-CA"/>
              </w:rPr>
            </w:pPr>
            <w:r w:rsidRPr="00AE1B55">
              <w:rPr>
                <w:rFonts w:cs="Arial"/>
                <w:bCs/>
                <w:color w:val="FFFFFF" w:themeColor="background1"/>
                <w:lang w:val="en-CA"/>
              </w:rPr>
              <w:t>Date</w:t>
            </w:r>
          </w:p>
        </w:tc>
        <w:tc>
          <w:tcPr>
            <w:tcW w:w="2123" w:type="dxa"/>
            <w:tcBorders>
              <w:top w:val="single" w:sz="4" w:space="0" w:color="005699"/>
              <w:left w:val="single" w:sz="4" w:space="0" w:color="005699"/>
              <w:bottom w:val="single" w:sz="4" w:space="0" w:color="005699"/>
              <w:right w:val="single" w:sz="4" w:space="0" w:color="005699"/>
            </w:tcBorders>
            <w:shd w:val="clear" w:color="auto" w:fill="005699"/>
            <w:hideMark/>
          </w:tcPr>
          <w:p w14:paraId="02E382A3" w14:textId="77777777" w:rsidR="0010735A" w:rsidRPr="00AE1B55" w:rsidRDefault="0010735A" w:rsidP="0010735A">
            <w:pPr>
              <w:pStyle w:val="TableHeading"/>
              <w:jc w:val="both"/>
              <w:rPr>
                <w:rFonts w:cs="Arial"/>
                <w:bCs/>
                <w:color w:val="FFFFFF" w:themeColor="background1"/>
                <w:lang w:val="en-CA"/>
              </w:rPr>
            </w:pPr>
            <w:r w:rsidRPr="00AE1B55">
              <w:rPr>
                <w:rFonts w:cs="Arial"/>
                <w:bCs/>
                <w:color w:val="FFFFFF" w:themeColor="background1"/>
                <w:lang w:val="en-CA"/>
              </w:rPr>
              <w:t>Reviewer</w:t>
            </w:r>
          </w:p>
        </w:tc>
        <w:tc>
          <w:tcPr>
            <w:tcW w:w="3966" w:type="dxa"/>
            <w:tcBorders>
              <w:top w:val="single" w:sz="4" w:space="0" w:color="005699"/>
              <w:left w:val="single" w:sz="4" w:space="0" w:color="005699"/>
              <w:bottom w:val="single" w:sz="4" w:space="0" w:color="005699"/>
              <w:right w:val="single" w:sz="4" w:space="0" w:color="005699"/>
            </w:tcBorders>
            <w:shd w:val="clear" w:color="auto" w:fill="005699"/>
            <w:hideMark/>
          </w:tcPr>
          <w:p w14:paraId="6D175658" w14:textId="77777777" w:rsidR="0010735A" w:rsidRPr="00AE1B55" w:rsidRDefault="0010735A" w:rsidP="0010735A">
            <w:pPr>
              <w:pStyle w:val="TableHeading"/>
              <w:jc w:val="both"/>
              <w:rPr>
                <w:rFonts w:cs="Arial"/>
                <w:bCs/>
                <w:color w:val="FFFFFF" w:themeColor="background1"/>
                <w:lang w:val="en-CA"/>
              </w:rPr>
            </w:pPr>
            <w:r w:rsidRPr="00AE1B55">
              <w:rPr>
                <w:rFonts w:cs="Arial"/>
                <w:bCs/>
                <w:color w:val="FFFFFF" w:themeColor="background1"/>
                <w:lang w:val="en-CA"/>
              </w:rPr>
              <w:t>Revision Details</w:t>
            </w:r>
          </w:p>
        </w:tc>
      </w:tr>
      <w:tr w:rsidR="0010735A" w:rsidRPr="00AE1B55" w14:paraId="0D8F483A" w14:textId="77777777" w:rsidTr="008722E8">
        <w:tc>
          <w:tcPr>
            <w:tcW w:w="1129" w:type="dxa"/>
            <w:tcBorders>
              <w:top w:val="single" w:sz="4" w:space="0" w:color="005699"/>
              <w:left w:val="single" w:sz="4" w:space="0" w:color="005699"/>
              <w:bottom w:val="single" w:sz="4" w:space="0" w:color="005699"/>
              <w:right w:val="single" w:sz="4" w:space="0" w:color="005699"/>
            </w:tcBorders>
            <w:vAlign w:val="center"/>
            <w:hideMark/>
          </w:tcPr>
          <w:p w14:paraId="5E3A8844" w14:textId="77777777" w:rsidR="0010735A" w:rsidRPr="00AE1B55" w:rsidRDefault="0010735A" w:rsidP="0010735A">
            <w:pPr>
              <w:pStyle w:val="Rev-TableText"/>
              <w:jc w:val="left"/>
              <w:rPr>
                <w:lang w:val="en-CA"/>
              </w:rPr>
            </w:pPr>
            <w:r w:rsidRPr="00AE1B55">
              <w:rPr>
                <w:lang w:val="en-CA"/>
              </w:rPr>
              <w:t>1.0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068A7578" w14:textId="77777777" w:rsidR="0010735A" w:rsidRPr="00AE1B55" w:rsidRDefault="0010735A" w:rsidP="0010735A">
            <w:pPr>
              <w:pStyle w:val="TableText"/>
              <w:jc w:val="left"/>
              <w:rPr>
                <w:lang w:val="en-CA"/>
              </w:rPr>
            </w:pPr>
            <w:r w:rsidRPr="00AE1B55">
              <w:rPr>
                <w:lang w:val="en-CA"/>
              </w:rPr>
              <w:t>2014-12-04</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08C92B21"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hideMark/>
          </w:tcPr>
          <w:p w14:paraId="28883CC0" w14:textId="77777777" w:rsidR="0010735A" w:rsidRPr="00AE1B55" w:rsidRDefault="0010735A" w:rsidP="00515D78">
            <w:pPr>
              <w:pStyle w:val="TableText"/>
              <w:numPr>
                <w:ilvl w:val="0"/>
                <w:numId w:val="3"/>
              </w:numPr>
              <w:jc w:val="left"/>
              <w:textAlignment w:val="auto"/>
              <w:rPr>
                <w:lang w:val="en-CA"/>
              </w:rPr>
            </w:pPr>
            <w:r w:rsidRPr="00AE1B55">
              <w:rPr>
                <w:lang w:val="en-CA"/>
              </w:rPr>
              <w:t>Initial Document</w:t>
            </w:r>
          </w:p>
        </w:tc>
      </w:tr>
      <w:tr w:rsidR="0010735A" w:rsidRPr="00AE1B55" w14:paraId="47838503" w14:textId="77777777" w:rsidTr="008722E8">
        <w:tc>
          <w:tcPr>
            <w:tcW w:w="1129" w:type="dxa"/>
            <w:tcBorders>
              <w:top w:val="single" w:sz="4" w:space="0" w:color="005699"/>
              <w:left w:val="single" w:sz="4" w:space="0" w:color="005699"/>
              <w:bottom w:val="single" w:sz="4" w:space="0" w:color="005699"/>
              <w:right w:val="single" w:sz="4" w:space="0" w:color="005699"/>
            </w:tcBorders>
            <w:vAlign w:val="center"/>
            <w:hideMark/>
          </w:tcPr>
          <w:p w14:paraId="4CD28E92" w14:textId="77777777" w:rsidR="0010735A" w:rsidRPr="00AE1B55" w:rsidRDefault="0010735A" w:rsidP="0010735A">
            <w:pPr>
              <w:pStyle w:val="Rev-TableText"/>
              <w:jc w:val="left"/>
              <w:rPr>
                <w:lang w:val="en-CA"/>
              </w:rPr>
            </w:pPr>
            <w:r w:rsidRPr="00AE1B55">
              <w:rPr>
                <w:lang w:val="en-CA"/>
              </w:rPr>
              <w:t>2.0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44B4450A" w14:textId="77777777" w:rsidR="0010735A" w:rsidRPr="00AE1B55" w:rsidRDefault="0010735A" w:rsidP="0010735A">
            <w:pPr>
              <w:pStyle w:val="TableText"/>
              <w:jc w:val="left"/>
              <w:rPr>
                <w:lang w:val="en-CA"/>
              </w:rPr>
            </w:pPr>
            <w:r w:rsidRPr="00AE1B55">
              <w:rPr>
                <w:lang w:val="en-CA"/>
              </w:rPr>
              <w:t>2015-04-27</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52C96DD8"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hideMark/>
          </w:tcPr>
          <w:p w14:paraId="1487CFD0" w14:textId="77777777" w:rsidR="0010735A" w:rsidRPr="00AE1B55" w:rsidRDefault="0010735A" w:rsidP="0010735A">
            <w:pPr>
              <w:pStyle w:val="TableText"/>
              <w:jc w:val="left"/>
              <w:rPr>
                <w:lang w:val="en-CA"/>
              </w:rPr>
            </w:pPr>
            <w:r w:rsidRPr="00AE1B55">
              <w:rPr>
                <w:lang w:val="en-CA"/>
              </w:rPr>
              <w:t>Updated for Version 9.5. Changes:</w:t>
            </w:r>
          </w:p>
          <w:p w14:paraId="393C17F5" w14:textId="77777777" w:rsidR="0010735A" w:rsidRPr="00AE1B55" w:rsidRDefault="0010735A" w:rsidP="00515D78">
            <w:pPr>
              <w:pStyle w:val="TableText"/>
              <w:numPr>
                <w:ilvl w:val="0"/>
                <w:numId w:val="3"/>
              </w:numPr>
              <w:jc w:val="left"/>
              <w:textAlignment w:val="auto"/>
              <w:rPr>
                <w:lang w:val="en-CA"/>
              </w:rPr>
            </w:pPr>
            <w:r w:rsidRPr="00AE1B55">
              <w:rPr>
                <w:lang w:val="en-CA"/>
              </w:rPr>
              <w:t>User Guide template modified</w:t>
            </w:r>
          </w:p>
          <w:p w14:paraId="516FF116" w14:textId="77777777" w:rsidR="0010735A" w:rsidRPr="00AE1B55" w:rsidRDefault="0010735A" w:rsidP="00515D78">
            <w:pPr>
              <w:pStyle w:val="TableText"/>
              <w:numPr>
                <w:ilvl w:val="0"/>
                <w:numId w:val="3"/>
              </w:numPr>
              <w:jc w:val="left"/>
              <w:textAlignment w:val="auto"/>
              <w:rPr>
                <w:lang w:val="en-CA"/>
              </w:rPr>
            </w:pPr>
            <w:r w:rsidRPr="00AE1B55">
              <w:rPr>
                <w:lang w:val="en-CA"/>
              </w:rPr>
              <w:t>Instructions reviewed and detailed</w:t>
            </w:r>
          </w:p>
          <w:p w14:paraId="4E80C616" w14:textId="77777777" w:rsidR="0010735A" w:rsidRPr="00AE1B55" w:rsidRDefault="0010735A" w:rsidP="00515D78">
            <w:pPr>
              <w:pStyle w:val="TableText"/>
              <w:numPr>
                <w:ilvl w:val="0"/>
                <w:numId w:val="3"/>
              </w:numPr>
              <w:jc w:val="left"/>
              <w:textAlignment w:val="auto"/>
              <w:rPr>
                <w:lang w:val="en-CA"/>
              </w:rPr>
            </w:pPr>
            <w:r w:rsidRPr="00AE1B55">
              <w:rPr>
                <w:lang w:val="en-CA"/>
              </w:rPr>
              <w:t>New Target Programs section</w:t>
            </w:r>
          </w:p>
          <w:p w14:paraId="3D3C25D1" w14:textId="77777777" w:rsidR="0010735A" w:rsidRPr="00AE1B55" w:rsidRDefault="0010735A" w:rsidP="00515D78">
            <w:pPr>
              <w:pStyle w:val="TableText"/>
              <w:numPr>
                <w:ilvl w:val="0"/>
                <w:numId w:val="3"/>
              </w:numPr>
              <w:jc w:val="left"/>
              <w:textAlignment w:val="auto"/>
              <w:rPr>
                <w:lang w:val="en-CA"/>
              </w:rPr>
            </w:pPr>
            <w:r w:rsidRPr="00AE1B55">
              <w:rPr>
                <w:lang w:val="en-CA"/>
              </w:rPr>
              <w:t>New My Account page</w:t>
            </w:r>
          </w:p>
        </w:tc>
      </w:tr>
      <w:tr w:rsidR="0010735A" w:rsidRPr="00AE1B55" w14:paraId="05312DC8" w14:textId="77777777" w:rsidTr="008722E8">
        <w:tc>
          <w:tcPr>
            <w:tcW w:w="1129" w:type="dxa"/>
            <w:tcBorders>
              <w:top w:val="single" w:sz="4" w:space="0" w:color="005699"/>
              <w:left w:val="single" w:sz="4" w:space="0" w:color="005699"/>
              <w:bottom w:val="single" w:sz="4" w:space="0" w:color="005699"/>
              <w:right w:val="single" w:sz="4" w:space="0" w:color="005699"/>
            </w:tcBorders>
            <w:vAlign w:val="center"/>
            <w:hideMark/>
          </w:tcPr>
          <w:p w14:paraId="1B92A5E0" w14:textId="77777777" w:rsidR="0010735A" w:rsidRPr="00AE1B55" w:rsidRDefault="0010735A" w:rsidP="0010735A">
            <w:pPr>
              <w:pStyle w:val="Rev-TableText"/>
              <w:jc w:val="left"/>
              <w:rPr>
                <w:lang w:val="en-CA"/>
              </w:rPr>
            </w:pPr>
            <w:r w:rsidRPr="00AE1B55">
              <w:rPr>
                <w:lang w:val="en-CA"/>
              </w:rPr>
              <w:t>2.1</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63F2376C" w14:textId="77777777" w:rsidR="0010735A" w:rsidRPr="00AE1B55" w:rsidRDefault="0010735A" w:rsidP="0010735A">
            <w:pPr>
              <w:pStyle w:val="TableText"/>
              <w:jc w:val="left"/>
              <w:rPr>
                <w:lang w:val="en-CA"/>
              </w:rPr>
            </w:pPr>
            <w:r w:rsidRPr="00AE1B55">
              <w:rPr>
                <w:lang w:val="en-CA"/>
              </w:rPr>
              <w:t>2015-04-30</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5E451B26"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hideMark/>
          </w:tcPr>
          <w:p w14:paraId="1C2F76BF" w14:textId="77777777" w:rsidR="0010735A" w:rsidRPr="00AE1B55" w:rsidRDefault="0010735A" w:rsidP="00515D78">
            <w:pPr>
              <w:pStyle w:val="TableText"/>
              <w:numPr>
                <w:ilvl w:val="0"/>
                <w:numId w:val="4"/>
              </w:numPr>
              <w:jc w:val="left"/>
              <w:textAlignment w:val="auto"/>
              <w:rPr>
                <w:lang w:val="en-CA"/>
              </w:rPr>
            </w:pPr>
            <w:r w:rsidRPr="00AE1B55">
              <w:rPr>
                <w:lang w:val="en-CA"/>
              </w:rPr>
              <w:t>Miscellaneous syntax corrections</w:t>
            </w:r>
          </w:p>
          <w:p w14:paraId="63EB2D1D" w14:textId="77777777" w:rsidR="0010735A" w:rsidRPr="00AE1B55" w:rsidRDefault="0010735A" w:rsidP="00515D78">
            <w:pPr>
              <w:pStyle w:val="TableText"/>
              <w:numPr>
                <w:ilvl w:val="0"/>
                <w:numId w:val="4"/>
              </w:numPr>
              <w:jc w:val="left"/>
              <w:textAlignment w:val="auto"/>
              <w:rPr>
                <w:lang w:val="en-CA"/>
              </w:rPr>
            </w:pPr>
            <w:r w:rsidRPr="00AE1B55">
              <w:rPr>
                <w:lang w:val="en-CA"/>
              </w:rPr>
              <w:t>5.8.3 Reference / Error Message section: Missing Error Messages paragraph</w:t>
            </w:r>
          </w:p>
          <w:p w14:paraId="502EA66C" w14:textId="77777777" w:rsidR="0010735A" w:rsidRPr="00AE1B55" w:rsidRDefault="0010735A" w:rsidP="00515D78">
            <w:pPr>
              <w:pStyle w:val="TableText"/>
              <w:numPr>
                <w:ilvl w:val="0"/>
                <w:numId w:val="4"/>
              </w:numPr>
              <w:jc w:val="left"/>
              <w:textAlignment w:val="auto"/>
              <w:rPr>
                <w:lang w:val="en-CA"/>
              </w:rPr>
            </w:pPr>
            <w:r w:rsidRPr="00AE1B55">
              <w:rPr>
                <w:lang w:val="en-CA"/>
              </w:rPr>
              <w:t>5.8.4 Optional Validation Section was missing</w:t>
            </w:r>
          </w:p>
          <w:p w14:paraId="28B364DD" w14:textId="77777777" w:rsidR="0010735A" w:rsidRPr="00AE1B55" w:rsidRDefault="0010735A" w:rsidP="00515D78">
            <w:pPr>
              <w:pStyle w:val="TableText"/>
              <w:numPr>
                <w:ilvl w:val="0"/>
                <w:numId w:val="4"/>
              </w:numPr>
              <w:jc w:val="left"/>
              <w:textAlignment w:val="auto"/>
              <w:rPr>
                <w:lang w:val="en-CA"/>
              </w:rPr>
            </w:pPr>
            <w:r w:rsidRPr="00AE1B55">
              <w:rPr>
                <w:lang w:val="en-CA"/>
              </w:rPr>
              <w:t>Section 7: Contact Us link was incorrect.</w:t>
            </w:r>
          </w:p>
        </w:tc>
      </w:tr>
      <w:tr w:rsidR="0010735A" w:rsidRPr="00AE1B55" w14:paraId="2F66DB5B" w14:textId="77777777" w:rsidTr="008722E8">
        <w:tc>
          <w:tcPr>
            <w:tcW w:w="1129" w:type="dxa"/>
            <w:tcBorders>
              <w:top w:val="single" w:sz="4" w:space="0" w:color="005699"/>
              <w:left w:val="single" w:sz="4" w:space="0" w:color="005699"/>
              <w:bottom w:val="single" w:sz="4" w:space="0" w:color="005699"/>
              <w:right w:val="single" w:sz="4" w:space="0" w:color="005699"/>
            </w:tcBorders>
            <w:vAlign w:val="center"/>
            <w:hideMark/>
          </w:tcPr>
          <w:p w14:paraId="4AB60DAC" w14:textId="77777777" w:rsidR="0010735A" w:rsidRPr="00AE1B55" w:rsidRDefault="0010735A" w:rsidP="0010735A">
            <w:pPr>
              <w:pStyle w:val="Rev-TableText"/>
              <w:jc w:val="left"/>
              <w:rPr>
                <w:lang w:val="en-CA"/>
              </w:rPr>
            </w:pPr>
            <w:r w:rsidRPr="00AE1B55">
              <w:rPr>
                <w:lang w:val="en-CA"/>
              </w:rPr>
              <w:t>3.0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45376C48" w14:textId="77777777" w:rsidR="0010735A" w:rsidRPr="00AE1B55" w:rsidRDefault="0010735A" w:rsidP="0010735A">
            <w:pPr>
              <w:pStyle w:val="TableText"/>
              <w:jc w:val="left"/>
              <w:rPr>
                <w:lang w:val="en-CA"/>
              </w:rPr>
            </w:pPr>
            <w:r w:rsidRPr="00AE1B55">
              <w:rPr>
                <w:lang w:val="en-CA"/>
              </w:rPr>
              <w:t>2015-10-14</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7A41D61A"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hideMark/>
          </w:tcPr>
          <w:p w14:paraId="4ABF9C61" w14:textId="77777777" w:rsidR="0010735A" w:rsidRPr="00AE1B55" w:rsidRDefault="0010735A" w:rsidP="0010735A">
            <w:pPr>
              <w:pStyle w:val="TableText"/>
              <w:jc w:val="left"/>
              <w:rPr>
                <w:lang w:val="en-CA"/>
              </w:rPr>
            </w:pPr>
            <w:r w:rsidRPr="00AE1B55">
              <w:rPr>
                <w:lang w:val="en-CA"/>
              </w:rPr>
              <w:t>Updated for Version 10.0. Changes:</w:t>
            </w:r>
          </w:p>
          <w:p w14:paraId="33DF15AC" w14:textId="77777777" w:rsidR="0010735A" w:rsidRPr="00AE1B55" w:rsidRDefault="0010735A" w:rsidP="00515D78">
            <w:pPr>
              <w:pStyle w:val="TableText"/>
              <w:numPr>
                <w:ilvl w:val="0"/>
                <w:numId w:val="3"/>
              </w:numPr>
              <w:jc w:val="left"/>
              <w:textAlignment w:val="auto"/>
              <w:rPr>
                <w:lang w:val="en-CA"/>
              </w:rPr>
            </w:pPr>
            <w:r w:rsidRPr="00AE1B55">
              <w:rPr>
                <w:lang w:val="en-CA"/>
              </w:rPr>
              <w:t>All screen captures updated to reflect Canada.ca template.</w:t>
            </w:r>
          </w:p>
          <w:p w14:paraId="104F388F" w14:textId="77777777" w:rsidR="0010735A" w:rsidRPr="00AE1B55" w:rsidRDefault="0010735A" w:rsidP="00515D78">
            <w:pPr>
              <w:pStyle w:val="TableText"/>
              <w:numPr>
                <w:ilvl w:val="0"/>
                <w:numId w:val="3"/>
              </w:numPr>
              <w:jc w:val="left"/>
              <w:textAlignment w:val="auto"/>
              <w:rPr>
                <w:lang w:val="en-CA"/>
              </w:rPr>
            </w:pPr>
            <w:r w:rsidRPr="00AE1B55">
              <w:rPr>
                <w:lang w:val="en-CA"/>
              </w:rPr>
              <w:t>5.9 Bullet #1: Contact Us link now located in the Bottom Menu.</w:t>
            </w:r>
          </w:p>
          <w:p w14:paraId="4A398DF4" w14:textId="77777777" w:rsidR="0010735A" w:rsidRPr="00AE1B55" w:rsidRDefault="0010735A" w:rsidP="00515D78">
            <w:pPr>
              <w:pStyle w:val="TableText"/>
              <w:numPr>
                <w:ilvl w:val="0"/>
                <w:numId w:val="3"/>
              </w:numPr>
              <w:jc w:val="left"/>
              <w:textAlignment w:val="auto"/>
              <w:rPr>
                <w:lang w:val="en-CA"/>
              </w:rPr>
            </w:pPr>
            <w:r w:rsidRPr="00AE1B55">
              <w:rPr>
                <w:lang w:val="en-CA"/>
              </w:rPr>
              <w:t>5.12 Bullet #3 removed. The Help link is now in the left menu at any time.</w:t>
            </w:r>
          </w:p>
          <w:p w14:paraId="1D07B8D6" w14:textId="77777777" w:rsidR="0010735A" w:rsidRPr="00AE1B55" w:rsidRDefault="0010735A" w:rsidP="00515D78">
            <w:pPr>
              <w:pStyle w:val="TableText"/>
              <w:numPr>
                <w:ilvl w:val="0"/>
                <w:numId w:val="3"/>
              </w:numPr>
              <w:jc w:val="left"/>
              <w:textAlignment w:val="auto"/>
              <w:rPr>
                <w:lang w:val="en-CA"/>
              </w:rPr>
            </w:pPr>
            <w:r w:rsidRPr="00AE1B55">
              <w:rPr>
                <w:lang w:val="en-CA"/>
              </w:rPr>
              <w:t>6.1: Title changed.</w:t>
            </w:r>
          </w:p>
          <w:p w14:paraId="4C4AB27F" w14:textId="77777777" w:rsidR="0010735A" w:rsidRPr="00AE1B55" w:rsidRDefault="0010735A" w:rsidP="00515D78">
            <w:pPr>
              <w:pStyle w:val="TableText"/>
              <w:numPr>
                <w:ilvl w:val="0"/>
                <w:numId w:val="3"/>
              </w:numPr>
              <w:jc w:val="left"/>
              <w:textAlignment w:val="auto"/>
              <w:rPr>
                <w:lang w:val="en-CA"/>
              </w:rPr>
            </w:pPr>
            <w:r w:rsidRPr="00AE1B55">
              <w:rPr>
                <w:lang w:val="en-CA"/>
              </w:rPr>
              <w:t>6.1: Text changed to summarize the GoC links of the Top Menu.</w:t>
            </w:r>
          </w:p>
          <w:p w14:paraId="68AE9A49" w14:textId="77777777" w:rsidR="0010735A" w:rsidRPr="00AE1B55" w:rsidRDefault="0010735A" w:rsidP="00515D78">
            <w:pPr>
              <w:pStyle w:val="TableText"/>
              <w:numPr>
                <w:ilvl w:val="0"/>
                <w:numId w:val="3"/>
              </w:numPr>
              <w:jc w:val="left"/>
              <w:textAlignment w:val="auto"/>
              <w:rPr>
                <w:lang w:val="en-CA"/>
              </w:rPr>
            </w:pPr>
            <w:r w:rsidRPr="00AE1B55">
              <w:rPr>
                <w:lang w:val="en-CA"/>
              </w:rPr>
              <w:t>6.1: Table of links and descriptions removed.</w:t>
            </w:r>
          </w:p>
          <w:p w14:paraId="0D61CECB" w14:textId="77777777" w:rsidR="0010735A" w:rsidRPr="00AE1B55" w:rsidRDefault="0010735A" w:rsidP="00515D78">
            <w:pPr>
              <w:pStyle w:val="TableText"/>
              <w:numPr>
                <w:ilvl w:val="0"/>
                <w:numId w:val="3"/>
              </w:numPr>
              <w:jc w:val="left"/>
              <w:textAlignment w:val="auto"/>
              <w:rPr>
                <w:lang w:val="en-CA"/>
              </w:rPr>
            </w:pPr>
            <w:r w:rsidRPr="00AE1B55">
              <w:rPr>
                <w:lang w:val="en-CA"/>
              </w:rPr>
              <w:t>6.2: Title changed.</w:t>
            </w:r>
          </w:p>
          <w:p w14:paraId="7C470747" w14:textId="77777777" w:rsidR="0010735A" w:rsidRPr="00AE1B55" w:rsidRDefault="0010735A" w:rsidP="00515D78">
            <w:pPr>
              <w:pStyle w:val="TableText"/>
              <w:numPr>
                <w:ilvl w:val="0"/>
                <w:numId w:val="3"/>
              </w:numPr>
              <w:jc w:val="left"/>
              <w:textAlignment w:val="auto"/>
              <w:rPr>
                <w:lang w:val="en-CA"/>
              </w:rPr>
            </w:pPr>
            <w:r w:rsidRPr="00AE1B55">
              <w:rPr>
                <w:lang w:val="en-CA"/>
              </w:rPr>
              <w:lastRenderedPageBreak/>
              <w:t>6.2: Text added to summarize the purpose of the GoC links of the Bottom Menu.</w:t>
            </w:r>
          </w:p>
          <w:p w14:paraId="4BEF1E36" w14:textId="77777777" w:rsidR="0010735A" w:rsidRPr="00AE1B55" w:rsidRDefault="0010735A" w:rsidP="00515D78">
            <w:pPr>
              <w:pStyle w:val="TableText"/>
              <w:numPr>
                <w:ilvl w:val="0"/>
                <w:numId w:val="3"/>
              </w:numPr>
              <w:jc w:val="left"/>
              <w:textAlignment w:val="auto"/>
              <w:rPr>
                <w:lang w:val="en-CA"/>
              </w:rPr>
            </w:pPr>
            <w:r w:rsidRPr="00AE1B55">
              <w:rPr>
                <w:lang w:val="en-CA"/>
              </w:rPr>
              <w:t xml:space="preserve">6.3 Bottom Menu (Bottom Black Banner): Section removed. </w:t>
            </w:r>
          </w:p>
        </w:tc>
      </w:tr>
      <w:tr w:rsidR="0010735A" w:rsidRPr="00AE1B55" w14:paraId="2116EF75" w14:textId="77777777" w:rsidTr="008722E8">
        <w:tc>
          <w:tcPr>
            <w:tcW w:w="1129" w:type="dxa"/>
            <w:tcBorders>
              <w:top w:val="single" w:sz="4" w:space="0" w:color="005699"/>
              <w:left w:val="single" w:sz="4" w:space="0" w:color="005699"/>
              <w:bottom w:val="single" w:sz="4" w:space="0" w:color="005699"/>
              <w:right w:val="single" w:sz="4" w:space="0" w:color="005699"/>
            </w:tcBorders>
            <w:vAlign w:val="center"/>
            <w:hideMark/>
          </w:tcPr>
          <w:p w14:paraId="17F9EE74" w14:textId="77777777" w:rsidR="0010735A" w:rsidRPr="00AE1B55" w:rsidRDefault="0010735A" w:rsidP="0010735A">
            <w:pPr>
              <w:pStyle w:val="Rev-TableText"/>
              <w:jc w:val="left"/>
              <w:rPr>
                <w:lang w:val="en-CA"/>
              </w:rPr>
            </w:pPr>
            <w:r w:rsidRPr="00AE1B55">
              <w:rPr>
                <w:lang w:val="en-CA"/>
              </w:rPr>
              <w:lastRenderedPageBreak/>
              <w:t>3.1</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6A3D9B0D" w14:textId="77777777" w:rsidR="0010735A" w:rsidRPr="00AE1B55" w:rsidRDefault="0010735A" w:rsidP="0010735A">
            <w:pPr>
              <w:pStyle w:val="TableText"/>
              <w:jc w:val="left"/>
              <w:rPr>
                <w:lang w:val="en-CA"/>
              </w:rPr>
            </w:pPr>
            <w:r w:rsidRPr="00AE1B55">
              <w:rPr>
                <w:lang w:val="en-CA"/>
              </w:rPr>
              <w:t>2016-01-26</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5872236E"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hideMark/>
          </w:tcPr>
          <w:p w14:paraId="2DC60768" w14:textId="77777777" w:rsidR="0010735A" w:rsidRPr="00AE1B55" w:rsidRDefault="0010735A" w:rsidP="00515D78">
            <w:pPr>
              <w:pStyle w:val="TableText"/>
              <w:numPr>
                <w:ilvl w:val="0"/>
                <w:numId w:val="5"/>
              </w:numPr>
              <w:jc w:val="left"/>
              <w:textAlignment w:val="auto"/>
              <w:rPr>
                <w:lang w:val="en-CA"/>
              </w:rPr>
            </w:pPr>
            <w:r w:rsidRPr="00AE1B55">
              <w:rPr>
                <w:lang w:val="en-CA"/>
              </w:rPr>
              <w:t>Added TIOW and LTD Agreements program under Section 3.1</w:t>
            </w:r>
          </w:p>
        </w:tc>
      </w:tr>
      <w:tr w:rsidR="0010735A" w:rsidRPr="00AE1B55" w14:paraId="5666E1ED" w14:textId="77777777" w:rsidTr="008722E8">
        <w:trPr>
          <w:trHeight w:val="3469"/>
        </w:trPr>
        <w:tc>
          <w:tcPr>
            <w:tcW w:w="1129" w:type="dxa"/>
            <w:tcBorders>
              <w:top w:val="single" w:sz="4" w:space="0" w:color="005699"/>
              <w:left w:val="single" w:sz="4" w:space="0" w:color="005699"/>
              <w:bottom w:val="single" w:sz="4" w:space="0" w:color="005699"/>
              <w:right w:val="single" w:sz="4" w:space="0" w:color="005699"/>
            </w:tcBorders>
            <w:vAlign w:val="center"/>
            <w:hideMark/>
          </w:tcPr>
          <w:p w14:paraId="07ED2AB5" w14:textId="77777777" w:rsidR="0010735A" w:rsidRPr="00AE1B55" w:rsidRDefault="0010735A" w:rsidP="0010735A">
            <w:pPr>
              <w:pStyle w:val="Rev-TableText"/>
              <w:jc w:val="left"/>
              <w:rPr>
                <w:lang w:val="en-CA"/>
              </w:rPr>
            </w:pPr>
            <w:r w:rsidRPr="00AE1B55">
              <w:rPr>
                <w:lang w:val="en-CA"/>
              </w:rPr>
              <w:t>4.0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308C1502" w14:textId="77777777" w:rsidR="0010735A" w:rsidRPr="00AE1B55" w:rsidRDefault="0010735A" w:rsidP="0010735A">
            <w:pPr>
              <w:pStyle w:val="TableText"/>
              <w:jc w:val="left"/>
              <w:rPr>
                <w:lang w:val="en-CA"/>
              </w:rPr>
            </w:pPr>
            <w:r w:rsidRPr="00AE1B55">
              <w:rPr>
                <w:lang w:val="en-CA"/>
              </w:rPr>
              <w:t>2016-10-26</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090EAA7F" w14:textId="77777777" w:rsidR="0010735A" w:rsidRPr="00AE1B55" w:rsidRDefault="0010735A" w:rsidP="0010735A">
            <w:pPr>
              <w:pStyle w:val="TableText"/>
              <w:jc w:val="left"/>
              <w:rPr>
                <w:lang w:val="en-CA"/>
              </w:rPr>
            </w:pPr>
            <w:r w:rsidRPr="00AE1B55">
              <w:rPr>
                <w:lang w:val="en-CA"/>
              </w:rPr>
              <w:t>Client Service Solution and Solution Development, 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vAlign w:val="center"/>
          </w:tcPr>
          <w:p w14:paraId="12AF8987" w14:textId="77777777" w:rsidR="0010735A" w:rsidRPr="00AE1B55" w:rsidRDefault="0010735A" w:rsidP="0010735A">
            <w:pPr>
              <w:pStyle w:val="TableText"/>
              <w:jc w:val="left"/>
              <w:rPr>
                <w:lang w:val="en-CA"/>
              </w:rPr>
            </w:pPr>
            <w:r w:rsidRPr="00AE1B55">
              <w:rPr>
                <w:lang w:val="en-CA"/>
              </w:rPr>
              <w:t>Updated for Version 10.1. Changes:</w:t>
            </w:r>
          </w:p>
          <w:p w14:paraId="733BCD24" w14:textId="77777777" w:rsidR="0010735A" w:rsidRPr="00AE1B55" w:rsidRDefault="0010735A" w:rsidP="00515D78">
            <w:pPr>
              <w:pStyle w:val="TableText"/>
              <w:numPr>
                <w:ilvl w:val="0"/>
                <w:numId w:val="5"/>
              </w:numPr>
              <w:jc w:val="left"/>
              <w:textAlignment w:val="auto"/>
              <w:rPr>
                <w:lang w:val="en-CA"/>
              </w:rPr>
            </w:pPr>
            <w:r w:rsidRPr="00AE1B55">
              <w:rPr>
                <w:lang w:val="en-CA"/>
              </w:rPr>
              <w:t>All screen captures updated to reflect Canada.ca template.</w:t>
            </w:r>
          </w:p>
          <w:p w14:paraId="5839DAC2" w14:textId="77777777" w:rsidR="0010735A" w:rsidRPr="00AE1B55" w:rsidRDefault="0010735A" w:rsidP="00515D78">
            <w:pPr>
              <w:pStyle w:val="TableText"/>
              <w:numPr>
                <w:ilvl w:val="0"/>
                <w:numId w:val="5"/>
              </w:numPr>
              <w:jc w:val="left"/>
              <w:textAlignment w:val="auto"/>
              <w:rPr>
                <w:lang w:val="en-CA"/>
              </w:rPr>
            </w:pPr>
            <w:r w:rsidRPr="00AE1B55">
              <w:rPr>
                <w:lang w:val="en-CA"/>
              </w:rPr>
              <w:t>2. Target Programs: added 5 more new target programs</w:t>
            </w:r>
          </w:p>
          <w:p w14:paraId="3E8A27E8" w14:textId="77777777" w:rsidR="0010735A" w:rsidRPr="00AE1B55" w:rsidRDefault="0010735A" w:rsidP="00515D78">
            <w:pPr>
              <w:pStyle w:val="TableText"/>
              <w:numPr>
                <w:ilvl w:val="0"/>
                <w:numId w:val="5"/>
              </w:numPr>
              <w:jc w:val="left"/>
              <w:textAlignment w:val="auto"/>
              <w:rPr>
                <w:lang w:val="en-CA"/>
              </w:rPr>
            </w:pPr>
            <w:r w:rsidRPr="00AE1B55">
              <w:rPr>
                <w:lang w:val="en-CA"/>
              </w:rPr>
              <w:t>4.5 Upload profile steps: moved the step of entering the number of files</w:t>
            </w:r>
          </w:p>
          <w:p w14:paraId="5529CA8B" w14:textId="77777777" w:rsidR="0010735A" w:rsidRPr="00AE1B55" w:rsidRDefault="0010735A" w:rsidP="00515D78">
            <w:pPr>
              <w:pStyle w:val="TableText"/>
              <w:numPr>
                <w:ilvl w:val="0"/>
                <w:numId w:val="5"/>
              </w:numPr>
              <w:jc w:val="left"/>
              <w:textAlignment w:val="auto"/>
              <w:rPr>
                <w:lang w:val="en-CA"/>
              </w:rPr>
            </w:pPr>
            <w:r w:rsidRPr="00AE1B55">
              <w:rPr>
                <w:lang w:val="en-CA"/>
              </w:rPr>
              <w:t>4.7 Upload step: select</w:t>
            </w:r>
            <w:r w:rsidRPr="00AE1B55">
              <w:rPr>
                <w:color w:val="FF0000"/>
                <w:lang w:val="en-CA"/>
              </w:rPr>
              <w:t xml:space="preserve"> </w:t>
            </w:r>
            <w:r w:rsidRPr="00AE1B55">
              <w:rPr>
                <w:lang w:val="en-CA"/>
              </w:rPr>
              <w:t>more than one file at once instead of one file at a time</w:t>
            </w:r>
          </w:p>
          <w:p w14:paraId="3F4C197A" w14:textId="77777777" w:rsidR="0010735A" w:rsidRPr="00AE1B55" w:rsidRDefault="0010735A" w:rsidP="00515D78">
            <w:pPr>
              <w:pStyle w:val="TableText"/>
              <w:numPr>
                <w:ilvl w:val="0"/>
                <w:numId w:val="5"/>
              </w:numPr>
              <w:jc w:val="left"/>
              <w:textAlignment w:val="auto"/>
              <w:rPr>
                <w:lang w:val="en-CA"/>
              </w:rPr>
            </w:pPr>
            <w:r w:rsidRPr="00AE1B55">
              <w:rPr>
                <w:lang w:val="en-CA"/>
              </w:rPr>
              <w:t>5.9 Bullet #1: Contact Us section now has 3 more programs. Added 5.9.3 and 5.9.4 for Government of Canada Contact Us link</w:t>
            </w:r>
          </w:p>
          <w:p w14:paraId="657A3522" w14:textId="77777777" w:rsidR="0010735A" w:rsidRPr="00AE1B55" w:rsidRDefault="0010735A" w:rsidP="00515D78">
            <w:pPr>
              <w:pStyle w:val="TableText"/>
              <w:numPr>
                <w:ilvl w:val="0"/>
                <w:numId w:val="5"/>
              </w:numPr>
              <w:jc w:val="left"/>
              <w:textAlignment w:val="auto"/>
              <w:rPr>
                <w:lang w:val="en-CA"/>
              </w:rPr>
            </w:pPr>
            <w:r w:rsidRPr="00AE1B55">
              <w:rPr>
                <w:lang w:val="en-CA"/>
              </w:rPr>
              <w:t>5.11 Frequently Asked Questions: added 2 more questions</w:t>
            </w:r>
          </w:p>
          <w:p w14:paraId="1C555510" w14:textId="77777777" w:rsidR="0010735A" w:rsidRPr="00AE1B55" w:rsidRDefault="0010735A" w:rsidP="00515D78">
            <w:pPr>
              <w:pStyle w:val="TableText"/>
              <w:numPr>
                <w:ilvl w:val="0"/>
                <w:numId w:val="5"/>
              </w:numPr>
              <w:jc w:val="left"/>
              <w:textAlignment w:val="auto"/>
              <w:rPr>
                <w:lang w:val="en-CA"/>
              </w:rPr>
            </w:pPr>
            <w:r w:rsidRPr="00AE1B55">
              <w:rPr>
                <w:lang w:val="en-CA"/>
              </w:rPr>
              <w:t>6.2 Bottom Menu updated</w:t>
            </w:r>
          </w:p>
          <w:p w14:paraId="10ACF605" w14:textId="77777777" w:rsidR="0010735A" w:rsidRPr="00AE1B55" w:rsidRDefault="0010735A" w:rsidP="0010735A">
            <w:pPr>
              <w:pStyle w:val="TableText"/>
              <w:ind w:left="360"/>
              <w:jc w:val="left"/>
              <w:rPr>
                <w:lang w:val="en-CA"/>
              </w:rPr>
            </w:pPr>
          </w:p>
        </w:tc>
      </w:tr>
      <w:tr w:rsidR="0010735A" w:rsidRPr="00AE1B55" w14:paraId="75C2C2C1" w14:textId="77777777" w:rsidTr="008722E8">
        <w:trPr>
          <w:trHeight w:val="3469"/>
        </w:trPr>
        <w:tc>
          <w:tcPr>
            <w:tcW w:w="1129" w:type="dxa"/>
            <w:tcBorders>
              <w:top w:val="single" w:sz="4" w:space="0" w:color="005699"/>
              <w:left w:val="single" w:sz="4" w:space="0" w:color="005699"/>
              <w:bottom w:val="single" w:sz="4" w:space="0" w:color="005699"/>
              <w:right w:val="single" w:sz="4" w:space="0" w:color="005699"/>
            </w:tcBorders>
            <w:vAlign w:val="center"/>
            <w:hideMark/>
          </w:tcPr>
          <w:p w14:paraId="43F61F35" w14:textId="77777777" w:rsidR="0010735A" w:rsidRPr="00AE1B55" w:rsidRDefault="0010735A" w:rsidP="0010735A">
            <w:pPr>
              <w:pStyle w:val="Rev-TableText"/>
              <w:jc w:val="left"/>
              <w:rPr>
                <w:lang w:val="en-CA"/>
              </w:rPr>
            </w:pPr>
            <w:r w:rsidRPr="00AE1B55">
              <w:rPr>
                <w:lang w:val="en-CA"/>
              </w:rPr>
              <w:t>5.0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5418137D" w14:textId="77777777" w:rsidR="0010735A" w:rsidRPr="00AE1B55" w:rsidRDefault="0010735A" w:rsidP="0010735A">
            <w:pPr>
              <w:pStyle w:val="TableText"/>
              <w:jc w:val="left"/>
              <w:rPr>
                <w:lang w:val="en-CA"/>
              </w:rPr>
            </w:pPr>
            <w:r w:rsidRPr="00AE1B55">
              <w:rPr>
                <w:lang w:val="en-CA"/>
              </w:rPr>
              <w:t>2017-09-27</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3AB07714" w14:textId="77777777" w:rsidR="0010735A" w:rsidRPr="00AE1B55" w:rsidRDefault="0010735A" w:rsidP="0010735A">
            <w:pPr>
              <w:pStyle w:val="TableText"/>
              <w:jc w:val="left"/>
              <w:rPr>
                <w:lang w:val="en-CA"/>
              </w:rPr>
            </w:pPr>
            <w:r w:rsidRPr="00AE1B55">
              <w:rPr>
                <w:lang w:val="en-CA"/>
              </w:rPr>
              <w:t>Skills, Employment, and Partner Solutions,</w:t>
            </w:r>
          </w:p>
          <w:p w14:paraId="1ED51DD9" w14:textId="77777777" w:rsidR="0010735A" w:rsidRPr="00AE1B55" w:rsidRDefault="0010735A" w:rsidP="0010735A">
            <w:pPr>
              <w:pStyle w:val="TableText"/>
              <w:jc w:val="left"/>
              <w:rPr>
                <w:lang w:val="en-CA"/>
              </w:rPr>
            </w:pPr>
            <w:r w:rsidRPr="00AE1B55">
              <w:rPr>
                <w:lang w:val="en-CA"/>
              </w:rPr>
              <w:t>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tcPr>
          <w:p w14:paraId="70E6D0AA" w14:textId="77777777" w:rsidR="0010735A" w:rsidRPr="00AE1B55" w:rsidRDefault="0010735A" w:rsidP="0010735A">
            <w:pPr>
              <w:pStyle w:val="TableText"/>
              <w:jc w:val="left"/>
              <w:rPr>
                <w:lang w:val="en-CA"/>
              </w:rPr>
            </w:pPr>
            <w:r w:rsidRPr="00AE1B55">
              <w:rPr>
                <w:lang w:val="en-CA"/>
              </w:rPr>
              <w:t>Updated for Version 11.0 Changes:</w:t>
            </w:r>
          </w:p>
          <w:p w14:paraId="61E00ADC" w14:textId="77777777" w:rsidR="0010735A" w:rsidRPr="00AE1B55" w:rsidRDefault="0010735A" w:rsidP="00515D78">
            <w:pPr>
              <w:pStyle w:val="TableText"/>
              <w:numPr>
                <w:ilvl w:val="0"/>
                <w:numId w:val="5"/>
              </w:numPr>
              <w:jc w:val="left"/>
              <w:textAlignment w:val="auto"/>
              <w:rPr>
                <w:lang w:val="en-CA"/>
              </w:rPr>
            </w:pPr>
            <w:r w:rsidRPr="00AE1B55">
              <w:rPr>
                <w:lang w:val="en-CA"/>
              </w:rPr>
              <w:t>All screen captures updated to most      recent version of GoC Web Template 4.0.25</w:t>
            </w:r>
          </w:p>
          <w:p w14:paraId="6B0D728F" w14:textId="77777777" w:rsidR="0010735A" w:rsidRPr="00AE1B55" w:rsidRDefault="0010735A" w:rsidP="00515D78">
            <w:pPr>
              <w:pStyle w:val="TableText"/>
              <w:numPr>
                <w:ilvl w:val="0"/>
                <w:numId w:val="5"/>
              </w:numPr>
              <w:jc w:val="left"/>
              <w:textAlignment w:val="auto"/>
              <w:rPr>
                <w:lang w:val="en-CA"/>
              </w:rPr>
            </w:pPr>
            <w:r w:rsidRPr="00AE1B55">
              <w:rPr>
                <w:lang w:val="en-CA"/>
              </w:rPr>
              <w:t>2. Target Programs: added 1 more new target program</w:t>
            </w:r>
          </w:p>
          <w:p w14:paraId="7DF0D394" w14:textId="77777777" w:rsidR="0010735A" w:rsidRPr="00AE1B55" w:rsidRDefault="0010735A" w:rsidP="00515D78">
            <w:pPr>
              <w:pStyle w:val="TableText"/>
              <w:numPr>
                <w:ilvl w:val="0"/>
                <w:numId w:val="5"/>
              </w:numPr>
              <w:jc w:val="left"/>
              <w:textAlignment w:val="auto"/>
              <w:rPr>
                <w:lang w:val="en-CA"/>
              </w:rPr>
            </w:pPr>
            <w:r w:rsidRPr="00AE1B55">
              <w:rPr>
                <w:lang w:val="en-CA"/>
              </w:rPr>
              <w:t>3.1 added new program Global Talent Stream (GTS)</w:t>
            </w:r>
          </w:p>
          <w:p w14:paraId="1AF1C9E2" w14:textId="77777777" w:rsidR="0010735A" w:rsidRPr="00AE1B55" w:rsidRDefault="0010735A" w:rsidP="00515D78">
            <w:pPr>
              <w:pStyle w:val="TableText"/>
              <w:numPr>
                <w:ilvl w:val="0"/>
                <w:numId w:val="5"/>
              </w:numPr>
              <w:jc w:val="left"/>
              <w:textAlignment w:val="auto"/>
              <w:rPr>
                <w:lang w:val="en-CA"/>
              </w:rPr>
            </w:pPr>
            <w:r w:rsidRPr="00AE1B55">
              <w:rPr>
                <w:lang w:val="en-CA"/>
              </w:rPr>
              <w:t>4.4 added two new screens of  Find an Organization and Select an organization with reset Search Filter button for Super Administrator, Administrator and Manager role</w:t>
            </w:r>
          </w:p>
          <w:p w14:paraId="48DA92FB" w14:textId="77777777" w:rsidR="0010735A" w:rsidRPr="00AE1B55" w:rsidRDefault="0010735A" w:rsidP="00515D78">
            <w:pPr>
              <w:pStyle w:val="TableText"/>
              <w:numPr>
                <w:ilvl w:val="0"/>
                <w:numId w:val="5"/>
              </w:numPr>
              <w:jc w:val="left"/>
              <w:textAlignment w:val="auto"/>
              <w:rPr>
                <w:lang w:val="en-CA"/>
              </w:rPr>
            </w:pPr>
            <w:r w:rsidRPr="00AE1B55">
              <w:rPr>
                <w:lang w:val="en-CA"/>
              </w:rPr>
              <w:t>5.9 under 1. updated the Contact Us screen with new program of Global Talent Stream</w:t>
            </w:r>
          </w:p>
          <w:p w14:paraId="044583A6" w14:textId="77777777" w:rsidR="0010735A" w:rsidRPr="00AE1B55" w:rsidRDefault="0010735A" w:rsidP="00515D78">
            <w:pPr>
              <w:pStyle w:val="TableText"/>
              <w:numPr>
                <w:ilvl w:val="0"/>
                <w:numId w:val="5"/>
              </w:numPr>
              <w:jc w:val="left"/>
              <w:textAlignment w:val="auto"/>
              <w:rPr>
                <w:lang w:val="en-CA"/>
              </w:rPr>
            </w:pPr>
            <w:r w:rsidRPr="00AE1B55">
              <w:rPr>
                <w:lang w:val="en-CA"/>
              </w:rPr>
              <w:t>5.9 removed 4. 5. 6. since the Contact Us link from the bottom redirect to Data Gateway Contact Us page</w:t>
            </w:r>
          </w:p>
          <w:p w14:paraId="79D83052" w14:textId="77777777" w:rsidR="0010735A" w:rsidRPr="00AE1B55" w:rsidRDefault="0010735A" w:rsidP="0010735A">
            <w:pPr>
              <w:pStyle w:val="TableText"/>
              <w:jc w:val="left"/>
              <w:rPr>
                <w:lang w:val="en-CA"/>
              </w:rPr>
            </w:pPr>
          </w:p>
        </w:tc>
      </w:tr>
      <w:tr w:rsidR="0010735A" w:rsidRPr="00AE1B55" w14:paraId="639DA5CF" w14:textId="77777777" w:rsidTr="008722E8">
        <w:trPr>
          <w:trHeight w:val="3469"/>
        </w:trPr>
        <w:tc>
          <w:tcPr>
            <w:tcW w:w="1129" w:type="dxa"/>
            <w:tcBorders>
              <w:top w:val="single" w:sz="4" w:space="0" w:color="005699"/>
              <w:left w:val="single" w:sz="4" w:space="0" w:color="005699"/>
              <w:bottom w:val="single" w:sz="4" w:space="0" w:color="005699"/>
              <w:right w:val="single" w:sz="4" w:space="0" w:color="005699"/>
            </w:tcBorders>
            <w:vAlign w:val="center"/>
            <w:hideMark/>
          </w:tcPr>
          <w:p w14:paraId="4BB667D0" w14:textId="77777777" w:rsidR="0010735A" w:rsidRPr="00AE1B55" w:rsidRDefault="0010735A" w:rsidP="0010735A">
            <w:pPr>
              <w:pStyle w:val="Rev-TableText"/>
              <w:jc w:val="left"/>
              <w:rPr>
                <w:lang w:val="en-CA"/>
              </w:rPr>
            </w:pPr>
            <w:r w:rsidRPr="00AE1B55">
              <w:rPr>
                <w:lang w:val="en-CA"/>
              </w:rPr>
              <w:t>6.0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2FB98096" w14:textId="77777777" w:rsidR="0010735A" w:rsidRPr="00AE1B55" w:rsidRDefault="0010735A" w:rsidP="0010735A">
            <w:pPr>
              <w:pStyle w:val="TableText"/>
              <w:jc w:val="left"/>
              <w:rPr>
                <w:lang w:val="en-CA"/>
              </w:rPr>
            </w:pPr>
            <w:r w:rsidRPr="00AE1B55">
              <w:rPr>
                <w:lang w:val="en-CA"/>
              </w:rPr>
              <w:t>2018-04-05</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7A86D527" w14:textId="77777777" w:rsidR="0010735A" w:rsidRPr="00AE1B55" w:rsidRDefault="0010735A" w:rsidP="0010735A">
            <w:pPr>
              <w:pStyle w:val="TableText"/>
              <w:jc w:val="left"/>
              <w:rPr>
                <w:lang w:val="en-CA"/>
              </w:rPr>
            </w:pPr>
            <w:r w:rsidRPr="00AE1B55">
              <w:rPr>
                <w:lang w:val="en-CA"/>
              </w:rPr>
              <w:t>Skills, Employment, and Partner Solutions,</w:t>
            </w:r>
          </w:p>
          <w:p w14:paraId="21AC3121" w14:textId="77777777" w:rsidR="0010735A" w:rsidRPr="00AE1B55" w:rsidRDefault="0010735A" w:rsidP="0010735A">
            <w:pPr>
              <w:pStyle w:val="TableText"/>
              <w:jc w:val="left"/>
              <w:rPr>
                <w:lang w:val="en-CA"/>
              </w:rPr>
            </w:pPr>
            <w:r w:rsidRPr="00AE1B55">
              <w:rPr>
                <w:lang w:val="en-CA"/>
              </w:rPr>
              <w:t>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hideMark/>
          </w:tcPr>
          <w:p w14:paraId="65E5917B" w14:textId="77777777" w:rsidR="0010735A" w:rsidRPr="00AE1B55" w:rsidRDefault="0010735A" w:rsidP="0010735A">
            <w:pPr>
              <w:pStyle w:val="TableText"/>
              <w:jc w:val="left"/>
              <w:rPr>
                <w:lang w:val="en-CA"/>
              </w:rPr>
            </w:pPr>
            <w:r w:rsidRPr="00AE1B55">
              <w:rPr>
                <w:lang w:val="en-CA"/>
              </w:rPr>
              <w:t>Update for version 11.1</w:t>
            </w:r>
          </w:p>
          <w:p w14:paraId="330B1B5D" w14:textId="77777777" w:rsidR="0010735A" w:rsidRPr="00AE1B55" w:rsidRDefault="0010735A" w:rsidP="0010735A">
            <w:pPr>
              <w:pStyle w:val="TableText"/>
              <w:jc w:val="left"/>
              <w:rPr>
                <w:lang w:val="en-CA"/>
              </w:rPr>
            </w:pPr>
            <w:r w:rsidRPr="00AE1B55">
              <w:rPr>
                <w:lang w:val="en-CA"/>
              </w:rPr>
              <w:t>Changes:</w:t>
            </w:r>
          </w:p>
          <w:p w14:paraId="4C25860B" w14:textId="77777777" w:rsidR="0010735A" w:rsidRPr="00AE1B55" w:rsidRDefault="0010735A" w:rsidP="00515D78">
            <w:pPr>
              <w:pStyle w:val="TableText"/>
              <w:numPr>
                <w:ilvl w:val="0"/>
                <w:numId w:val="6"/>
              </w:numPr>
              <w:jc w:val="left"/>
              <w:textAlignment w:val="auto"/>
              <w:rPr>
                <w:lang w:val="en-CA"/>
              </w:rPr>
            </w:pPr>
            <w:r w:rsidRPr="00AE1B55">
              <w:rPr>
                <w:lang w:val="en-CA"/>
              </w:rPr>
              <w:t>Updated some of the screen captures.</w:t>
            </w:r>
          </w:p>
          <w:p w14:paraId="569423DE" w14:textId="77777777" w:rsidR="0010735A" w:rsidRPr="00AE1B55" w:rsidRDefault="0010735A" w:rsidP="00515D78">
            <w:pPr>
              <w:pStyle w:val="TableText"/>
              <w:numPr>
                <w:ilvl w:val="0"/>
                <w:numId w:val="6"/>
              </w:numPr>
              <w:jc w:val="left"/>
              <w:textAlignment w:val="auto"/>
              <w:rPr>
                <w:lang w:val="en-CA"/>
              </w:rPr>
            </w:pPr>
            <w:r w:rsidRPr="00AE1B55">
              <w:rPr>
                <w:lang w:val="en-CA"/>
              </w:rPr>
              <w:t>Added the section 6.0 for the download walkthrough</w:t>
            </w:r>
          </w:p>
          <w:p w14:paraId="0C30ED9E" w14:textId="77777777" w:rsidR="0010735A" w:rsidRPr="00AE1B55" w:rsidRDefault="0010735A" w:rsidP="00515D78">
            <w:pPr>
              <w:pStyle w:val="TableText"/>
              <w:numPr>
                <w:ilvl w:val="0"/>
                <w:numId w:val="6"/>
              </w:numPr>
              <w:jc w:val="left"/>
              <w:textAlignment w:val="auto"/>
              <w:rPr>
                <w:lang w:val="en-CA"/>
              </w:rPr>
            </w:pPr>
            <w:r w:rsidRPr="00AE1B55">
              <w:rPr>
                <w:lang w:val="en-CA"/>
              </w:rPr>
              <w:t>Changed the Login process for the new secured version</w:t>
            </w:r>
          </w:p>
          <w:p w14:paraId="4C188470" w14:textId="77777777" w:rsidR="0010735A" w:rsidRPr="00AE1B55" w:rsidRDefault="0010735A" w:rsidP="00515D78">
            <w:pPr>
              <w:pStyle w:val="TableText"/>
              <w:numPr>
                <w:ilvl w:val="0"/>
                <w:numId w:val="6"/>
              </w:numPr>
              <w:jc w:val="left"/>
              <w:textAlignment w:val="auto"/>
              <w:rPr>
                <w:lang w:val="en-CA"/>
              </w:rPr>
            </w:pPr>
            <w:r w:rsidRPr="00AE1B55">
              <w:rPr>
                <w:lang w:val="en-CA"/>
              </w:rPr>
              <w:t>Added important notes</w:t>
            </w:r>
          </w:p>
        </w:tc>
      </w:tr>
      <w:tr w:rsidR="0010735A" w:rsidRPr="00AE1B55" w14:paraId="34A15D5E" w14:textId="77777777" w:rsidTr="008722E8">
        <w:trPr>
          <w:trHeight w:val="3469"/>
        </w:trPr>
        <w:tc>
          <w:tcPr>
            <w:tcW w:w="1129" w:type="dxa"/>
            <w:tcBorders>
              <w:top w:val="single" w:sz="4" w:space="0" w:color="005699"/>
              <w:left w:val="single" w:sz="4" w:space="0" w:color="005699"/>
              <w:bottom w:val="single" w:sz="4" w:space="0" w:color="005699"/>
              <w:right w:val="single" w:sz="4" w:space="0" w:color="005699"/>
            </w:tcBorders>
            <w:vAlign w:val="center"/>
            <w:hideMark/>
          </w:tcPr>
          <w:p w14:paraId="31EEF055" w14:textId="77777777" w:rsidR="0010735A" w:rsidRPr="00AE1B55" w:rsidRDefault="0010735A" w:rsidP="0010735A">
            <w:pPr>
              <w:pStyle w:val="Rev-TableText"/>
              <w:jc w:val="left"/>
              <w:rPr>
                <w:lang w:val="en-CA"/>
              </w:rPr>
            </w:pPr>
            <w:r w:rsidRPr="00AE1B55">
              <w:rPr>
                <w:lang w:val="en-CA"/>
              </w:rPr>
              <w:t>7.0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3686C991" w14:textId="77777777" w:rsidR="0010735A" w:rsidRPr="00AE1B55" w:rsidRDefault="0010735A" w:rsidP="0010735A">
            <w:pPr>
              <w:pStyle w:val="TableText"/>
              <w:jc w:val="left"/>
              <w:rPr>
                <w:lang w:val="en-CA"/>
              </w:rPr>
            </w:pPr>
            <w:r w:rsidRPr="00AE1B55">
              <w:rPr>
                <w:lang w:val="en-CA"/>
              </w:rPr>
              <w:t>2019-03-07</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6BEF8D99" w14:textId="77777777" w:rsidR="0010735A" w:rsidRPr="00AE1B55" w:rsidRDefault="0010735A" w:rsidP="0010735A">
            <w:pPr>
              <w:pStyle w:val="TableText"/>
              <w:jc w:val="left"/>
              <w:rPr>
                <w:lang w:val="en-CA"/>
              </w:rPr>
            </w:pPr>
            <w:r w:rsidRPr="00AE1B55">
              <w:rPr>
                <w:lang w:val="en-CA"/>
              </w:rPr>
              <w:t>Skills, Employment, and Partner Solutions,</w:t>
            </w:r>
          </w:p>
          <w:p w14:paraId="60182330" w14:textId="77777777" w:rsidR="0010735A" w:rsidRPr="00AE1B55" w:rsidRDefault="0010735A" w:rsidP="0010735A">
            <w:pPr>
              <w:pStyle w:val="TableText"/>
              <w:jc w:val="left"/>
              <w:rPr>
                <w:lang w:val="en-CA"/>
              </w:rPr>
            </w:pPr>
            <w:r w:rsidRPr="00AE1B55">
              <w:rPr>
                <w:lang w:val="en-CA"/>
              </w:rPr>
              <w:t>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hideMark/>
          </w:tcPr>
          <w:p w14:paraId="190AC4FA" w14:textId="77777777" w:rsidR="0010735A" w:rsidRPr="00AE1B55" w:rsidRDefault="0010735A" w:rsidP="0010735A">
            <w:pPr>
              <w:pStyle w:val="TableText"/>
              <w:jc w:val="left"/>
              <w:rPr>
                <w:lang w:val="en-CA"/>
              </w:rPr>
            </w:pPr>
            <w:r w:rsidRPr="00AE1B55">
              <w:rPr>
                <w:lang w:val="en-CA"/>
              </w:rPr>
              <w:t>Update for version 11.3</w:t>
            </w:r>
          </w:p>
          <w:p w14:paraId="4D336ACF" w14:textId="77777777" w:rsidR="0010735A" w:rsidRPr="00AE1B55" w:rsidRDefault="0010735A" w:rsidP="0010735A">
            <w:pPr>
              <w:pStyle w:val="TableText"/>
              <w:jc w:val="left"/>
              <w:rPr>
                <w:lang w:val="en-CA"/>
              </w:rPr>
            </w:pPr>
            <w:r w:rsidRPr="00AE1B55">
              <w:rPr>
                <w:lang w:val="en-CA"/>
              </w:rPr>
              <w:t>Changes:</w:t>
            </w:r>
          </w:p>
          <w:p w14:paraId="489565AF" w14:textId="77777777" w:rsidR="0010735A" w:rsidRPr="00AE1B55" w:rsidRDefault="0010735A" w:rsidP="00515D78">
            <w:pPr>
              <w:pStyle w:val="TableText"/>
              <w:numPr>
                <w:ilvl w:val="0"/>
                <w:numId w:val="7"/>
              </w:numPr>
              <w:jc w:val="left"/>
              <w:textAlignment w:val="auto"/>
              <w:rPr>
                <w:lang w:val="en-CA"/>
              </w:rPr>
            </w:pPr>
            <w:r w:rsidRPr="00AE1B55">
              <w:rPr>
                <w:lang w:val="en-CA"/>
              </w:rPr>
              <w:t>Removal of Welcome page. Replaced by Language section.</w:t>
            </w:r>
          </w:p>
          <w:p w14:paraId="266AC64A" w14:textId="77777777" w:rsidR="0010735A" w:rsidRPr="00AE1B55" w:rsidRDefault="0010735A" w:rsidP="00515D78">
            <w:pPr>
              <w:pStyle w:val="TableText"/>
              <w:numPr>
                <w:ilvl w:val="0"/>
                <w:numId w:val="7"/>
              </w:numPr>
              <w:jc w:val="left"/>
              <w:textAlignment w:val="auto"/>
              <w:rPr>
                <w:lang w:val="en-CA"/>
              </w:rPr>
            </w:pPr>
            <w:r w:rsidRPr="00AE1B55">
              <w:rPr>
                <w:lang w:val="en-CA"/>
              </w:rPr>
              <w:t>Updated Upload History Detail section. Added information on new button “Save XML Log”</w:t>
            </w:r>
          </w:p>
          <w:p w14:paraId="6945C4F2" w14:textId="77777777" w:rsidR="0010735A" w:rsidRPr="00AE1B55" w:rsidRDefault="0010735A" w:rsidP="00515D78">
            <w:pPr>
              <w:pStyle w:val="TableText"/>
              <w:numPr>
                <w:ilvl w:val="0"/>
                <w:numId w:val="7"/>
              </w:numPr>
              <w:jc w:val="left"/>
              <w:textAlignment w:val="auto"/>
              <w:rPr>
                <w:lang w:val="en-CA"/>
              </w:rPr>
            </w:pPr>
            <w:r w:rsidRPr="00AE1B55">
              <w:rPr>
                <w:lang w:val="en-CA"/>
              </w:rPr>
              <w:t>Fused the 2 guides for DGReceiver. Revised the text to include the 2 users from 2 websites (Public and intranet)</w:t>
            </w:r>
          </w:p>
        </w:tc>
      </w:tr>
      <w:tr w:rsidR="0010735A" w:rsidRPr="00AE1B55" w14:paraId="2C8DA59B" w14:textId="77777777" w:rsidTr="008722E8">
        <w:trPr>
          <w:trHeight w:val="1677"/>
        </w:trPr>
        <w:tc>
          <w:tcPr>
            <w:tcW w:w="1129" w:type="dxa"/>
            <w:tcBorders>
              <w:top w:val="single" w:sz="4" w:space="0" w:color="005699"/>
              <w:left w:val="single" w:sz="4" w:space="0" w:color="005699"/>
              <w:bottom w:val="single" w:sz="4" w:space="0" w:color="005699"/>
              <w:right w:val="single" w:sz="4" w:space="0" w:color="005699"/>
            </w:tcBorders>
            <w:vAlign w:val="center"/>
            <w:hideMark/>
          </w:tcPr>
          <w:p w14:paraId="2D87B6BE" w14:textId="77777777" w:rsidR="0010735A" w:rsidRPr="00AE1B55" w:rsidRDefault="0010735A" w:rsidP="0010735A">
            <w:pPr>
              <w:pStyle w:val="Rev-TableText"/>
              <w:jc w:val="left"/>
              <w:rPr>
                <w:lang w:val="en-CA"/>
              </w:rPr>
            </w:pPr>
            <w:r w:rsidRPr="00AE1B55">
              <w:rPr>
                <w:lang w:val="en-CA"/>
              </w:rPr>
              <w:t>8.0</w:t>
            </w:r>
          </w:p>
        </w:tc>
        <w:tc>
          <w:tcPr>
            <w:tcW w:w="1418" w:type="dxa"/>
            <w:tcBorders>
              <w:top w:val="single" w:sz="4" w:space="0" w:color="005699"/>
              <w:left w:val="single" w:sz="4" w:space="0" w:color="005699"/>
              <w:bottom w:val="single" w:sz="4" w:space="0" w:color="005699"/>
              <w:right w:val="single" w:sz="4" w:space="0" w:color="005699"/>
            </w:tcBorders>
            <w:vAlign w:val="center"/>
            <w:hideMark/>
          </w:tcPr>
          <w:p w14:paraId="4A7A5776" w14:textId="77777777" w:rsidR="0010735A" w:rsidRPr="00AE1B55" w:rsidRDefault="0010735A" w:rsidP="0010735A">
            <w:pPr>
              <w:pStyle w:val="TableText"/>
              <w:jc w:val="left"/>
              <w:rPr>
                <w:lang w:val="en-CA"/>
              </w:rPr>
            </w:pPr>
            <w:r w:rsidRPr="00AE1B55">
              <w:rPr>
                <w:lang w:val="en-CA"/>
              </w:rPr>
              <w:t>2019-07-12</w:t>
            </w:r>
          </w:p>
        </w:tc>
        <w:tc>
          <w:tcPr>
            <w:tcW w:w="2123" w:type="dxa"/>
            <w:tcBorders>
              <w:top w:val="single" w:sz="4" w:space="0" w:color="005699"/>
              <w:left w:val="single" w:sz="4" w:space="0" w:color="005699"/>
              <w:bottom w:val="single" w:sz="4" w:space="0" w:color="005699"/>
              <w:right w:val="single" w:sz="4" w:space="0" w:color="005699"/>
            </w:tcBorders>
            <w:vAlign w:val="center"/>
            <w:hideMark/>
          </w:tcPr>
          <w:p w14:paraId="527A2BCC" w14:textId="77777777" w:rsidR="0010735A" w:rsidRPr="00AE1B55" w:rsidRDefault="0010735A" w:rsidP="0010735A">
            <w:pPr>
              <w:pStyle w:val="TableText"/>
              <w:jc w:val="left"/>
              <w:rPr>
                <w:lang w:val="en-CA"/>
              </w:rPr>
            </w:pPr>
            <w:r w:rsidRPr="00AE1B55">
              <w:rPr>
                <w:lang w:val="en-CA"/>
              </w:rPr>
              <w:t>Skills, Employment, and Partner Solutions,</w:t>
            </w:r>
          </w:p>
          <w:p w14:paraId="33EF1A76" w14:textId="77777777" w:rsidR="0010735A" w:rsidRPr="00AE1B55" w:rsidRDefault="0010735A" w:rsidP="0010735A">
            <w:pPr>
              <w:pStyle w:val="TableText"/>
              <w:jc w:val="left"/>
              <w:rPr>
                <w:lang w:val="en-CA"/>
              </w:rPr>
            </w:pPr>
            <w:r w:rsidRPr="00AE1B55">
              <w:rPr>
                <w:lang w:val="en-CA"/>
              </w:rPr>
              <w:t>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tcPr>
          <w:p w14:paraId="76D6E32D" w14:textId="77777777" w:rsidR="0010735A" w:rsidRPr="00AE1B55" w:rsidRDefault="0010735A" w:rsidP="0010735A">
            <w:pPr>
              <w:pStyle w:val="TableText"/>
              <w:jc w:val="left"/>
              <w:rPr>
                <w:lang w:val="en-CA"/>
              </w:rPr>
            </w:pPr>
            <w:r w:rsidRPr="00AE1B55">
              <w:rPr>
                <w:lang w:val="en-CA"/>
              </w:rPr>
              <w:t>Update for version 11.4</w:t>
            </w:r>
          </w:p>
          <w:p w14:paraId="2CD62C09" w14:textId="77777777" w:rsidR="0010735A" w:rsidRPr="00AE1B55" w:rsidRDefault="0010735A" w:rsidP="0010735A">
            <w:pPr>
              <w:pStyle w:val="TableText"/>
              <w:jc w:val="left"/>
              <w:rPr>
                <w:lang w:val="en-CA"/>
              </w:rPr>
            </w:pPr>
            <w:r w:rsidRPr="00AE1B55">
              <w:rPr>
                <w:lang w:val="en-CA"/>
              </w:rPr>
              <w:t>Changes:</w:t>
            </w:r>
          </w:p>
          <w:p w14:paraId="2F642452" w14:textId="77777777" w:rsidR="0010735A" w:rsidRPr="00AE1B55" w:rsidRDefault="0010735A" w:rsidP="00515D78">
            <w:pPr>
              <w:pStyle w:val="TableText"/>
              <w:numPr>
                <w:ilvl w:val="0"/>
                <w:numId w:val="7"/>
              </w:numPr>
              <w:jc w:val="left"/>
              <w:textAlignment w:val="auto"/>
              <w:rPr>
                <w:lang w:val="en-CA"/>
              </w:rPr>
            </w:pPr>
            <w:r w:rsidRPr="00AE1B55">
              <w:rPr>
                <w:lang w:val="en-CA"/>
              </w:rPr>
              <w:t>Display download buttons also for public but show popup.</w:t>
            </w:r>
          </w:p>
          <w:p w14:paraId="2FD22978" w14:textId="77777777" w:rsidR="0010735A" w:rsidRPr="00AE1B55" w:rsidRDefault="0010735A" w:rsidP="0010735A">
            <w:pPr>
              <w:pStyle w:val="TableText"/>
              <w:jc w:val="left"/>
              <w:rPr>
                <w:lang w:val="en-CA"/>
              </w:rPr>
            </w:pPr>
          </w:p>
        </w:tc>
      </w:tr>
      <w:tr w:rsidR="008722E8" w:rsidRPr="00AE1B55" w14:paraId="16320392" w14:textId="77777777" w:rsidTr="008722E8">
        <w:trPr>
          <w:trHeight w:val="1677"/>
        </w:trPr>
        <w:tc>
          <w:tcPr>
            <w:tcW w:w="1129" w:type="dxa"/>
            <w:tcBorders>
              <w:top w:val="single" w:sz="4" w:space="0" w:color="005699"/>
              <w:left w:val="single" w:sz="4" w:space="0" w:color="005699"/>
              <w:bottom w:val="single" w:sz="4" w:space="0" w:color="005699"/>
              <w:right w:val="single" w:sz="4" w:space="0" w:color="005699"/>
            </w:tcBorders>
            <w:vAlign w:val="center"/>
          </w:tcPr>
          <w:p w14:paraId="7BE89041" w14:textId="217341CD" w:rsidR="008722E8" w:rsidRPr="00AE1B55" w:rsidRDefault="008722E8" w:rsidP="0010735A">
            <w:pPr>
              <w:pStyle w:val="Rev-TableText"/>
              <w:jc w:val="left"/>
              <w:rPr>
                <w:lang w:val="en-CA"/>
              </w:rPr>
            </w:pPr>
            <w:r w:rsidRPr="00AE1B55">
              <w:rPr>
                <w:lang w:val="en-CA"/>
              </w:rPr>
              <w:t>9.0</w:t>
            </w:r>
          </w:p>
        </w:tc>
        <w:tc>
          <w:tcPr>
            <w:tcW w:w="1418" w:type="dxa"/>
            <w:tcBorders>
              <w:top w:val="single" w:sz="4" w:space="0" w:color="005699"/>
              <w:left w:val="single" w:sz="4" w:space="0" w:color="005699"/>
              <w:bottom w:val="single" w:sz="4" w:space="0" w:color="005699"/>
              <w:right w:val="single" w:sz="4" w:space="0" w:color="005699"/>
            </w:tcBorders>
            <w:vAlign w:val="center"/>
          </w:tcPr>
          <w:p w14:paraId="23F30846" w14:textId="5E4F0028" w:rsidR="008722E8" w:rsidRPr="00AE1B55" w:rsidRDefault="008722E8" w:rsidP="0010735A">
            <w:pPr>
              <w:pStyle w:val="TableText"/>
              <w:jc w:val="left"/>
              <w:rPr>
                <w:lang w:val="en-CA"/>
              </w:rPr>
            </w:pPr>
            <w:r w:rsidRPr="00AE1B55">
              <w:rPr>
                <w:lang w:val="en-CA"/>
              </w:rPr>
              <w:t>2020-06-12</w:t>
            </w:r>
          </w:p>
        </w:tc>
        <w:tc>
          <w:tcPr>
            <w:tcW w:w="2123" w:type="dxa"/>
            <w:tcBorders>
              <w:top w:val="single" w:sz="4" w:space="0" w:color="005699"/>
              <w:left w:val="single" w:sz="4" w:space="0" w:color="005699"/>
              <w:bottom w:val="single" w:sz="4" w:space="0" w:color="005699"/>
              <w:right w:val="single" w:sz="4" w:space="0" w:color="005699"/>
            </w:tcBorders>
            <w:vAlign w:val="center"/>
          </w:tcPr>
          <w:p w14:paraId="191CBD29" w14:textId="77777777" w:rsidR="008722E8" w:rsidRPr="00AE1B55" w:rsidRDefault="008722E8" w:rsidP="008722E8">
            <w:pPr>
              <w:pStyle w:val="TableText"/>
              <w:jc w:val="left"/>
              <w:rPr>
                <w:lang w:val="en-CA"/>
              </w:rPr>
            </w:pPr>
            <w:r w:rsidRPr="00AE1B55">
              <w:rPr>
                <w:lang w:val="en-CA"/>
              </w:rPr>
              <w:t>Skills, Employment, and Partner Solutions,</w:t>
            </w:r>
          </w:p>
          <w:p w14:paraId="3D91263E" w14:textId="7E917ED2" w:rsidR="008722E8" w:rsidRPr="00AE1B55" w:rsidRDefault="008722E8" w:rsidP="008722E8">
            <w:pPr>
              <w:pStyle w:val="TableText"/>
              <w:jc w:val="left"/>
              <w:rPr>
                <w:lang w:val="en-CA"/>
              </w:rPr>
            </w:pPr>
            <w:r w:rsidRPr="00AE1B55">
              <w:rPr>
                <w:lang w:val="en-CA"/>
              </w:rPr>
              <w:t>Employment and Social Development Canada</w:t>
            </w:r>
          </w:p>
        </w:tc>
        <w:tc>
          <w:tcPr>
            <w:tcW w:w="3966" w:type="dxa"/>
            <w:tcBorders>
              <w:top w:val="single" w:sz="4" w:space="0" w:color="005699"/>
              <w:left w:val="single" w:sz="4" w:space="0" w:color="005699"/>
              <w:bottom w:val="single" w:sz="4" w:space="0" w:color="005699"/>
              <w:right w:val="single" w:sz="4" w:space="0" w:color="005699"/>
            </w:tcBorders>
          </w:tcPr>
          <w:p w14:paraId="0474F6F0" w14:textId="00CFB372" w:rsidR="008722E8" w:rsidRPr="00AE1B55" w:rsidRDefault="008722E8" w:rsidP="0010735A">
            <w:pPr>
              <w:pStyle w:val="TableText"/>
              <w:jc w:val="left"/>
              <w:rPr>
                <w:lang w:val="en-CA"/>
              </w:rPr>
            </w:pPr>
            <w:r w:rsidRPr="00AE1B55">
              <w:rPr>
                <w:lang w:val="en-CA"/>
              </w:rPr>
              <w:t>Update for version 11.5</w:t>
            </w:r>
          </w:p>
        </w:tc>
      </w:tr>
    </w:tbl>
    <w:p w14:paraId="5116E9F3" w14:textId="77777777" w:rsidR="0010735A" w:rsidRPr="00AE1B55" w:rsidRDefault="0010735A" w:rsidP="0010735A">
      <w:pPr>
        <w:rPr>
          <w:lang w:val="en-CA"/>
        </w:rPr>
      </w:pPr>
    </w:p>
    <w:p w14:paraId="7719E36B" w14:textId="77777777" w:rsidR="0010735A" w:rsidRPr="00AE1B55" w:rsidRDefault="0010735A" w:rsidP="0010735A">
      <w:pPr>
        <w:rPr>
          <w:lang w:val="en-CA"/>
        </w:rPr>
      </w:pPr>
      <w:r w:rsidRPr="00AE1B55">
        <w:rPr>
          <w:lang w:val="en-CA"/>
        </w:rPr>
        <w:br w:type="page"/>
      </w:r>
    </w:p>
    <w:p w14:paraId="37367F66" w14:textId="77777777" w:rsidR="0010735A" w:rsidRPr="00AE1B55" w:rsidRDefault="0010735A" w:rsidP="008722E8">
      <w:pPr>
        <w:pStyle w:val="H1"/>
      </w:pPr>
      <w:bookmarkStart w:id="1" w:name="_Toc42858401"/>
      <w:r w:rsidRPr="00AE1B55">
        <w:t>Contents</w:t>
      </w:r>
      <w:bookmarkEnd w:id="1"/>
    </w:p>
    <w:p w14:paraId="40C24BE3" w14:textId="77777777" w:rsidR="0010735A" w:rsidRPr="00AE1B55" w:rsidRDefault="0010735A" w:rsidP="0010735A">
      <w:pPr>
        <w:rPr>
          <w:lang w:val="en-CA"/>
        </w:rPr>
      </w:pPr>
    </w:p>
    <w:p w14:paraId="6C3C62D3" w14:textId="4BA58F62" w:rsidR="00AE1B55" w:rsidRDefault="0010735A">
      <w:pPr>
        <w:pStyle w:val="TOC1"/>
        <w:tabs>
          <w:tab w:val="left" w:pos="480"/>
          <w:tab w:val="right" w:leader="dot" w:pos="8636"/>
        </w:tabs>
        <w:rPr>
          <w:rFonts w:eastAsiaTheme="minorEastAsia" w:cstheme="minorBidi"/>
          <w:noProof/>
          <w:lang w:val="en-CA"/>
        </w:rPr>
      </w:pPr>
      <w:r w:rsidRPr="00AE1B55">
        <w:rPr>
          <w:b/>
          <w:bCs/>
          <w:i/>
          <w:smallCaps/>
          <w:sz w:val="28"/>
          <w:szCs w:val="28"/>
          <w:lang w:val="en-CA"/>
        </w:rPr>
        <w:fldChar w:fldCharType="begin"/>
      </w:r>
      <w:r w:rsidRPr="00AE1B55">
        <w:rPr>
          <w:b/>
          <w:bCs/>
          <w:i/>
          <w:smallCaps/>
          <w:sz w:val="28"/>
          <w:szCs w:val="28"/>
          <w:lang w:val="en-CA"/>
        </w:rPr>
        <w:instrText xml:space="preserve"> TOC \o "1-4" \h \z \u </w:instrText>
      </w:r>
      <w:r w:rsidRPr="00AE1B55">
        <w:rPr>
          <w:b/>
          <w:bCs/>
          <w:i/>
          <w:smallCaps/>
          <w:sz w:val="28"/>
          <w:szCs w:val="28"/>
          <w:lang w:val="en-CA"/>
        </w:rPr>
        <w:fldChar w:fldCharType="separate"/>
      </w:r>
      <w:hyperlink w:anchor="_Toc42858401" w:history="1">
        <w:r w:rsidR="00AE1B55" w:rsidRPr="00FD0C80">
          <w:rPr>
            <w:rStyle w:val="Hyperlink"/>
            <w:noProof/>
          </w:rPr>
          <w:t>1.</w:t>
        </w:r>
        <w:r w:rsidR="00AE1B55">
          <w:rPr>
            <w:rFonts w:eastAsiaTheme="minorEastAsia" w:cstheme="minorBidi"/>
            <w:noProof/>
            <w:lang w:val="en-CA"/>
          </w:rPr>
          <w:tab/>
        </w:r>
        <w:r w:rsidR="00AE1B55" w:rsidRPr="00FD0C80">
          <w:rPr>
            <w:rStyle w:val="Hyperlink"/>
            <w:noProof/>
          </w:rPr>
          <w:t>Contents</w:t>
        </w:r>
        <w:r w:rsidR="00AE1B55">
          <w:rPr>
            <w:noProof/>
            <w:webHidden/>
          </w:rPr>
          <w:tab/>
        </w:r>
        <w:r w:rsidR="00AE1B55">
          <w:rPr>
            <w:noProof/>
            <w:webHidden/>
          </w:rPr>
          <w:fldChar w:fldCharType="begin"/>
        </w:r>
        <w:r w:rsidR="00AE1B55">
          <w:rPr>
            <w:noProof/>
            <w:webHidden/>
          </w:rPr>
          <w:instrText xml:space="preserve"> PAGEREF _Toc42858401 \h </w:instrText>
        </w:r>
        <w:r w:rsidR="00AE1B55">
          <w:rPr>
            <w:noProof/>
            <w:webHidden/>
          </w:rPr>
        </w:r>
        <w:r w:rsidR="00AE1B55">
          <w:rPr>
            <w:noProof/>
            <w:webHidden/>
          </w:rPr>
          <w:fldChar w:fldCharType="separate"/>
        </w:r>
        <w:r w:rsidR="00AE1B55">
          <w:rPr>
            <w:noProof/>
            <w:webHidden/>
          </w:rPr>
          <w:t>6</w:t>
        </w:r>
        <w:r w:rsidR="00AE1B55">
          <w:rPr>
            <w:noProof/>
            <w:webHidden/>
          </w:rPr>
          <w:fldChar w:fldCharType="end"/>
        </w:r>
      </w:hyperlink>
    </w:p>
    <w:p w14:paraId="63A83BB3" w14:textId="2767C426" w:rsidR="00AE1B55" w:rsidRDefault="0039033C">
      <w:pPr>
        <w:pStyle w:val="TOC1"/>
        <w:tabs>
          <w:tab w:val="left" w:pos="480"/>
          <w:tab w:val="right" w:leader="dot" w:pos="8636"/>
        </w:tabs>
        <w:rPr>
          <w:rFonts w:eastAsiaTheme="minorEastAsia" w:cstheme="minorBidi"/>
          <w:noProof/>
          <w:lang w:val="en-CA"/>
        </w:rPr>
      </w:pPr>
      <w:hyperlink w:anchor="_Toc42858402" w:history="1">
        <w:r w:rsidR="00AE1B55" w:rsidRPr="00FD0C80">
          <w:rPr>
            <w:rStyle w:val="Hyperlink"/>
            <w:noProof/>
          </w:rPr>
          <w:t>2.</w:t>
        </w:r>
        <w:r w:rsidR="00AE1B55">
          <w:rPr>
            <w:rFonts w:eastAsiaTheme="minorEastAsia" w:cstheme="minorBidi"/>
            <w:noProof/>
            <w:lang w:val="en-CA"/>
          </w:rPr>
          <w:tab/>
        </w:r>
        <w:r w:rsidR="00AE1B55" w:rsidRPr="00FD0C80">
          <w:rPr>
            <w:rStyle w:val="Hyperlink"/>
            <w:noProof/>
          </w:rPr>
          <w:t>Target Programs</w:t>
        </w:r>
        <w:r w:rsidR="00AE1B55">
          <w:rPr>
            <w:noProof/>
            <w:webHidden/>
          </w:rPr>
          <w:tab/>
        </w:r>
        <w:r w:rsidR="00AE1B55">
          <w:rPr>
            <w:noProof/>
            <w:webHidden/>
          </w:rPr>
          <w:fldChar w:fldCharType="begin"/>
        </w:r>
        <w:r w:rsidR="00AE1B55">
          <w:rPr>
            <w:noProof/>
            <w:webHidden/>
          </w:rPr>
          <w:instrText xml:space="preserve"> PAGEREF _Toc42858402 \h </w:instrText>
        </w:r>
        <w:r w:rsidR="00AE1B55">
          <w:rPr>
            <w:noProof/>
            <w:webHidden/>
          </w:rPr>
        </w:r>
        <w:r w:rsidR="00AE1B55">
          <w:rPr>
            <w:noProof/>
            <w:webHidden/>
          </w:rPr>
          <w:fldChar w:fldCharType="separate"/>
        </w:r>
        <w:r w:rsidR="00AE1B55">
          <w:rPr>
            <w:noProof/>
            <w:webHidden/>
          </w:rPr>
          <w:t>9</w:t>
        </w:r>
        <w:r w:rsidR="00AE1B55">
          <w:rPr>
            <w:noProof/>
            <w:webHidden/>
          </w:rPr>
          <w:fldChar w:fldCharType="end"/>
        </w:r>
      </w:hyperlink>
    </w:p>
    <w:p w14:paraId="48073664" w14:textId="3582DD69" w:rsidR="00AE1B55" w:rsidRDefault="0039033C">
      <w:pPr>
        <w:pStyle w:val="TOC1"/>
        <w:tabs>
          <w:tab w:val="left" w:pos="480"/>
          <w:tab w:val="right" w:leader="dot" w:pos="8636"/>
        </w:tabs>
        <w:rPr>
          <w:rFonts w:eastAsiaTheme="minorEastAsia" w:cstheme="minorBidi"/>
          <w:noProof/>
          <w:lang w:val="en-CA"/>
        </w:rPr>
      </w:pPr>
      <w:hyperlink w:anchor="_Toc42858403" w:history="1">
        <w:r w:rsidR="00AE1B55" w:rsidRPr="00FD0C80">
          <w:rPr>
            <w:rStyle w:val="Hyperlink"/>
            <w:noProof/>
          </w:rPr>
          <w:t>3.</w:t>
        </w:r>
        <w:r w:rsidR="00AE1B55">
          <w:rPr>
            <w:rFonts w:eastAsiaTheme="minorEastAsia" w:cstheme="minorBidi"/>
            <w:noProof/>
            <w:lang w:val="en-CA"/>
          </w:rPr>
          <w:tab/>
        </w:r>
        <w:r w:rsidR="00AE1B55" w:rsidRPr="00FD0C80">
          <w:rPr>
            <w:rStyle w:val="Hyperlink"/>
            <w:noProof/>
          </w:rPr>
          <w:t>Important Security Notes</w:t>
        </w:r>
        <w:r w:rsidR="00AE1B55">
          <w:rPr>
            <w:noProof/>
            <w:webHidden/>
          </w:rPr>
          <w:tab/>
        </w:r>
        <w:r w:rsidR="00AE1B55">
          <w:rPr>
            <w:noProof/>
            <w:webHidden/>
          </w:rPr>
          <w:fldChar w:fldCharType="begin"/>
        </w:r>
        <w:r w:rsidR="00AE1B55">
          <w:rPr>
            <w:noProof/>
            <w:webHidden/>
          </w:rPr>
          <w:instrText xml:space="preserve"> PAGEREF _Toc42858403 \h </w:instrText>
        </w:r>
        <w:r w:rsidR="00AE1B55">
          <w:rPr>
            <w:noProof/>
            <w:webHidden/>
          </w:rPr>
        </w:r>
        <w:r w:rsidR="00AE1B55">
          <w:rPr>
            <w:noProof/>
            <w:webHidden/>
          </w:rPr>
          <w:fldChar w:fldCharType="separate"/>
        </w:r>
        <w:r w:rsidR="00AE1B55">
          <w:rPr>
            <w:noProof/>
            <w:webHidden/>
          </w:rPr>
          <w:t>9</w:t>
        </w:r>
        <w:r w:rsidR="00AE1B55">
          <w:rPr>
            <w:noProof/>
            <w:webHidden/>
          </w:rPr>
          <w:fldChar w:fldCharType="end"/>
        </w:r>
      </w:hyperlink>
    </w:p>
    <w:p w14:paraId="57BE778A" w14:textId="6A04D344" w:rsidR="00AE1B55" w:rsidRDefault="0039033C">
      <w:pPr>
        <w:pStyle w:val="TOC2"/>
        <w:tabs>
          <w:tab w:val="left" w:pos="880"/>
          <w:tab w:val="right" w:leader="dot" w:pos="8636"/>
        </w:tabs>
        <w:rPr>
          <w:rFonts w:eastAsiaTheme="minorEastAsia" w:cstheme="minorBidi"/>
          <w:noProof/>
          <w:lang w:val="en-CA"/>
        </w:rPr>
      </w:pPr>
      <w:hyperlink w:anchor="_Toc42858404" w:history="1">
        <w:r w:rsidR="00AE1B55" w:rsidRPr="00FD0C80">
          <w:rPr>
            <w:rStyle w:val="Hyperlink"/>
            <w:noProof/>
          </w:rPr>
          <w:t>3.1.</w:t>
        </w:r>
        <w:r w:rsidR="00AE1B55">
          <w:rPr>
            <w:rFonts w:eastAsiaTheme="minorEastAsia" w:cstheme="minorBidi"/>
            <w:noProof/>
            <w:lang w:val="en-CA"/>
          </w:rPr>
          <w:tab/>
        </w:r>
        <w:r w:rsidR="00AE1B55" w:rsidRPr="00FD0C80">
          <w:rPr>
            <w:rStyle w:val="Hyperlink"/>
            <w:noProof/>
          </w:rPr>
          <w:t>Who can use the data gateway public web site?</w:t>
        </w:r>
        <w:r w:rsidR="00AE1B55">
          <w:rPr>
            <w:noProof/>
            <w:webHidden/>
          </w:rPr>
          <w:tab/>
        </w:r>
        <w:r w:rsidR="00AE1B55">
          <w:rPr>
            <w:noProof/>
            <w:webHidden/>
          </w:rPr>
          <w:fldChar w:fldCharType="begin"/>
        </w:r>
        <w:r w:rsidR="00AE1B55">
          <w:rPr>
            <w:noProof/>
            <w:webHidden/>
          </w:rPr>
          <w:instrText xml:space="preserve"> PAGEREF _Toc42858404 \h </w:instrText>
        </w:r>
        <w:r w:rsidR="00AE1B55">
          <w:rPr>
            <w:noProof/>
            <w:webHidden/>
          </w:rPr>
        </w:r>
        <w:r w:rsidR="00AE1B55">
          <w:rPr>
            <w:noProof/>
            <w:webHidden/>
          </w:rPr>
          <w:fldChar w:fldCharType="separate"/>
        </w:r>
        <w:r w:rsidR="00AE1B55">
          <w:rPr>
            <w:noProof/>
            <w:webHidden/>
          </w:rPr>
          <w:t>10</w:t>
        </w:r>
        <w:r w:rsidR="00AE1B55">
          <w:rPr>
            <w:noProof/>
            <w:webHidden/>
          </w:rPr>
          <w:fldChar w:fldCharType="end"/>
        </w:r>
      </w:hyperlink>
    </w:p>
    <w:p w14:paraId="40FCC179" w14:textId="0CEA703A" w:rsidR="00AE1B55" w:rsidRDefault="0039033C">
      <w:pPr>
        <w:pStyle w:val="TOC2"/>
        <w:tabs>
          <w:tab w:val="left" w:pos="880"/>
          <w:tab w:val="right" w:leader="dot" w:pos="8636"/>
        </w:tabs>
        <w:rPr>
          <w:rFonts w:eastAsiaTheme="minorEastAsia" w:cstheme="minorBidi"/>
          <w:noProof/>
          <w:lang w:val="en-CA"/>
        </w:rPr>
      </w:pPr>
      <w:hyperlink w:anchor="_Toc42858405" w:history="1">
        <w:r w:rsidR="00AE1B55" w:rsidRPr="00FD0C80">
          <w:rPr>
            <w:rStyle w:val="Hyperlink"/>
            <w:noProof/>
          </w:rPr>
          <w:t>3.2.</w:t>
        </w:r>
        <w:r w:rsidR="00AE1B55">
          <w:rPr>
            <w:rFonts w:eastAsiaTheme="minorEastAsia" w:cstheme="minorBidi"/>
            <w:noProof/>
            <w:lang w:val="en-CA"/>
          </w:rPr>
          <w:tab/>
        </w:r>
        <w:r w:rsidR="00AE1B55" w:rsidRPr="00FD0C80">
          <w:rPr>
            <w:rStyle w:val="Hyperlink"/>
            <w:noProof/>
          </w:rPr>
          <w:t>Your user id and password</w:t>
        </w:r>
        <w:r w:rsidR="00AE1B55">
          <w:rPr>
            <w:noProof/>
            <w:webHidden/>
          </w:rPr>
          <w:tab/>
        </w:r>
        <w:r w:rsidR="00AE1B55">
          <w:rPr>
            <w:noProof/>
            <w:webHidden/>
          </w:rPr>
          <w:fldChar w:fldCharType="begin"/>
        </w:r>
        <w:r w:rsidR="00AE1B55">
          <w:rPr>
            <w:noProof/>
            <w:webHidden/>
          </w:rPr>
          <w:instrText xml:space="preserve"> PAGEREF _Toc42858405 \h </w:instrText>
        </w:r>
        <w:r w:rsidR="00AE1B55">
          <w:rPr>
            <w:noProof/>
            <w:webHidden/>
          </w:rPr>
        </w:r>
        <w:r w:rsidR="00AE1B55">
          <w:rPr>
            <w:noProof/>
            <w:webHidden/>
          </w:rPr>
          <w:fldChar w:fldCharType="separate"/>
        </w:r>
        <w:r w:rsidR="00AE1B55">
          <w:rPr>
            <w:noProof/>
            <w:webHidden/>
          </w:rPr>
          <w:t>10</w:t>
        </w:r>
        <w:r w:rsidR="00AE1B55">
          <w:rPr>
            <w:noProof/>
            <w:webHidden/>
          </w:rPr>
          <w:fldChar w:fldCharType="end"/>
        </w:r>
      </w:hyperlink>
    </w:p>
    <w:p w14:paraId="3B971EB7" w14:textId="14EC9EBC" w:rsidR="00AE1B55" w:rsidRDefault="0039033C">
      <w:pPr>
        <w:pStyle w:val="TOC3"/>
        <w:tabs>
          <w:tab w:val="left" w:pos="1320"/>
          <w:tab w:val="right" w:leader="dot" w:pos="8636"/>
        </w:tabs>
        <w:rPr>
          <w:rFonts w:eastAsiaTheme="minorEastAsia" w:cstheme="minorBidi"/>
          <w:noProof/>
          <w:lang w:val="en-CA"/>
        </w:rPr>
      </w:pPr>
      <w:hyperlink w:anchor="_Toc42858406" w:history="1">
        <w:r w:rsidR="00AE1B55" w:rsidRPr="00FD0C80">
          <w:rPr>
            <w:rStyle w:val="Hyperlink"/>
            <w:noProof/>
          </w:rPr>
          <w:t>3.2.1.</w:t>
        </w:r>
        <w:r w:rsidR="00AE1B55">
          <w:rPr>
            <w:rFonts w:eastAsiaTheme="minorEastAsia" w:cstheme="minorBidi"/>
            <w:noProof/>
            <w:lang w:val="en-CA"/>
          </w:rPr>
          <w:tab/>
        </w:r>
        <w:r w:rsidR="00AE1B55" w:rsidRPr="00FD0C80">
          <w:rPr>
            <w:rStyle w:val="Hyperlink"/>
            <w:noProof/>
          </w:rPr>
          <w:t>For AppGate Users</w:t>
        </w:r>
        <w:r w:rsidR="00AE1B55">
          <w:rPr>
            <w:noProof/>
            <w:webHidden/>
          </w:rPr>
          <w:tab/>
        </w:r>
        <w:r w:rsidR="00AE1B55">
          <w:rPr>
            <w:noProof/>
            <w:webHidden/>
          </w:rPr>
          <w:fldChar w:fldCharType="begin"/>
        </w:r>
        <w:r w:rsidR="00AE1B55">
          <w:rPr>
            <w:noProof/>
            <w:webHidden/>
          </w:rPr>
          <w:instrText xml:space="preserve"> PAGEREF _Toc42858406 \h </w:instrText>
        </w:r>
        <w:r w:rsidR="00AE1B55">
          <w:rPr>
            <w:noProof/>
            <w:webHidden/>
          </w:rPr>
        </w:r>
        <w:r w:rsidR="00AE1B55">
          <w:rPr>
            <w:noProof/>
            <w:webHidden/>
          </w:rPr>
          <w:fldChar w:fldCharType="separate"/>
        </w:r>
        <w:r w:rsidR="00AE1B55">
          <w:rPr>
            <w:noProof/>
            <w:webHidden/>
          </w:rPr>
          <w:t>10</w:t>
        </w:r>
        <w:r w:rsidR="00AE1B55">
          <w:rPr>
            <w:noProof/>
            <w:webHidden/>
          </w:rPr>
          <w:fldChar w:fldCharType="end"/>
        </w:r>
      </w:hyperlink>
    </w:p>
    <w:p w14:paraId="2F823191" w14:textId="141CF715" w:rsidR="00AE1B55" w:rsidRDefault="0039033C">
      <w:pPr>
        <w:pStyle w:val="TOC3"/>
        <w:tabs>
          <w:tab w:val="left" w:pos="1320"/>
          <w:tab w:val="right" w:leader="dot" w:pos="8636"/>
        </w:tabs>
        <w:rPr>
          <w:rFonts w:eastAsiaTheme="minorEastAsia" w:cstheme="minorBidi"/>
          <w:noProof/>
          <w:lang w:val="en-CA"/>
        </w:rPr>
      </w:pPr>
      <w:hyperlink w:anchor="_Toc42858407" w:history="1">
        <w:r w:rsidR="00AE1B55" w:rsidRPr="00FD0C80">
          <w:rPr>
            <w:rStyle w:val="Hyperlink"/>
            <w:bCs/>
            <w:noProof/>
          </w:rPr>
          <w:t>3.2.2.</w:t>
        </w:r>
        <w:r w:rsidR="00AE1B55">
          <w:rPr>
            <w:rFonts w:eastAsiaTheme="minorEastAsia" w:cstheme="minorBidi"/>
            <w:noProof/>
            <w:lang w:val="en-CA"/>
          </w:rPr>
          <w:tab/>
        </w:r>
        <w:r w:rsidR="00AE1B55" w:rsidRPr="00FD0C80">
          <w:rPr>
            <w:rStyle w:val="Hyperlink"/>
            <w:bCs/>
            <w:noProof/>
          </w:rPr>
          <w:t>For Public Users</w:t>
        </w:r>
        <w:r w:rsidR="00AE1B55">
          <w:rPr>
            <w:noProof/>
            <w:webHidden/>
          </w:rPr>
          <w:tab/>
        </w:r>
        <w:r w:rsidR="00AE1B55">
          <w:rPr>
            <w:noProof/>
            <w:webHidden/>
          </w:rPr>
          <w:fldChar w:fldCharType="begin"/>
        </w:r>
        <w:r w:rsidR="00AE1B55">
          <w:rPr>
            <w:noProof/>
            <w:webHidden/>
          </w:rPr>
          <w:instrText xml:space="preserve"> PAGEREF _Toc42858407 \h </w:instrText>
        </w:r>
        <w:r w:rsidR="00AE1B55">
          <w:rPr>
            <w:noProof/>
            <w:webHidden/>
          </w:rPr>
        </w:r>
        <w:r w:rsidR="00AE1B55">
          <w:rPr>
            <w:noProof/>
            <w:webHidden/>
          </w:rPr>
          <w:fldChar w:fldCharType="separate"/>
        </w:r>
        <w:r w:rsidR="00AE1B55">
          <w:rPr>
            <w:noProof/>
            <w:webHidden/>
          </w:rPr>
          <w:t>11</w:t>
        </w:r>
        <w:r w:rsidR="00AE1B55">
          <w:rPr>
            <w:noProof/>
            <w:webHidden/>
          </w:rPr>
          <w:fldChar w:fldCharType="end"/>
        </w:r>
      </w:hyperlink>
    </w:p>
    <w:p w14:paraId="30B44E69" w14:textId="17424A58" w:rsidR="00AE1B55" w:rsidRDefault="0039033C">
      <w:pPr>
        <w:pStyle w:val="TOC1"/>
        <w:tabs>
          <w:tab w:val="left" w:pos="480"/>
          <w:tab w:val="right" w:leader="dot" w:pos="8636"/>
        </w:tabs>
        <w:rPr>
          <w:rFonts w:eastAsiaTheme="minorEastAsia" w:cstheme="minorBidi"/>
          <w:noProof/>
          <w:lang w:val="en-CA"/>
        </w:rPr>
      </w:pPr>
      <w:hyperlink w:anchor="_Toc42858408" w:history="1">
        <w:r w:rsidR="00AE1B55" w:rsidRPr="00FD0C80">
          <w:rPr>
            <w:rStyle w:val="Hyperlink"/>
            <w:noProof/>
          </w:rPr>
          <w:t>4.</w:t>
        </w:r>
        <w:r w:rsidR="00AE1B55">
          <w:rPr>
            <w:rFonts w:eastAsiaTheme="minorEastAsia" w:cstheme="minorBidi"/>
            <w:noProof/>
            <w:lang w:val="en-CA"/>
          </w:rPr>
          <w:tab/>
        </w:r>
        <w:r w:rsidR="00AE1B55" w:rsidRPr="00FD0C80">
          <w:rPr>
            <w:rStyle w:val="Hyperlink"/>
            <w:noProof/>
          </w:rPr>
          <w:t>Access Walkthrough</w:t>
        </w:r>
        <w:r w:rsidR="00AE1B55">
          <w:rPr>
            <w:noProof/>
            <w:webHidden/>
          </w:rPr>
          <w:tab/>
        </w:r>
        <w:r w:rsidR="00AE1B55">
          <w:rPr>
            <w:noProof/>
            <w:webHidden/>
          </w:rPr>
          <w:fldChar w:fldCharType="begin"/>
        </w:r>
        <w:r w:rsidR="00AE1B55">
          <w:rPr>
            <w:noProof/>
            <w:webHidden/>
          </w:rPr>
          <w:instrText xml:space="preserve"> PAGEREF _Toc42858408 \h </w:instrText>
        </w:r>
        <w:r w:rsidR="00AE1B55">
          <w:rPr>
            <w:noProof/>
            <w:webHidden/>
          </w:rPr>
        </w:r>
        <w:r w:rsidR="00AE1B55">
          <w:rPr>
            <w:noProof/>
            <w:webHidden/>
          </w:rPr>
          <w:fldChar w:fldCharType="separate"/>
        </w:r>
        <w:r w:rsidR="00AE1B55">
          <w:rPr>
            <w:noProof/>
            <w:webHidden/>
          </w:rPr>
          <w:t>11</w:t>
        </w:r>
        <w:r w:rsidR="00AE1B55">
          <w:rPr>
            <w:noProof/>
            <w:webHidden/>
          </w:rPr>
          <w:fldChar w:fldCharType="end"/>
        </w:r>
      </w:hyperlink>
    </w:p>
    <w:p w14:paraId="1030D79B" w14:textId="3FB65A49" w:rsidR="00AE1B55" w:rsidRDefault="0039033C">
      <w:pPr>
        <w:pStyle w:val="TOC2"/>
        <w:tabs>
          <w:tab w:val="left" w:pos="880"/>
          <w:tab w:val="right" w:leader="dot" w:pos="8636"/>
        </w:tabs>
        <w:rPr>
          <w:rFonts w:eastAsiaTheme="minorEastAsia" w:cstheme="minorBidi"/>
          <w:noProof/>
          <w:lang w:val="en-CA"/>
        </w:rPr>
      </w:pPr>
      <w:hyperlink w:anchor="_Toc42858409" w:history="1">
        <w:r w:rsidR="00AE1B55" w:rsidRPr="00FD0C80">
          <w:rPr>
            <w:rStyle w:val="Hyperlink"/>
            <w:noProof/>
          </w:rPr>
          <w:t>4.1.</w:t>
        </w:r>
        <w:r w:rsidR="00AE1B55">
          <w:rPr>
            <w:rFonts w:eastAsiaTheme="minorEastAsia" w:cstheme="minorBidi"/>
            <w:noProof/>
            <w:lang w:val="en-CA"/>
          </w:rPr>
          <w:tab/>
        </w:r>
        <w:r w:rsidR="00AE1B55" w:rsidRPr="00FD0C80">
          <w:rPr>
            <w:rStyle w:val="Hyperlink"/>
            <w:noProof/>
          </w:rPr>
          <w:t>Access to the data gateway web site</w:t>
        </w:r>
        <w:r w:rsidR="00AE1B55">
          <w:rPr>
            <w:noProof/>
            <w:webHidden/>
          </w:rPr>
          <w:tab/>
        </w:r>
        <w:r w:rsidR="00AE1B55">
          <w:rPr>
            <w:noProof/>
            <w:webHidden/>
          </w:rPr>
          <w:fldChar w:fldCharType="begin"/>
        </w:r>
        <w:r w:rsidR="00AE1B55">
          <w:rPr>
            <w:noProof/>
            <w:webHidden/>
          </w:rPr>
          <w:instrText xml:space="preserve"> PAGEREF _Toc42858409 \h </w:instrText>
        </w:r>
        <w:r w:rsidR="00AE1B55">
          <w:rPr>
            <w:noProof/>
            <w:webHidden/>
          </w:rPr>
        </w:r>
        <w:r w:rsidR="00AE1B55">
          <w:rPr>
            <w:noProof/>
            <w:webHidden/>
          </w:rPr>
          <w:fldChar w:fldCharType="separate"/>
        </w:r>
        <w:r w:rsidR="00AE1B55">
          <w:rPr>
            <w:noProof/>
            <w:webHidden/>
          </w:rPr>
          <w:t>11</w:t>
        </w:r>
        <w:r w:rsidR="00AE1B55">
          <w:rPr>
            <w:noProof/>
            <w:webHidden/>
          </w:rPr>
          <w:fldChar w:fldCharType="end"/>
        </w:r>
      </w:hyperlink>
    </w:p>
    <w:p w14:paraId="3CCC1765" w14:textId="6FC3F678" w:rsidR="00AE1B55" w:rsidRDefault="0039033C">
      <w:pPr>
        <w:pStyle w:val="TOC2"/>
        <w:tabs>
          <w:tab w:val="left" w:pos="880"/>
          <w:tab w:val="right" w:leader="dot" w:pos="8636"/>
        </w:tabs>
        <w:rPr>
          <w:rFonts w:eastAsiaTheme="minorEastAsia" w:cstheme="minorBidi"/>
          <w:noProof/>
          <w:lang w:val="en-CA"/>
        </w:rPr>
      </w:pPr>
      <w:hyperlink w:anchor="_Toc42858410" w:history="1">
        <w:r w:rsidR="00AE1B55" w:rsidRPr="00FD0C80">
          <w:rPr>
            <w:rStyle w:val="Hyperlink"/>
            <w:noProof/>
          </w:rPr>
          <w:t>4.2.</w:t>
        </w:r>
        <w:r w:rsidR="00AE1B55">
          <w:rPr>
            <w:rFonts w:eastAsiaTheme="minorEastAsia" w:cstheme="minorBidi"/>
            <w:noProof/>
            <w:lang w:val="en-CA"/>
          </w:rPr>
          <w:tab/>
        </w:r>
        <w:r w:rsidR="00AE1B55" w:rsidRPr="00FD0C80">
          <w:rPr>
            <w:rStyle w:val="Hyperlink"/>
            <w:noProof/>
          </w:rPr>
          <w:t>Language</w:t>
        </w:r>
        <w:r w:rsidR="00AE1B55">
          <w:rPr>
            <w:noProof/>
            <w:webHidden/>
          </w:rPr>
          <w:tab/>
        </w:r>
        <w:r w:rsidR="00AE1B55">
          <w:rPr>
            <w:noProof/>
            <w:webHidden/>
          </w:rPr>
          <w:fldChar w:fldCharType="begin"/>
        </w:r>
        <w:r w:rsidR="00AE1B55">
          <w:rPr>
            <w:noProof/>
            <w:webHidden/>
          </w:rPr>
          <w:instrText xml:space="preserve"> PAGEREF _Toc42858410 \h </w:instrText>
        </w:r>
        <w:r w:rsidR="00AE1B55">
          <w:rPr>
            <w:noProof/>
            <w:webHidden/>
          </w:rPr>
        </w:r>
        <w:r w:rsidR="00AE1B55">
          <w:rPr>
            <w:noProof/>
            <w:webHidden/>
          </w:rPr>
          <w:fldChar w:fldCharType="separate"/>
        </w:r>
        <w:r w:rsidR="00AE1B55">
          <w:rPr>
            <w:noProof/>
            <w:webHidden/>
          </w:rPr>
          <w:t>12</w:t>
        </w:r>
        <w:r w:rsidR="00AE1B55">
          <w:rPr>
            <w:noProof/>
            <w:webHidden/>
          </w:rPr>
          <w:fldChar w:fldCharType="end"/>
        </w:r>
      </w:hyperlink>
    </w:p>
    <w:p w14:paraId="7CAA5F78" w14:textId="03BD08B5" w:rsidR="00AE1B55" w:rsidRDefault="0039033C">
      <w:pPr>
        <w:pStyle w:val="TOC2"/>
        <w:tabs>
          <w:tab w:val="left" w:pos="880"/>
          <w:tab w:val="right" w:leader="dot" w:pos="8636"/>
        </w:tabs>
        <w:rPr>
          <w:rFonts w:eastAsiaTheme="minorEastAsia" w:cstheme="minorBidi"/>
          <w:noProof/>
          <w:lang w:val="en-CA"/>
        </w:rPr>
      </w:pPr>
      <w:hyperlink w:anchor="_Toc42858411" w:history="1">
        <w:r w:rsidR="00AE1B55" w:rsidRPr="00FD0C80">
          <w:rPr>
            <w:rStyle w:val="Hyperlink"/>
            <w:noProof/>
          </w:rPr>
          <w:t>4.3.</w:t>
        </w:r>
        <w:r w:rsidR="00AE1B55">
          <w:rPr>
            <w:rFonts w:eastAsiaTheme="minorEastAsia" w:cstheme="minorBidi"/>
            <w:noProof/>
            <w:lang w:val="en-CA"/>
          </w:rPr>
          <w:tab/>
        </w:r>
        <w:r w:rsidR="00AE1B55" w:rsidRPr="00FD0C80">
          <w:rPr>
            <w:rStyle w:val="Hyperlink"/>
            <w:noProof/>
          </w:rPr>
          <w:t>Login</w:t>
        </w:r>
        <w:r w:rsidR="00AE1B55">
          <w:rPr>
            <w:noProof/>
            <w:webHidden/>
          </w:rPr>
          <w:tab/>
        </w:r>
        <w:r w:rsidR="00AE1B55">
          <w:rPr>
            <w:noProof/>
            <w:webHidden/>
          </w:rPr>
          <w:fldChar w:fldCharType="begin"/>
        </w:r>
        <w:r w:rsidR="00AE1B55">
          <w:rPr>
            <w:noProof/>
            <w:webHidden/>
          </w:rPr>
          <w:instrText xml:space="preserve"> PAGEREF _Toc42858411 \h </w:instrText>
        </w:r>
        <w:r w:rsidR="00AE1B55">
          <w:rPr>
            <w:noProof/>
            <w:webHidden/>
          </w:rPr>
        </w:r>
        <w:r w:rsidR="00AE1B55">
          <w:rPr>
            <w:noProof/>
            <w:webHidden/>
          </w:rPr>
          <w:fldChar w:fldCharType="separate"/>
        </w:r>
        <w:r w:rsidR="00AE1B55">
          <w:rPr>
            <w:noProof/>
            <w:webHidden/>
          </w:rPr>
          <w:t>12</w:t>
        </w:r>
        <w:r w:rsidR="00AE1B55">
          <w:rPr>
            <w:noProof/>
            <w:webHidden/>
          </w:rPr>
          <w:fldChar w:fldCharType="end"/>
        </w:r>
      </w:hyperlink>
    </w:p>
    <w:p w14:paraId="2F1D805F" w14:textId="4DF87C30" w:rsidR="00AE1B55" w:rsidRDefault="0039033C">
      <w:pPr>
        <w:pStyle w:val="TOC3"/>
        <w:tabs>
          <w:tab w:val="left" w:pos="1320"/>
          <w:tab w:val="right" w:leader="dot" w:pos="8636"/>
        </w:tabs>
        <w:rPr>
          <w:rFonts w:eastAsiaTheme="minorEastAsia" w:cstheme="minorBidi"/>
          <w:noProof/>
          <w:lang w:val="en-CA"/>
        </w:rPr>
      </w:pPr>
      <w:hyperlink w:anchor="_Toc42858412" w:history="1">
        <w:r w:rsidR="00AE1B55" w:rsidRPr="00FD0C80">
          <w:rPr>
            <w:rStyle w:val="Hyperlink"/>
            <w:noProof/>
          </w:rPr>
          <w:t>4.3.1.</w:t>
        </w:r>
        <w:r w:rsidR="00AE1B55">
          <w:rPr>
            <w:rFonts w:eastAsiaTheme="minorEastAsia" w:cstheme="minorBidi"/>
            <w:noProof/>
            <w:lang w:val="en-CA"/>
          </w:rPr>
          <w:tab/>
        </w:r>
        <w:r w:rsidR="00AE1B55" w:rsidRPr="00FD0C80">
          <w:rPr>
            <w:rStyle w:val="Hyperlink"/>
            <w:noProof/>
          </w:rPr>
          <w:t>For an AppGate User</w:t>
        </w:r>
        <w:r w:rsidR="00AE1B55">
          <w:rPr>
            <w:noProof/>
            <w:webHidden/>
          </w:rPr>
          <w:tab/>
        </w:r>
        <w:r w:rsidR="00AE1B55">
          <w:rPr>
            <w:noProof/>
            <w:webHidden/>
          </w:rPr>
          <w:fldChar w:fldCharType="begin"/>
        </w:r>
        <w:r w:rsidR="00AE1B55">
          <w:rPr>
            <w:noProof/>
            <w:webHidden/>
          </w:rPr>
          <w:instrText xml:space="preserve"> PAGEREF _Toc42858412 \h </w:instrText>
        </w:r>
        <w:r w:rsidR="00AE1B55">
          <w:rPr>
            <w:noProof/>
            <w:webHidden/>
          </w:rPr>
        </w:r>
        <w:r w:rsidR="00AE1B55">
          <w:rPr>
            <w:noProof/>
            <w:webHidden/>
          </w:rPr>
          <w:fldChar w:fldCharType="separate"/>
        </w:r>
        <w:r w:rsidR="00AE1B55">
          <w:rPr>
            <w:noProof/>
            <w:webHidden/>
          </w:rPr>
          <w:t>12</w:t>
        </w:r>
        <w:r w:rsidR="00AE1B55">
          <w:rPr>
            <w:noProof/>
            <w:webHidden/>
          </w:rPr>
          <w:fldChar w:fldCharType="end"/>
        </w:r>
      </w:hyperlink>
    </w:p>
    <w:p w14:paraId="19D28711" w14:textId="3CF183ED" w:rsidR="00AE1B55" w:rsidRDefault="0039033C">
      <w:pPr>
        <w:pStyle w:val="TOC3"/>
        <w:tabs>
          <w:tab w:val="left" w:pos="1320"/>
          <w:tab w:val="right" w:leader="dot" w:pos="8636"/>
        </w:tabs>
        <w:rPr>
          <w:rFonts w:eastAsiaTheme="minorEastAsia" w:cstheme="minorBidi"/>
          <w:noProof/>
          <w:lang w:val="en-CA"/>
        </w:rPr>
      </w:pPr>
      <w:hyperlink w:anchor="_Toc42858413" w:history="1">
        <w:r w:rsidR="00AE1B55" w:rsidRPr="00FD0C80">
          <w:rPr>
            <w:rStyle w:val="Hyperlink"/>
            <w:noProof/>
          </w:rPr>
          <w:t>4.3.2.</w:t>
        </w:r>
        <w:r w:rsidR="00AE1B55">
          <w:rPr>
            <w:rFonts w:eastAsiaTheme="minorEastAsia" w:cstheme="minorBidi"/>
            <w:noProof/>
            <w:lang w:val="en-CA"/>
          </w:rPr>
          <w:tab/>
        </w:r>
        <w:r w:rsidR="00AE1B55" w:rsidRPr="00FD0C80">
          <w:rPr>
            <w:rStyle w:val="Hyperlink"/>
            <w:noProof/>
          </w:rPr>
          <w:t>For a public user</w:t>
        </w:r>
        <w:r w:rsidR="00AE1B55">
          <w:rPr>
            <w:noProof/>
            <w:webHidden/>
          </w:rPr>
          <w:tab/>
        </w:r>
        <w:r w:rsidR="00AE1B55">
          <w:rPr>
            <w:noProof/>
            <w:webHidden/>
          </w:rPr>
          <w:fldChar w:fldCharType="begin"/>
        </w:r>
        <w:r w:rsidR="00AE1B55">
          <w:rPr>
            <w:noProof/>
            <w:webHidden/>
          </w:rPr>
          <w:instrText xml:space="preserve"> PAGEREF _Toc42858413 \h </w:instrText>
        </w:r>
        <w:r w:rsidR="00AE1B55">
          <w:rPr>
            <w:noProof/>
            <w:webHidden/>
          </w:rPr>
        </w:r>
        <w:r w:rsidR="00AE1B55">
          <w:rPr>
            <w:noProof/>
            <w:webHidden/>
          </w:rPr>
          <w:fldChar w:fldCharType="separate"/>
        </w:r>
        <w:r w:rsidR="00AE1B55">
          <w:rPr>
            <w:noProof/>
            <w:webHidden/>
          </w:rPr>
          <w:t>14</w:t>
        </w:r>
        <w:r w:rsidR="00AE1B55">
          <w:rPr>
            <w:noProof/>
            <w:webHidden/>
          </w:rPr>
          <w:fldChar w:fldCharType="end"/>
        </w:r>
      </w:hyperlink>
    </w:p>
    <w:p w14:paraId="3C9466C0" w14:textId="705C9E4B" w:rsidR="00AE1B55" w:rsidRDefault="0039033C">
      <w:pPr>
        <w:pStyle w:val="TOC2"/>
        <w:tabs>
          <w:tab w:val="left" w:pos="880"/>
          <w:tab w:val="right" w:leader="dot" w:pos="8636"/>
        </w:tabs>
        <w:rPr>
          <w:rFonts w:eastAsiaTheme="minorEastAsia" w:cstheme="minorBidi"/>
          <w:noProof/>
          <w:lang w:val="en-CA"/>
        </w:rPr>
      </w:pPr>
      <w:hyperlink w:anchor="_Toc42858414" w:history="1">
        <w:r w:rsidR="00AE1B55" w:rsidRPr="00FD0C80">
          <w:rPr>
            <w:rStyle w:val="Hyperlink"/>
            <w:noProof/>
          </w:rPr>
          <w:t>4.4.</w:t>
        </w:r>
        <w:r w:rsidR="00AE1B55">
          <w:rPr>
            <w:rFonts w:eastAsiaTheme="minorEastAsia" w:cstheme="minorBidi"/>
            <w:noProof/>
            <w:lang w:val="en-CA"/>
          </w:rPr>
          <w:tab/>
        </w:r>
        <w:r w:rsidR="00AE1B55" w:rsidRPr="00FD0C80">
          <w:rPr>
            <w:rStyle w:val="Hyperlink"/>
            <w:noProof/>
          </w:rPr>
          <w:t>Home page</w:t>
        </w:r>
        <w:r w:rsidR="00AE1B55">
          <w:rPr>
            <w:noProof/>
            <w:webHidden/>
          </w:rPr>
          <w:tab/>
        </w:r>
        <w:r w:rsidR="00AE1B55">
          <w:rPr>
            <w:noProof/>
            <w:webHidden/>
          </w:rPr>
          <w:fldChar w:fldCharType="begin"/>
        </w:r>
        <w:r w:rsidR="00AE1B55">
          <w:rPr>
            <w:noProof/>
            <w:webHidden/>
          </w:rPr>
          <w:instrText xml:space="preserve"> PAGEREF _Toc42858414 \h </w:instrText>
        </w:r>
        <w:r w:rsidR="00AE1B55">
          <w:rPr>
            <w:noProof/>
            <w:webHidden/>
          </w:rPr>
        </w:r>
        <w:r w:rsidR="00AE1B55">
          <w:rPr>
            <w:noProof/>
            <w:webHidden/>
          </w:rPr>
          <w:fldChar w:fldCharType="separate"/>
        </w:r>
        <w:r w:rsidR="00AE1B55">
          <w:rPr>
            <w:noProof/>
            <w:webHidden/>
          </w:rPr>
          <w:t>15</w:t>
        </w:r>
        <w:r w:rsidR="00AE1B55">
          <w:rPr>
            <w:noProof/>
            <w:webHidden/>
          </w:rPr>
          <w:fldChar w:fldCharType="end"/>
        </w:r>
      </w:hyperlink>
    </w:p>
    <w:p w14:paraId="2436A9D8" w14:textId="465B67FE" w:rsidR="00AE1B55" w:rsidRDefault="0039033C">
      <w:pPr>
        <w:pStyle w:val="TOC1"/>
        <w:tabs>
          <w:tab w:val="left" w:pos="480"/>
          <w:tab w:val="right" w:leader="dot" w:pos="8636"/>
        </w:tabs>
        <w:rPr>
          <w:rFonts w:eastAsiaTheme="minorEastAsia" w:cstheme="minorBidi"/>
          <w:noProof/>
          <w:lang w:val="en-CA"/>
        </w:rPr>
      </w:pPr>
      <w:hyperlink w:anchor="_Toc42858415" w:history="1">
        <w:r w:rsidR="00AE1B55" w:rsidRPr="00FD0C80">
          <w:rPr>
            <w:rStyle w:val="Hyperlink"/>
            <w:noProof/>
          </w:rPr>
          <w:t>5.</w:t>
        </w:r>
        <w:r w:rsidR="00AE1B55">
          <w:rPr>
            <w:rFonts w:eastAsiaTheme="minorEastAsia" w:cstheme="minorBidi"/>
            <w:noProof/>
            <w:lang w:val="en-CA"/>
          </w:rPr>
          <w:tab/>
        </w:r>
        <w:r w:rsidR="00AE1B55" w:rsidRPr="00FD0C80">
          <w:rPr>
            <w:rStyle w:val="Hyperlink"/>
            <w:noProof/>
          </w:rPr>
          <w:t>Upload Walkthrough</w:t>
        </w:r>
        <w:r w:rsidR="00AE1B55">
          <w:rPr>
            <w:noProof/>
            <w:webHidden/>
          </w:rPr>
          <w:tab/>
        </w:r>
        <w:r w:rsidR="00AE1B55">
          <w:rPr>
            <w:noProof/>
            <w:webHidden/>
          </w:rPr>
          <w:fldChar w:fldCharType="begin"/>
        </w:r>
        <w:r w:rsidR="00AE1B55">
          <w:rPr>
            <w:noProof/>
            <w:webHidden/>
          </w:rPr>
          <w:instrText xml:space="preserve"> PAGEREF _Toc42858415 \h </w:instrText>
        </w:r>
        <w:r w:rsidR="00AE1B55">
          <w:rPr>
            <w:noProof/>
            <w:webHidden/>
          </w:rPr>
        </w:r>
        <w:r w:rsidR="00AE1B55">
          <w:rPr>
            <w:noProof/>
            <w:webHidden/>
          </w:rPr>
          <w:fldChar w:fldCharType="separate"/>
        </w:r>
        <w:r w:rsidR="00AE1B55">
          <w:rPr>
            <w:noProof/>
            <w:webHidden/>
          </w:rPr>
          <w:t>16</w:t>
        </w:r>
        <w:r w:rsidR="00AE1B55">
          <w:rPr>
            <w:noProof/>
            <w:webHidden/>
          </w:rPr>
          <w:fldChar w:fldCharType="end"/>
        </w:r>
      </w:hyperlink>
    </w:p>
    <w:p w14:paraId="601E91FE" w14:textId="431E7A9C" w:rsidR="00AE1B55" w:rsidRDefault="0039033C">
      <w:pPr>
        <w:pStyle w:val="TOC2"/>
        <w:tabs>
          <w:tab w:val="left" w:pos="880"/>
          <w:tab w:val="right" w:leader="dot" w:pos="8636"/>
        </w:tabs>
        <w:rPr>
          <w:rFonts w:eastAsiaTheme="minorEastAsia" w:cstheme="minorBidi"/>
          <w:noProof/>
          <w:lang w:val="en-CA"/>
        </w:rPr>
      </w:pPr>
      <w:hyperlink w:anchor="_Toc42858416" w:history="1">
        <w:r w:rsidR="00AE1B55" w:rsidRPr="00FD0C80">
          <w:rPr>
            <w:rStyle w:val="Hyperlink"/>
            <w:noProof/>
          </w:rPr>
          <w:t>5.1.</w:t>
        </w:r>
        <w:r w:rsidR="00AE1B55">
          <w:rPr>
            <w:rFonts w:eastAsiaTheme="minorEastAsia" w:cstheme="minorBidi"/>
            <w:noProof/>
            <w:lang w:val="en-CA"/>
          </w:rPr>
          <w:tab/>
        </w:r>
        <w:r w:rsidR="00AE1B55" w:rsidRPr="00FD0C80">
          <w:rPr>
            <w:rStyle w:val="Hyperlink"/>
            <w:noProof/>
          </w:rPr>
          <w:t>Upload Profile Step</w:t>
        </w:r>
        <w:r w:rsidR="00AE1B55">
          <w:rPr>
            <w:noProof/>
            <w:webHidden/>
          </w:rPr>
          <w:tab/>
        </w:r>
        <w:r w:rsidR="00AE1B55">
          <w:rPr>
            <w:noProof/>
            <w:webHidden/>
          </w:rPr>
          <w:fldChar w:fldCharType="begin"/>
        </w:r>
        <w:r w:rsidR="00AE1B55">
          <w:rPr>
            <w:noProof/>
            <w:webHidden/>
          </w:rPr>
          <w:instrText xml:space="preserve"> PAGEREF _Toc42858416 \h </w:instrText>
        </w:r>
        <w:r w:rsidR="00AE1B55">
          <w:rPr>
            <w:noProof/>
            <w:webHidden/>
          </w:rPr>
        </w:r>
        <w:r w:rsidR="00AE1B55">
          <w:rPr>
            <w:noProof/>
            <w:webHidden/>
          </w:rPr>
          <w:fldChar w:fldCharType="separate"/>
        </w:r>
        <w:r w:rsidR="00AE1B55">
          <w:rPr>
            <w:noProof/>
            <w:webHidden/>
          </w:rPr>
          <w:t>16</w:t>
        </w:r>
        <w:r w:rsidR="00AE1B55">
          <w:rPr>
            <w:noProof/>
            <w:webHidden/>
          </w:rPr>
          <w:fldChar w:fldCharType="end"/>
        </w:r>
      </w:hyperlink>
    </w:p>
    <w:p w14:paraId="0FD3A4E7" w14:textId="3E76B90D" w:rsidR="00AE1B55" w:rsidRDefault="0039033C">
      <w:pPr>
        <w:pStyle w:val="TOC2"/>
        <w:tabs>
          <w:tab w:val="left" w:pos="880"/>
          <w:tab w:val="right" w:leader="dot" w:pos="8636"/>
        </w:tabs>
        <w:rPr>
          <w:rFonts w:eastAsiaTheme="minorEastAsia" w:cstheme="minorBidi"/>
          <w:noProof/>
          <w:lang w:val="en-CA"/>
        </w:rPr>
      </w:pPr>
      <w:hyperlink w:anchor="_Toc42858417" w:history="1">
        <w:r w:rsidR="00AE1B55" w:rsidRPr="00FD0C80">
          <w:rPr>
            <w:rStyle w:val="Hyperlink"/>
            <w:noProof/>
          </w:rPr>
          <w:t>5.2.</w:t>
        </w:r>
        <w:r w:rsidR="00AE1B55">
          <w:rPr>
            <w:rFonts w:eastAsiaTheme="minorEastAsia" w:cstheme="minorBidi"/>
            <w:noProof/>
            <w:lang w:val="en-CA"/>
          </w:rPr>
          <w:tab/>
        </w:r>
        <w:r w:rsidR="00AE1B55" w:rsidRPr="00FD0C80">
          <w:rPr>
            <w:rStyle w:val="Hyperlink"/>
            <w:noProof/>
          </w:rPr>
          <w:t>File Type Step (only for LMDA – Accountability program)</w:t>
        </w:r>
        <w:r w:rsidR="00AE1B55">
          <w:rPr>
            <w:noProof/>
            <w:webHidden/>
          </w:rPr>
          <w:tab/>
        </w:r>
        <w:r w:rsidR="00AE1B55">
          <w:rPr>
            <w:noProof/>
            <w:webHidden/>
          </w:rPr>
          <w:fldChar w:fldCharType="begin"/>
        </w:r>
        <w:r w:rsidR="00AE1B55">
          <w:rPr>
            <w:noProof/>
            <w:webHidden/>
          </w:rPr>
          <w:instrText xml:space="preserve"> PAGEREF _Toc42858417 \h </w:instrText>
        </w:r>
        <w:r w:rsidR="00AE1B55">
          <w:rPr>
            <w:noProof/>
            <w:webHidden/>
          </w:rPr>
        </w:r>
        <w:r w:rsidR="00AE1B55">
          <w:rPr>
            <w:noProof/>
            <w:webHidden/>
          </w:rPr>
          <w:fldChar w:fldCharType="separate"/>
        </w:r>
        <w:r w:rsidR="00AE1B55">
          <w:rPr>
            <w:noProof/>
            <w:webHidden/>
          </w:rPr>
          <w:t>17</w:t>
        </w:r>
        <w:r w:rsidR="00AE1B55">
          <w:rPr>
            <w:noProof/>
            <w:webHidden/>
          </w:rPr>
          <w:fldChar w:fldCharType="end"/>
        </w:r>
      </w:hyperlink>
    </w:p>
    <w:p w14:paraId="4569ED69" w14:textId="5B77F760" w:rsidR="00AE1B55" w:rsidRDefault="0039033C">
      <w:pPr>
        <w:pStyle w:val="TOC2"/>
        <w:tabs>
          <w:tab w:val="left" w:pos="880"/>
          <w:tab w:val="right" w:leader="dot" w:pos="8636"/>
        </w:tabs>
        <w:rPr>
          <w:rFonts w:eastAsiaTheme="minorEastAsia" w:cstheme="minorBidi"/>
          <w:noProof/>
          <w:lang w:val="en-CA"/>
        </w:rPr>
      </w:pPr>
      <w:hyperlink w:anchor="_Toc42858418" w:history="1">
        <w:r w:rsidR="00AE1B55" w:rsidRPr="00FD0C80">
          <w:rPr>
            <w:rStyle w:val="Hyperlink"/>
            <w:noProof/>
          </w:rPr>
          <w:t>5.3.</w:t>
        </w:r>
        <w:r w:rsidR="00AE1B55">
          <w:rPr>
            <w:rFonts w:eastAsiaTheme="minorEastAsia" w:cstheme="minorBidi"/>
            <w:noProof/>
            <w:lang w:val="en-CA"/>
          </w:rPr>
          <w:tab/>
        </w:r>
        <w:r w:rsidR="00AE1B55" w:rsidRPr="00FD0C80">
          <w:rPr>
            <w:rStyle w:val="Hyperlink"/>
            <w:noProof/>
          </w:rPr>
          <w:t>Upload Step</w:t>
        </w:r>
        <w:r w:rsidR="00AE1B55">
          <w:rPr>
            <w:noProof/>
            <w:webHidden/>
          </w:rPr>
          <w:tab/>
        </w:r>
        <w:r w:rsidR="00AE1B55">
          <w:rPr>
            <w:noProof/>
            <w:webHidden/>
          </w:rPr>
          <w:fldChar w:fldCharType="begin"/>
        </w:r>
        <w:r w:rsidR="00AE1B55">
          <w:rPr>
            <w:noProof/>
            <w:webHidden/>
          </w:rPr>
          <w:instrText xml:space="preserve"> PAGEREF _Toc42858418 \h </w:instrText>
        </w:r>
        <w:r w:rsidR="00AE1B55">
          <w:rPr>
            <w:noProof/>
            <w:webHidden/>
          </w:rPr>
        </w:r>
        <w:r w:rsidR="00AE1B55">
          <w:rPr>
            <w:noProof/>
            <w:webHidden/>
          </w:rPr>
          <w:fldChar w:fldCharType="separate"/>
        </w:r>
        <w:r w:rsidR="00AE1B55">
          <w:rPr>
            <w:noProof/>
            <w:webHidden/>
          </w:rPr>
          <w:t>18</w:t>
        </w:r>
        <w:r w:rsidR="00AE1B55">
          <w:rPr>
            <w:noProof/>
            <w:webHidden/>
          </w:rPr>
          <w:fldChar w:fldCharType="end"/>
        </w:r>
      </w:hyperlink>
    </w:p>
    <w:p w14:paraId="0BC5B787" w14:textId="6E72142A" w:rsidR="00AE1B55" w:rsidRDefault="0039033C">
      <w:pPr>
        <w:pStyle w:val="TOC2"/>
        <w:tabs>
          <w:tab w:val="left" w:pos="880"/>
          <w:tab w:val="right" w:leader="dot" w:pos="8636"/>
        </w:tabs>
        <w:rPr>
          <w:rFonts w:eastAsiaTheme="minorEastAsia" w:cstheme="minorBidi"/>
          <w:noProof/>
          <w:lang w:val="en-CA"/>
        </w:rPr>
      </w:pPr>
      <w:hyperlink w:anchor="_Toc42858419" w:history="1">
        <w:r w:rsidR="00AE1B55" w:rsidRPr="00FD0C80">
          <w:rPr>
            <w:rStyle w:val="Hyperlink"/>
            <w:noProof/>
          </w:rPr>
          <w:t>5.4.</w:t>
        </w:r>
        <w:r w:rsidR="00AE1B55">
          <w:rPr>
            <w:rFonts w:eastAsiaTheme="minorEastAsia" w:cstheme="minorBidi"/>
            <w:noProof/>
            <w:lang w:val="en-CA"/>
          </w:rPr>
          <w:tab/>
        </w:r>
        <w:r w:rsidR="00AE1B55" w:rsidRPr="00FD0C80">
          <w:rPr>
            <w:rStyle w:val="Hyperlink"/>
            <w:noProof/>
          </w:rPr>
          <w:t>Upload Results Page</w:t>
        </w:r>
        <w:r w:rsidR="00AE1B55">
          <w:rPr>
            <w:noProof/>
            <w:webHidden/>
          </w:rPr>
          <w:tab/>
        </w:r>
        <w:r w:rsidR="00AE1B55">
          <w:rPr>
            <w:noProof/>
            <w:webHidden/>
          </w:rPr>
          <w:fldChar w:fldCharType="begin"/>
        </w:r>
        <w:r w:rsidR="00AE1B55">
          <w:rPr>
            <w:noProof/>
            <w:webHidden/>
          </w:rPr>
          <w:instrText xml:space="preserve"> PAGEREF _Toc42858419 \h </w:instrText>
        </w:r>
        <w:r w:rsidR="00AE1B55">
          <w:rPr>
            <w:noProof/>
            <w:webHidden/>
          </w:rPr>
        </w:r>
        <w:r w:rsidR="00AE1B55">
          <w:rPr>
            <w:noProof/>
            <w:webHidden/>
          </w:rPr>
          <w:fldChar w:fldCharType="separate"/>
        </w:r>
        <w:r w:rsidR="00AE1B55">
          <w:rPr>
            <w:noProof/>
            <w:webHidden/>
          </w:rPr>
          <w:t>19</w:t>
        </w:r>
        <w:r w:rsidR="00AE1B55">
          <w:rPr>
            <w:noProof/>
            <w:webHidden/>
          </w:rPr>
          <w:fldChar w:fldCharType="end"/>
        </w:r>
      </w:hyperlink>
    </w:p>
    <w:p w14:paraId="3B1E7C7A" w14:textId="7E1EFF39" w:rsidR="00AE1B55" w:rsidRDefault="0039033C">
      <w:pPr>
        <w:pStyle w:val="TOC1"/>
        <w:tabs>
          <w:tab w:val="left" w:pos="480"/>
          <w:tab w:val="right" w:leader="dot" w:pos="8636"/>
        </w:tabs>
        <w:rPr>
          <w:rFonts w:eastAsiaTheme="minorEastAsia" w:cstheme="minorBidi"/>
          <w:noProof/>
          <w:lang w:val="en-CA"/>
        </w:rPr>
      </w:pPr>
      <w:hyperlink w:anchor="_Toc42858420" w:history="1">
        <w:r w:rsidR="00AE1B55" w:rsidRPr="00FD0C80">
          <w:rPr>
            <w:rStyle w:val="Hyperlink"/>
            <w:noProof/>
          </w:rPr>
          <w:t>6.</w:t>
        </w:r>
        <w:r w:rsidR="00AE1B55">
          <w:rPr>
            <w:rFonts w:eastAsiaTheme="minorEastAsia" w:cstheme="minorBidi"/>
            <w:noProof/>
            <w:lang w:val="en-CA"/>
          </w:rPr>
          <w:tab/>
        </w:r>
        <w:r w:rsidR="00AE1B55" w:rsidRPr="00FD0C80">
          <w:rPr>
            <w:rStyle w:val="Hyperlink"/>
            <w:noProof/>
          </w:rPr>
          <w:t>Download Walthrough</w:t>
        </w:r>
        <w:r w:rsidR="00AE1B55">
          <w:rPr>
            <w:noProof/>
            <w:webHidden/>
          </w:rPr>
          <w:tab/>
        </w:r>
        <w:r w:rsidR="00AE1B55">
          <w:rPr>
            <w:noProof/>
            <w:webHidden/>
          </w:rPr>
          <w:fldChar w:fldCharType="begin"/>
        </w:r>
        <w:r w:rsidR="00AE1B55">
          <w:rPr>
            <w:noProof/>
            <w:webHidden/>
          </w:rPr>
          <w:instrText xml:space="preserve"> PAGEREF _Toc42858420 \h </w:instrText>
        </w:r>
        <w:r w:rsidR="00AE1B55">
          <w:rPr>
            <w:noProof/>
            <w:webHidden/>
          </w:rPr>
        </w:r>
        <w:r w:rsidR="00AE1B55">
          <w:rPr>
            <w:noProof/>
            <w:webHidden/>
          </w:rPr>
          <w:fldChar w:fldCharType="separate"/>
        </w:r>
        <w:r w:rsidR="00AE1B55">
          <w:rPr>
            <w:noProof/>
            <w:webHidden/>
          </w:rPr>
          <w:t>19</w:t>
        </w:r>
        <w:r w:rsidR="00AE1B55">
          <w:rPr>
            <w:noProof/>
            <w:webHidden/>
          </w:rPr>
          <w:fldChar w:fldCharType="end"/>
        </w:r>
      </w:hyperlink>
    </w:p>
    <w:p w14:paraId="1B9A2445" w14:textId="7FD5BD85" w:rsidR="00AE1B55" w:rsidRDefault="0039033C">
      <w:pPr>
        <w:pStyle w:val="TOC2"/>
        <w:tabs>
          <w:tab w:val="left" w:pos="880"/>
          <w:tab w:val="right" w:leader="dot" w:pos="8636"/>
        </w:tabs>
        <w:rPr>
          <w:rFonts w:eastAsiaTheme="minorEastAsia" w:cstheme="minorBidi"/>
          <w:noProof/>
          <w:lang w:val="en-CA"/>
        </w:rPr>
      </w:pPr>
      <w:hyperlink w:anchor="_Toc42858421" w:history="1">
        <w:r w:rsidR="00AE1B55" w:rsidRPr="00FD0C80">
          <w:rPr>
            <w:rStyle w:val="Hyperlink"/>
            <w:noProof/>
          </w:rPr>
          <w:t>6.1.</w:t>
        </w:r>
        <w:r w:rsidR="00AE1B55">
          <w:rPr>
            <w:rFonts w:eastAsiaTheme="minorEastAsia" w:cstheme="minorBidi"/>
            <w:noProof/>
            <w:lang w:val="en-CA"/>
          </w:rPr>
          <w:tab/>
        </w:r>
        <w:r w:rsidR="00AE1B55" w:rsidRPr="00FD0C80">
          <w:rPr>
            <w:rStyle w:val="Hyperlink"/>
            <w:noProof/>
          </w:rPr>
          <w:t>Download Page – Appgate Users Only</w:t>
        </w:r>
        <w:r w:rsidR="00AE1B55">
          <w:rPr>
            <w:noProof/>
            <w:webHidden/>
          </w:rPr>
          <w:tab/>
        </w:r>
        <w:r w:rsidR="00AE1B55">
          <w:rPr>
            <w:noProof/>
            <w:webHidden/>
          </w:rPr>
          <w:fldChar w:fldCharType="begin"/>
        </w:r>
        <w:r w:rsidR="00AE1B55">
          <w:rPr>
            <w:noProof/>
            <w:webHidden/>
          </w:rPr>
          <w:instrText xml:space="preserve"> PAGEREF _Toc42858421 \h </w:instrText>
        </w:r>
        <w:r w:rsidR="00AE1B55">
          <w:rPr>
            <w:noProof/>
            <w:webHidden/>
          </w:rPr>
        </w:r>
        <w:r w:rsidR="00AE1B55">
          <w:rPr>
            <w:noProof/>
            <w:webHidden/>
          </w:rPr>
          <w:fldChar w:fldCharType="separate"/>
        </w:r>
        <w:r w:rsidR="00AE1B55">
          <w:rPr>
            <w:noProof/>
            <w:webHidden/>
          </w:rPr>
          <w:t>21</w:t>
        </w:r>
        <w:r w:rsidR="00AE1B55">
          <w:rPr>
            <w:noProof/>
            <w:webHidden/>
          </w:rPr>
          <w:fldChar w:fldCharType="end"/>
        </w:r>
      </w:hyperlink>
    </w:p>
    <w:p w14:paraId="036E3DA4" w14:textId="1DAFCD55" w:rsidR="00AE1B55" w:rsidRDefault="0039033C">
      <w:pPr>
        <w:pStyle w:val="TOC2"/>
        <w:tabs>
          <w:tab w:val="left" w:pos="880"/>
          <w:tab w:val="right" w:leader="dot" w:pos="8636"/>
        </w:tabs>
        <w:rPr>
          <w:rFonts w:eastAsiaTheme="minorEastAsia" w:cstheme="minorBidi"/>
          <w:noProof/>
          <w:lang w:val="en-CA"/>
        </w:rPr>
      </w:pPr>
      <w:hyperlink w:anchor="_Toc42858422" w:history="1">
        <w:r w:rsidR="00AE1B55" w:rsidRPr="00FD0C80">
          <w:rPr>
            <w:rStyle w:val="Hyperlink"/>
            <w:noProof/>
          </w:rPr>
          <w:t>6.2.</w:t>
        </w:r>
        <w:r w:rsidR="00AE1B55">
          <w:rPr>
            <w:rFonts w:eastAsiaTheme="minorEastAsia" w:cstheme="minorBidi"/>
            <w:noProof/>
            <w:lang w:val="en-CA"/>
          </w:rPr>
          <w:tab/>
        </w:r>
        <w:r w:rsidR="00AE1B55" w:rsidRPr="00FD0C80">
          <w:rPr>
            <w:rStyle w:val="Hyperlink"/>
            <w:noProof/>
          </w:rPr>
          <w:t>Downloading a file</w:t>
        </w:r>
        <w:r w:rsidR="00AE1B55">
          <w:rPr>
            <w:noProof/>
            <w:webHidden/>
          </w:rPr>
          <w:tab/>
        </w:r>
        <w:r w:rsidR="00AE1B55">
          <w:rPr>
            <w:noProof/>
            <w:webHidden/>
          </w:rPr>
          <w:fldChar w:fldCharType="begin"/>
        </w:r>
        <w:r w:rsidR="00AE1B55">
          <w:rPr>
            <w:noProof/>
            <w:webHidden/>
          </w:rPr>
          <w:instrText xml:space="preserve"> PAGEREF _Toc42858422 \h </w:instrText>
        </w:r>
        <w:r w:rsidR="00AE1B55">
          <w:rPr>
            <w:noProof/>
            <w:webHidden/>
          </w:rPr>
        </w:r>
        <w:r w:rsidR="00AE1B55">
          <w:rPr>
            <w:noProof/>
            <w:webHidden/>
          </w:rPr>
          <w:fldChar w:fldCharType="separate"/>
        </w:r>
        <w:r w:rsidR="00AE1B55">
          <w:rPr>
            <w:noProof/>
            <w:webHidden/>
          </w:rPr>
          <w:t>21</w:t>
        </w:r>
        <w:r w:rsidR="00AE1B55">
          <w:rPr>
            <w:noProof/>
            <w:webHidden/>
          </w:rPr>
          <w:fldChar w:fldCharType="end"/>
        </w:r>
      </w:hyperlink>
    </w:p>
    <w:p w14:paraId="373F7680" w14:textId="0C5B43EA" w:rsidR="00AE1B55" w:rsidRDefault="0039033C">
      <w:pPr>
        <w:pStyle w:val="TOC2"/>
        <w:tabs>
          <w:tab w:val="left" w:pos="880"/>
          <w:tab w:val="right" w:leader="dot" w:pos="8636"/>
        </w:tabs>
        <w:rPr>
          <w:rFonts w:eastAsiaTheme="minorEastAsia" w:cstheme="minorBidi"/>
          <w:noProof/>
          <w:lang w:val="en-CA"/>
        </w:rPr>
      </w:pPr>
      <w:hyperlink w:anchor="_Toc42858423" w:history="1">
        <w:r w:rsidR="00AE1B55" w:rsidRPr="00FD0C80">
          <w:rPr>
            <w:rStyle w:val="Hyperlink"/>
            <w:noProof/>
          </w:rPr>
          <w:t>6.3.</w:t>
        </w:r>
        <w:r w:rsidR="00AE1B55">
          <w:rPr>
            <w:rFonts w:eastAsiaTheme="minorEastAsia" w:cstheme="minorBidi"/>
            <w:noProof/>
            <w:lang w:val="en-CA"/>
          </w:rPr>
          <w:tab/>
        </w:r>
        <w:r w:rsidR="00AE1B55" w:rsidRPr="00FD0C80">
          <w:rPr>
            <w:rStyle w:val="Hyperlink"/>
            <w:noProof/>
          </w:rPr>
          <w:t>Deleting one or more files</w:t>
        </w:r>
        <w:r w:rsidR="00AE1B55">
          <w:rPr>
            <w:noProof/>
            <w:webHidden/>
          </w:rPr>
          <w:tab/>
        </w:r>
        <w:r w:rsidR="00AE1B55">
          <w:rPr>
            <w:noProof/>
            <w:webHidden/>
          </w:rPr>
          <w:fldChar w:fldCharType="begin"/>
        </w:r>
        <w:r w:rsidR="00AE1B55">
          <w:rPr>
            <w:noProof/>
            <w:webHidden/>
          </w:rPr>
          <w:instrText xml:space="preserve"> PAGEREF _Toc42858423 \h </w:instrText>
        </w:r>
        <w:r w:rsidR="00AE1B55">
          <w:rPr>
            <w:noProof/>
            <w:webHidden/>
          </w:rPr>
        </w:r>
        <w:r w:rsidR="00AE1B55">
          <w:rPr>
            <w:noProof/>
            <w:webHidden/>
          </w:rPr>
          <w:fldChar w:fldCharType="separate"/>
        </w:r>
        <w:r w:rsidR="00AE1B55">
          <w:rPr>
            <w:noProof/>
            <w:webHidden/>
          </w:rPr>
          <w:t>22</w:t>
        </w:r>
        <w:r w:rsidR="00AE1B55">
          <w:rPr>
            <w:noProof/>
            <w:webHidden/>
          </w:rPr>
          <w:fldChar w:fldCharType="end"/>
        </w:r>
      </w:hyperlink>
    </w:p>
    <w:p w14:paraId="18B1CFA3" w14:textId="1E054CF1" w:rsidR="00AE1B55" w:rsidRDefault="0039033C">
      <w:pPr>
        <w:pStyle w:val="TOC1"/>
        <w:tabs>
          <w:tab w:val="left" w:pos="480"/>
          <w:tab w:val="right" w:leader="dot" w:pos="8636"/>
        </w:tabs>
        <w:rPr>
          <w:rFonts w:eastAsiaTheme="minorEastAsia" w:cstheme="minorBidi"/>
          <w:noProof/>
          <w:lang w:val="en-CA"/>
        </w:rPr>
      </w:pPr>
      <w:hyperlink w:anchor="_Toc42858424" w:history="1">
        <w:r w:rsidR="00AE1B55" w:rsidRPr="00FD0C80">
          <w:rPr>
            <w:rStyle w:val="Hyperlink"/>
            <w:noProof/>
          </w:rPr>
          <w:t>7.</w:t>
        </w:r>
        <w:r w:rsidR="00AE1B55">
          <w:rPr>
            <w:rFonts w:eastAsiaTheme="minorEastAsia" w:cstheme="minorBidi"/>
            <w:noProof/>
            <w:lang w:val="en-CA"/>
          </w:rPr>
          <w:tab/>
        </w:r>
        <w:r w:rsidR="00AE1B55" w:rsidRPr="00FD0C80">
          <w:rPr>
            <w:rStyle w:val="Hyperlink"/>
            <w:noProof/>
          </w:rPr>
          <w:t>Logout</w:t>
        </w:r>
        <w:r w:rsidR="00AE1B55">
          <w:rPr>
            <w:noProof/>
            <w:webHidden/>
          </w:rPr>
          <w:tab/>
        </w:r>
        <w:r w:rsidR="00AE1B55">
          <w:rPr>
            <w:noProof/>
            <w:webHidden/>
          </w:rPr>
          <w:fldChar w:fldCharType="begin"/>
        </w:r>
        <w:r w:rsidR="00AE1B55">
          <w:rPr>
            <w:noProof/>
            <w:webHidden/>
          </w:rPr>
          <w:instrText xml:space="preserve"> PAGEREF _Toc42858424 \h </w:instrText>
        </w:r>
        <w:r w:rsidR="00AE1B55">
          <w:rPr>
            <w:noProof/>
            <w:webHidden/>
          </w:rPr>
        </w:r>
        <w:r w:rsidR="00AE1B55">
          <w:rPr>
            <w:noProof/>
            <w:webHidden/>
          </w:rPr>
          <w:fldChar w:fldCharType="separate"/>
        </w:r>
        <w:r w:rsidR="00AE1B55">
          <w:rPr>
            <w:noProof/>
            <w:webHidden/>
          </w:rPr>
          <w:t>23</w:t>
        </w:r>
        <w:r w:rsidR="00AE1B55">
          <w:rPr>
            <w:noProof/>
            <w:webHidden/>
          </w:rPr>
          <w:fldChar w:fldCharType="end"/>
        </w:r>
      </w:hyperlink>
    </w:p>
    <w:p w14:paraId="78777076" w14:textId="33DBE798" w:rsidR="00AE1B55" w:rsidRDefault="0039033C">
      <w:pPr>
        <w:pStyle w:val="TOC1"/>
        <w:tabs>
          <w:tab w:val="left" w:pos="480"/>
          <w:tab w:val="right" w:leader="dot" w:pos="8636"/>
        </w:tabs>
        <w:rPr>
          <w:rFonts w:eastAsiaTheme="minorEastAsia" w:cstheme="minorBidi"/>
          <w:noProof/>
          <w:lang w:val="en-CA"/>
        </w:rPr>
      </w:pPr>
      <w:hyperlink w:anchor="_Toc42858425" w:history="1">
        <w:r w:rsidR="00AE1B55" w:rsidRPr="00FD0C80">
          <w:rPr>
            <w:rStyle w:val="Hyperlink"/>
            <w:noProof/>
          </w:rPr>
          <w:t>8.</w:t>
        </w:r>
        <w:r w:rsidR="00AE1B55">
          <w:rPr>
            <w:rFonts w:eastAsiaTheme="minorEastAsia" w:cstheme="minorBidi"/>
            <w:noProof/>
            <w:lang w:val="en-CA"/>
          </w:rPr>
          <w:tab/>
        </w:r>
        <w:r w:rsidR="00AE1B55" w:rsidRPr="00FD0C80">
          <w:rPr>
            <w:rStyle w:val="Hyperlink"/>
            <w:noProof/>
          </w:rPr>
          <w:t>Features and other pages</w:t>
        </w:r>
        <w:r w:rsidR="00AE1B55">
          <w:rPr>
            <w:noProof/>
            <w:webHidden/>
          </w:rPr>
          <w:tab/>
        </w:r>
        <w:r w:rsidR="00AE1B55">
          <w:rPr>
            <w:noProof/>
            <w:webHidden/>
          </w:rPr>
          <w:fldChar w:fldCharType="begin"/>
        </w:r>
        <w:r w:rsidR="00AE1B55">
          <w:rPr>
            <w:noProof/>
            <w:webHidden/>
          </w:rPr>
          <w:instrText xml:space="preserve"> PAGEREF _Toc42858425 \h </w:instrText>
        </w:r>
        <w:r w:rsidR="00AE1B55">
          <w:rPr>
            <w:noProof/>
            <w:webHidden/>
          </w:rPr>
        </w:r>
        <w:r w:rsidR="00AE1B55">
          <w:rPr>
            <w:noProof/>
            <w:webHidden/>
          </w:rPr>
          <w:fldChar w:fldCharType="separate"/>
        </w:r>
        <w:r w:rsidR="00AE1B55">
          <w:rPr>
            <w:noProof/>
            <w:webHidden/>
          </w:rPr>
          <w:t>23</w:t>
        </w:r>
        <w:r w:rsidR="00AE1B55">
          <w:rPr>
            <w:noProof/>
            <w:webHidden/>
          </w:rPr>
          <w:fldChar w:fldCharType="end"/>
        </w:r>
      </w:hyperlink>
    </w:p>
    <w:p w14:paraId="19224D50" w14:textId="73A84E3B" w:rsidR="00AE1B55" w:rsidRDefault="0039033C">
      <w:pPr>
        <w:pStyle w:val="TOC2"/>
        <w:tabs>
          <w:tab w:val="left" w:pos="880"/>
          <w:tab w:val="right" w:leader="dot" w:pos="8636"/>
        </w:tabs>
        <w:rPr>
          <w:rFonts w:eastAsiaTheme="minorEastAsia" w:cstheme="minorBidi"/>
          <w:noProof/>
          <w:lang w:val="en-CA"/>
        </w:rPr>
      </w:pPr>
      <w:hyperlink w:anchor="_Toc42858426" w:history="1">
        <w:r w:rsidR="00AE1B55" w:rsidRPr="00FD0C80">
          <w:rPr>
            <w:rStyle w:val="Hyperlink"/>
            <w:noProof/>
          </w:rPr>
          <w:t>8.1.</w:t>
        </w:r>
        <w:r w:rsidR="00AE1B55">
          <w:rPr>
            <w:rFonts w:eastAsiaTheme="minorEastAsia" w:cstheme="minorBidi"/>
            <w:noProof/>
            <w:lang w:val="en-CA"/>
          </w:rPr>
          <w:tab/>
        </w:r>
        <w:r w:rsidR="00AE1B55" w:rsidRPr="00FD0C80">
          <w:rPr>
            <w:rStyle w:val="Hyperlink"/>
            <w:noProof/>
          </w:rPr>
          <w:t>Terms of use</w:t>
        </w:r>
        <w:r w:rsidR="00AE1B55">
          <w:rPr>
            <w:noProof/>
            <w:webHidden/>
          </w:rPr>
          <w:tab/>
        </w:r>
        <w:r w:rsidR="00AE1B55">
          <w:rPr>
            <w:noProof/>
            <w:webHidden/>
          </w:rPr>
          <w:fldChar w:fldCharType="begin"/>
        </w:r>
        <w:r w:rsidR="00AE1B55">
          <w:rPr>
            <w:noProof/>
            <w:webHidden/>
          </w:rPr>
          <w:instrText xml:space="preserve"> PAGEREF _Toc42858426 \h </w:instrText>
        </w:r>
        <w:r w:rsidR="00AE1B55">
          <w:rPr>
            <w:noProof/>
            <w:webHidden/>
          </w:rPr>
        </w:r>
        <w:r w:rsidR="00AE1B55">
          <w:rPr>
            <w:noProof/>
            <w:webHidden/>
          </w:rPr>
          <w:fldChar w:fldCharType="separate"/>
        </w:r>
        <w:r w:rsidR="00AE1B55">
          <w:rPr>
            <w:noProof/>
            <w:webHidden/>
          </w:rPr>
          <w:t>23</w:t>
        </w:r>
        <w:r w:rsidR="00AE1B55">
          <w:rPr>
            <w:noProof/>
            <w:webHidden/>
          </w:rPr>
          <w:fldChar w:fldCharType="end"/>
        </w:r>
      </w:hyperlink>
    </w:p>
    <w:p w14:paraId="53FCC603" w14:textId="1AE8A954" w:rsidR="00AE1B55" w:rsidRDefault="0039033C">
      <w:pPr>
        <w:pStyle w:val="TOC2"/>
        <w:tabs>
          <w:tab w:val="left" w:pos="880"/>
          <w:tab w:val="right" w:leader="dot" w:pos="8636"/>
        </w:tabs>
        <w:rPr>
          <w:rFonts w:eastAsiaTheme="minorEastAsia" w:cstheme="minorBidi"/>
          <w:noProof/>
          <w:lang w:val="en-CA"/>
        </w:rPr>
      </w:pPr>
      <w:hyperlink w:anchor="_Toc42858427" w:history="1">
        <w:r w:rsidR="00AE1B55" w:rsidRPr="00FD0C80">
          <w:rPr>
            <w:rStyle w:val="Hyperlink"/>
            <w:noProof/>
          </w:rPr>
          <w:t>8.2.</w:t>
        </w:r>
        <w:r w:rsidR="00AE1B55">
          <w:rPr>
            <w:rFonts w:eastAsiaTheme="minorEastAsia" w:cstheme="minorBidi"/>
            <w:noProof/>
            <w:lang w:val="en-CA"/>
          </w:rPr>
          <w:tab/>
        </w:r>
        <w:r w:rsidR="00AE1B55" w:rsidRPr="00FD0C80">
          <w:rPr>
            <w:rStyle w:val="Hyperlink"/>
            <w:noProof/>
          </w:rPr>
          <w:t>Account disabled</w:t>
        </w:r>
        <w:r w:rsidR="00AE1B55">
          <w:rPr>
            <w:noProof/>
            <w:webHidden/>
          </w:rPr>
          <w:tab/>
        </w:r>
        <w:r w:rsidR="00AE1B55">
          <w:rPr>
            <w:noProof/>
            <w:webHidden/>
          </w:rPr>
          <w:fldChar w:fldCharType="begin"/>
        </w:r>
        <w:r w:rsidR="00AE1B55">
          <w:rPr>
            <w:noProof/>
            <w:webHidden/>
          </w:rPr>
          <w:instrText xml:space="preserve"> PAGEREF _Toc42858427 \h </w:instrText>
        </w:r>
        <w:r w:rsidR="00AE1B55">
          <w:rPr>
            <w:noProof/>
            <w:webHidden/>
          </w:rPr>
        </w:r>
        <w:r w:rsidR="00AE1B55">
          <w:rPr>
            <w:noProof/>
            <w:webHidden/>
          </w:rPr>
          <w:fldChar w:fldCharType="separate"/>
        </w:r>
        <w:r w:rsidR="00AE1B55">
          <w:rPr>
            <w:noProof/>
            <w:webHidden/>
          </w:rPr>
          <w:t>24</w:t>
        </w:r>
        <w:r w:rsidR="00AE1B55">
          <w:rPr>
            <w:noProof/>
            <w:webHidden/>
          </w:rPr>
          <w:fldChar w:fldCharType="end"/>
        </w:r>
      </w:hyperlink>
    </w:p>
    <w:p w14:paraId="234533AA" w14:textId="380777F9" w:rsidR="00AE1B55" w:rsidRDefault="0039033C">
      <w:pPr>
        <w:pStyle w:val="TOC2"/>
        <w:tabs>
          <w:tab w:val="left" w:pos="880"/>
          <w:tab w:val="right" w:leader="dot" w:pos="8636"/>
        </w:tabs>
        <w:rPr>
          <w:rFonts w:eastAsiaTheme="minorEastAsia" w:cstheme="minorBidi"/>
          <w:noProof/>
          <w:lang w:val="en-CA"/>
        </w:rPr>
      </w:pPr>
      <w:hyperlink w:anchor="_Toc42858428" w:history="1">
        <w:r w:rsidR="00AE1B55" w:rsidRPr="00FD0C80">
          <w:rPr>
            <w:rStyle w:val="Hyperlink"/>
            <w:noProof/>
          </w:rPr>
          <w:t>8.3.</w:t>
        </w:r>
        <w:r w:rsidR="00AE1B55">
          <w:rPr>
            <w:rFonts w:eastAsiaTheme="minorEastAsia" w:cstheme="minorBidi"/>
            <w:noProof/>
            <w:lang w:val="en-CA"/>
          </w:rPr>
          <w:tab/>
        </w:r>
        <w:r w:rsidR="00AE1B55" w:rsidRPr="00FD0C80">
          <w:rPr>
            <w:rStyle w:val="Hyperlink"/>
            <w:noProof/>
          </w:rPr>
          <w:t>Forgot your User ID and/or Password</w:t>
        </w:r>
        <w:r w:rsidR="00AE1B55">
          <w:rPr>
            <w:noProof/>
            <w:webHidden/>
          </w:rPr>
          <w:tab/>
        </w:r>
        <w:r w:rsidR="00AE1B55">
          <w:rPr>
            <w:noProof/>
            <w:webHidden/>
          </w:rPr>
          <w:fldChar w:fldCharType="begin"/>
        </w:r>
        <w:r w:rsidR="00AE1B55">
          <w:rPr>
            <w:noProof/>
            <w:webHidden/>
          </w:rPr>
          <w:instrText xml:space="preserve"> PAGEREF _Toc42858428 \h </w:instrText>
        </w:r>
        <w:r w:rsidR="00AE1B55">
          <w:rPr>
            <w:noProof/>
            <w:webHidden/>
          </w:rPr>
        </w:r>
        <w:r w:rsidR="00AE1B55">
          <w:rPr>
            <w:noProof/>
            <w:webHidden/>
          </w:rPr>
          <w:fldChar w:fldCharType="separate"/>
        </w:r>
        <w:r w:rsidR="00AE1B55">
          <w:rPr>
            <w:noProof/>
            <w:webHidden/>
          </w:rPr>
          <w:t>25</w:t>
        </w:r>
        <w:r w:rsidR="00AE1B55">
          <w:rPr>
            <w:noProof/>
            <w:webHidden/>
          </w:rPr>
          <w:fldChar w:fldCharType="end"/>
        </w:r>
      </w:hyperlink>
    </w:p>
    <w:p w14:paraId="30DBBAAE" w14:textId="0282181D" w:rsidR="00AE1B55" w:rsidRDefault="0039033C">
      <w:pPr>
        <w:pStyle w:val="TOC2"/>
        <w:tabs>
          <w:tab w:val="left" w:pos="880"/>
          <w:tab w:val="right" w:leader="dot" w:pos="8636"/>
        </w:tabs>
        <w:rPr>
          <w:rFonts w:eastAsiaTheme="minorEastAsia" w:cstheme="minorBidi"/>
          <w:noProof/>
          <w:lang w:val="en-CA"/>
        </w:rPr>
      </w:pPr>
      <w:hyperlink w:anchor="_Toc42858429" w:history="1">
        <w:r w:rsidR="00AE1B55" w:rsidRPr="00FD0C80">
          <w:rPr>
            <w:rStyle w:val="Hyperlink"/>
            <w:noProof/>
          </w:rPr>
          <w:t>8.4.</w:t>
        </w:r>
        <w:r w:rsidR="00AE1B55">
          <w:rPr>
            <w:rFonts w:eastAsiaTheme="minorEastAsia" w:cstheme="minorBidi"/>
            <w:noProof/>
            <w:lang w:val="en-CA"/>
          </w:rPr>
          <w:tab/>
        </w:r>
        <w:r w:rsidR="00AE1B55" w:rsidRPr="00FD0C80">
          <w:rPr>
            <w:rStyle w:val="Hyperlink"/>
            <w:noProof/>
          </w:rPr>
          <w:t>My Account</w:t>
        </w:r>
        <w:r w:rsidR="00AE1B55">
          <w:rPr>
            <w:noProof/>
            <w:webHidden/>
          </w:rPr>
          <w:tab/>
        </w:r>
        <w:r w:rsidR="00AE1B55">
          <w:rPr>
            <w:noProof/>
            <w:webHidden/>
          </w:rPr>
          <w:fldChar w:fldCharType="begin"/>
        </w:r>
        <w:r w:rsidR="00AE1B55">
          <w:rPr>
            <w:noProof/>
            <w:webHidden/>
          </w:rPr>
          <w:instrText xml:space="preserve"> PAGEREF _Toc42858429 \h </w:instrText>
        </w:r>
        <w:r w:rsidR="00AE1B55">
          <w:rPr>
            <w:noProof/>
            <w:webHidden/>
          </w:rPr>
        </w:r>
        <w:r w:rsidR="00AE1B55">
          <w:rPr>
            <w:noProof/>
            <w:webHidden/>
          </w:rPr>
          <w:fldChar w:fldCharType="separate"/>
        </w:r>
        <w:r w:rsidR="00AE1B55">
          <w:rPr>
            <w:noProof/>
            <w:webHidden/>
          </w:rPr>
          <w:t>27</w:t>
        </w:r>
        <w:r w:rsidR="00AE1B55">
          <w:rPr>
            <w:noProof/>
            <w:webHidden/>
          </w:rPr>
          <w:fldChar w:fldCharType="end"/>
        </w:r>
      </w:hyperlink>
    </w:p>
    <w:p w14:paraId="78956858" w14:textId="146ECBA2" w:rsidR="00AE1B55" w:rsidRDefault="0039033C">
      <w:pPr>
        <w:pStyle w:val="TOC2"/>
        <w:tabs>
          <w:tab w:val="left" w:pos="880"/>
          <w:tab w:val="right" w:leader="dot" w:pos="8636"/>
        </w:tabs>
        <w:rPr>
          <w:rFonts w:eastAsiaTheme="minorEastAsia" w:cstheme="minorBidi"/>
          <w:noProof/>
          <w:lang w:val="en-CA"/>
        </w:rPr>
      </w:pPr>
      <w:hyperlink w:anchor="_Toc42858430" w:history="1">
        <w:r w:rsidR="00AE1B55" w:rsidRPr="00FD0C80">
          <w:rPr>
            <w:rStyle w:val="Hyperlink"/>
            <w:noProof/>
          </w:rPr>
          <w:t>8.5.</w:t>
        </w:r>
        <w:r w:rsidR="00AE1B55">
          <w:rPr>
            <w:rFonts w:eastAsiaTheme="minorEastAsia" w:cstheme="minorBidi"/>
            <w:noProof/>
            <w:lang w:val="en-CA"/>
          </w:rPr>
          <w:tab/>
        </w:r>
        <w:r w:rsidR="00AE1B55" w:rsidRPr="00FD0C80">
          <w:rPr>
            <w:rStyle w:val="Hyperlink"/>
            <w:noProof/>
          </w:rPr>
          <w:t>Upload History</w:t>
        </w:r>
        <w:r w:rsidR="00AE1B55">
          <w:rPr>
            <w:noProof/>
            <w:webHidden/>
          </w:rPr>
          <w:tab/>
        </w:r>
        <w:r w:rsidR="00AE1B55">
          <w:rPr>
            <w:noProof/>
            <w:webHidden/>
          </w:rPr>
          <w:fldChar w:fldCharType="begin"/>
        </w:r>
        <w:r w:rsidR="00AE1B55">
          <w:rPr>
            <w:noProof/>
            <w:webHidden/>
          </w:rPr>
          <w:instrText xml:space="preserve"> PAGEREF _Toc42858430 \h </w:instrText>
        </w:r>
        <w:r w:rsidR="00AE1B55">
          <w:rPr>
            <w:noProof/>
            <w:webHidden/>
          </w:rPr>
        </w:r>
        <w:r w:rsidR="00AE1B55">
          <w:rPr>
            <w:noProof/>
            <w:webHidden/>
          </w:rPr>
          <w:fldChar w:fldCharType="separate"/>
        </w:r>
        <w:r w:rsidR="00AE1B55">
          <w:rPr>
            <w:noProof/>
            <w:webHidden/>
          </w:rPr>
          <w:t>30</w:t>
        </w:r>
        <w:r w:rsidR="00AE1B55">
          <w:rPr>
            <w:noProof/>
            <w:webHidden/>
          </w:rPr>
          <w:fldChar w:fldCharType="end"/>
        </w:r>
      </w:hyperlink>
    </w:p>
    <w:p w14:paraId="16D0EE95" w14:textId="5F05CDE1" w:rsidR="00AE1B55" w:rsidRDefault="0039033C">
      <w:pPr>
        <w:pStyle w:val="TOC2"/>
        <w:tabs>
          <w:tab w:val="left" w:pos="880"/>
          <w:tab w:val="right" w:leader="dot" w:pos="8636"/>
        </w:tabs>
        <w:rPr>
          <w:rFonts w:eastAsiaTheme="minorEastAsia" w:cstheme="minorBidi"/>
          <w:noProof/>
          <w:lang w:val="en-CA"/>
        </w:rPr>
      </w:pPr>
      <w:hyperlink w:anchor="_Toc42858431" w:history="1">
        <w:r w:rsidR="00AE1B55" w:rsidRPr="00FD0C80">
          <w:rPr>
            <w:rStyle w:val="Hyperlink"/>
            <w:noProof/>
          </w:rPr>
          <w:t>8.6.</w:t>
        </w:r>
        <w:r w:rsidR="00AE1B55">
          <w:rPr>
            <w:rFonts w:eastAsiaTheme="minorEastAsia" w:cstheme="minorBidi"/>
            <w:noProof/>
            <w:lang w:val="en-CA"/>
          </w:rPr>
          <w:tab/>
        </w:r>
        <w:r w:rsidR="00AE1B55" w:rsidRPr="00FD0C80">
          <w:rPr>
            <w:rStyle w:val="Hyperlink"/>
            <w:noProof/>
          </w:rPr>
          <w:t>Upload History Details</w:t>
        </w:r>
        <w:r w:rsidR="00AE1B55">
          <w:rPr>
            <w:noProof/>
            <w:webHidden/>
          </w:rPr>
          <w:tab/>
        </w:r>
        <w:r w:rsidR="00AE1B55">
          <w:rPr>
            <w:noProof/>
            <w:webHidden/>
          </w:rPr>
          <w:fldChar w:fldCharType="begin"/>
        </w:r>
        <w:r w:rsidR="00AE1B55">
          <w:rPr>
            <w:noProof/>
            <w:webHidden/>
          </w:rPr>
          <w:instrText xml:space="preserve"> PAGEREF _Toc42858431 \h </w:instrText>
        </w:r>
        <w:r w:rsidR="00AE1B55">
          <w:rPr>
            <w:noProof/>
            <w:webHidden/>
          </w:rPr>
        </w:r>
        <w:r w:rsidR="00AE1B55">
          <w:rPr>
            <w:noProof/>
            <w:webHidden/>
          </w:rPr>
          <w:fldChar w:fldCharType="separate"/>
        </w:r>
        <w:r w:rsidR="00AE1B55">
          <w:rPr>
            <w:noProof/>
            <w:webHidden/>
          </w:rPr>
          <w:t>32</w:t>
        </w:r>
        <w:r w:rsidR="00AE1B55">
          <w:rPr>
            <w:noProof/>
            <w:webHidden/>
          </w:rPr>
          <w:fldChar w:fldCharType="end"/>
        </w:r>
      </w:hyperlink>
    </w:p>
    <w:p w14:paraId="685D9248" w14:textId="686E7A3B" w:rsidR="00AE1B55" w:rsidRDefault="0039033C">
      <w:pPr>
        <w:pStyle w:val="TOC3"/>
        <w:tabs>
          <w:tab w:val="left" w:pos="1320"/>
          <w:tab w:val="right" w:leader="dot" w:pos="8636"/>
        </w:tabs>
        <w:rPr>
          <w:rFonts w:eastAsiaTheme="minorEastAsia" w:cstheme="minorBidi"/>
          <w:noProof/>
          <w:lang w:val="en-CA"/>
        </w:rPr>
      </w:pPr>
      <w:hyperlink w:anchor="_Toc42858432" w:history="1">
        <w:r w:rsidR="00AE1B55" w:rsidRPr="00FD0C80">
          <w:rPr>
            <w:rStyle w:val="Hyperlink"/>
            <w:noProof/>
          </w:rPr>
          <w:t>8.6.1.</w:t>
        </w:r>
        <w:r w:rsidR="00AE1B55">
          <w:rPr>
            <w:rFonts w:eastAsiaTheme="minorEastAsia" w:cstheme="minorBidi"/>
            <w:noProof/>
            <w:lang w:val="en-CA"/>
          </w:rPr>
          <w:tab/>
        </w:r>
        <w:r w:rsidR="00AE1B55" w:rsidRPr="00FD0C80">
          <w:rPr>
            <w:rStyle w:val="Hyperlink"/>
            <w:noProof/>
          </w:rPr>
          <w:t>Upload Information section:</w:t>
        </w:r>
        <w:r w:rsidR="00AE1B55">
          <w:rPr>
            <w:noProof/>
            <w:webHidden/>
          </w:rPr>
          <w:tab/>
        </w:r>
        <w:r w:rsidR="00AE1B55">
          <w:rPr>
            <w:noProof/>
            <w:webHidden/>
          </w:rPr>
          <w:fldChar w:fldCharType="begin"/>
        </w:r>
        <w:r w:rsidR="00AE1B55">
          <w:rPr>
            <w:noProof/>
            <w:webHidden/>
          </w:rPr>
          <w:instrText xml:space="preserve"> PAGEREF _Toc42858432 \h </w:instrText>
        </w:r>
        <w:r w:rsidR="00AE1B55">
          <w:rPr>
            <w:noProof/>
            <w:webHidden/>
          </w:rPr>
        </w:r>
        <w:r w:rsidR="00AE1B55">
          <w:rPr>
            <w:noProof/>
            <w:webHidden/>
          </w:rPr>
          <w:fldChar w:fldCharType="separate"/>
        </w:r>
        <w:r w:rsidR="00AE1B55">
          <w:rPr>
            <w:noProof/>
            <w:webHidden/>
          </w:rPr>
          <w:t>33</w:t>
        </w:r>
        <w:r w:rsidR="00AE1B55">
          <w:rPr>
            <w:noProof/>
            <w:webHidden/>
          </w:rPr>
          <w:fldChar w:fldCharType="end"/>
        </w:r>
      </w:hyperlink>
    </w:p>
    <w:p w14:paraId="68C1D149" w14:textId="48C58B32" w:rsidR="00AE1B55" w:rsidRDefault="0039033C">
      <w:pPr>
        <w:pStyle w:val="TOC3"/>
        <w:tabs>
          <w:tab w:val="left" w:pos="1320"/>
          <w:tab w:val="right" w:leader="dot" w:pos="8636"/>
        </w:tabs>
        <w:rPr>
          <w:rFonts w:eastAsiaTheme="minorEastAsia" w:cstheme="minorBidi"/>
          <w:noProof/>
          <w:lang w:val="en-CA"/>
        </w:rPr>
      </w:pPr>
      <w:hyperlink w:anchor="_Toc42858433" w:history="1">
        <w:r w:rsidR="00AE1B55" w:rsidRPr="00FD0C80">
          <w:rPr>
            <w:rStyle w:val="Hyperlink"/>
            <w:noProof/>
          </w:rPr>
          <w:t>8.6.2.</w:t>
        </w:r>
        <w:r w:rsidR="00AE1B55">
          <w:rPr>
            <w:rFonts w:eastAsiaTheme="minorEastAsia" w:cstheme="minorBidi"/>
            <w:noProof/>
            <w:lang w:val="en-CA"/>
          </w:rPr>
          <w:tab/>
        </w:r>
        <w:r w:rsidR="00AE1B55" w:rsidRPr="00FD0C80">
          <w:rPr>
            <w:rStyle w:val="Hyperlink"/>
            <w:noProof/>
          </w:rPr>
          <w:t>Record Information section:</w:t>
        </w:r>
        <w:r w:rsidR="00AE1B55">
          <w:rPr>
            <w:noProof/>
            <w:webHidden/>
          </w:rPr>
          <w:tab/>
        </w:r>
        <w:r w:rsidR="00AE1B55">
          <w:rPr>
            <w:noProof/>
            <w:webHidden/>
          </w:rPr>
          <w:fldChar w:fldCharType="begin"/>
        </w:r>
        <w:r w:rsidR="00AE1B55">
          <w:rPr>
            <w:noProof/>
            <w:webHidden/>
          </w:rPr>
          <w:instrText xml:space="preserve"> PAGEREF _Toc42858433 \h </w:instrText>
        </w:r>
        <w:r w:rsidR="00AE1B55">
          <w:rPr>
            <w:noProof/>
            <w:webHidden/>
          </w:rPr>
        </w:r>
        <w:r w:rsidR="00AE1B55">
          <w:rPr>
            <w:noProof/>
            <w:webHidden/>
          </w:rPr>
          <w:fldChar w:fldCharType="separate"/>
        </w:r>
        <w:r w:rsidR="00AE1B55">
          <w:rPr>
            <w:noProof/>
            <w:webHidden/>
          </w:rPr>
          <w:t>35</w:t>
        </w:r>
        <w:r w:rsidR="00AE1B55">
          <w:rPr>
            <w:noProof/>
            <w:webHidden/>
          </w:rPr>
          <w:fldChar w:fldCharType="end"/>
        </w:r>
      </w:hyperlink>
    </w:p>
    <w:p w14:paraId="6E86C465" w14:textId="408859EE" w:rsidR="00AE1B55" w:rsidRDefault="0039033C">
      <w:pPr>
        <w:pStyle w:val="TOC4"/>
        <w:tabs>
          <w:tab w:val="left" w:pos="1760"/>
          <w:tab w:val="right" w:leader="dot" w:pos="8636"/>
        </w:tabs>
        <w:rPr>
          <w:rFonts w:eastAsiaTheme="minorEastAsia" w:cstheme="minorBidi"/>
          <w:noProof/>
          <w:lang w:val="en-CA"/>
        </w:rPr>
      </w:pPr>
      <w:hyperlink w:anchor="_Toc42858434" w:history="1">
        <w:r w:rsidR="00AE1B55" w:rsidRPr="00FD0C80">
          <w:rPr>
            <w:rStyle w:val="Hyperlink"/>
            <w:noProof/>
          </w:rPr>
          <w:t>8.6.2.1.</w:t>
        </w:r>
        <w:r w:rsidR="00AE1B55">
          <w:rPr>
            <w:rFonts w:eastAsiaTheme="minorEastAsia" w:cstheme="minorBidi"/>
            <w:noProof/>
            <w:lang w:val="en-CA"/>
          </w:rPr>
          <w:tab/>
        </w:r>
        <w:r w:rsidR="00AE1B55" w:rsidRPr="00FD0C80">
          <w:rPr>
            <w:rStyle w:val="Hyperlink"/>
            <w:noProof/>
          </w:rPr>
          <w:t>Reference / Error Message section</w:t>
        </w:r>
        <w:r w:rsidR="00AE1B55">
          <w:rPr>
            <w:noProof/>
            <w:webHidden/>
          </w:rPr>
          <w:tab/>
        </w:r>
        <w:r w:rsidR="00AE1B55">
          <w:rPr>
            <w:noProof/>
            <w:webHidden/>
          </w:rPr>
          <w:fldChar w:fldCharType="begin"/>
        </w:r>
        <w:r w:rsidR="00AE1B55">
          <w:rPr>
            <w:noProof/>
            <w:webHidden/>
          </w:rPr>
          <w:instrText xml:space="preserve"> PAGEREF _Toc42858434 \h </w:instrText>
        </w:r>
        <w:r w:rsidR="00AE1B55">
          <w:rPr>
            <w:noProof/>
            <w:webHidden/>
          </w:rPr>
        </w:r>
        <w:r w:rsidR="00AE1B55">
          <w:rPr>
            <w:noProof/>
            <w:webHidden/>
          </w:rPr>
          <w:fldChar w:fldCharType="separate"/>
        </w:r>
        <w:r w:rsidR="00AE1B55">
          <w:rPr>
            <w:noProof/>
            <w:webHidden/>
          </w:rPr>
          <w:t>35</w:t>
        </w:r>
        <w:r w:rsidR="00AE1B55">
          <w:rPr>
            <w:noProof/>
            <w:webHidden/>
          </w:rPr>
          <w:fldChar w:fldCharType="end"/>
        </w:r>
      </w:hyperlink>
    </w:p>
    <w:p w14:paraId="43293F97" w14:textId="661030B4" w:rsidR="00AE1B55" w:rsidRDefault="0039033C">
      <w:pPr>
        <w:pStyle w:val="TOC3"/>
        <w:tabs>
          <w:tab w:val="left" w:pos="1320"/>
          <w:tab w:val="right" w:leader="dot" w:pos="8636"/>
        </w:tabs>
        <w:rPr>
          <w:rFonts w:eastAsiaTheme="minorEastAsia" w:cstheme="minorBidi"/>
          <w:noProof/>
          <w:lang w:val="en-CA"/>
        </w:rPr>
      </w:pPr>
      <w:hyperlink w:anchor="_Toc42858435" w:history="1">
        <w:r w:rsidR="00AE1B55" w:rsidRPr="00FD0C80">
          <w:rPr>
            <w:rStyle w:val="Hyperlink"/>
            <w:noProof/>
          </w:rPr>
          <w:t>8.6.3.</w:t>
        </w:r>
        <w:r w:rsidR="00AE1B55">
          <w:rPr>
            <w:rFonts w:eastAsiaTheme="minorEastAsia" w:cstheme="minorBidi"/>
            <w:noProof/>
            <w:lang w:val="en-CA"/>
          </w:rPr>
          <w:tab/>
        </w:r>
        <w:r w:rsidR="00AE1B55" w:rsidRPr="00FD0C80">
          <w:rPr>
            <w:rStyle w:val="Hyperlink"/>
            <w:noProof/>
          </w:rPr>
          <w:t>Optional Validation section</w:t>
        </w:r>
        <w:r w:rsidR="00AE1B55">
          <w:rPr>
            <w:noProof/>
            <w:webHidden/>
          </w:rPr>
          <w:tab/>
        </w:r>
        <w:r w:rsidR="00AE1B55">
          <w:rPr>
            <w:noProof/>
            <w:webHidden/>
          </w:rPr>
          <w:fldChar w:fldCharType="begin"/>
        </w:r>
        <w:r w:rsidR="00AE1B55">
          <w:rPr>
            <w:noProof/>
            <w:webHidden/>
          </w:rPr>
          <w:instrText xml:space="preserve"> PAGEREF _Toc42858435 \h </w:instrText>
        </w:r>
        <w:r w:rsidR="00AE1B55">
          <w:rPr>
            <w:noProof/>
            <w:webHidden/>
          </w:rPr>
        </w:r>
        <w:r w:rsidR="00AE1B55">
          <w:rPr>
            <w:noProof/>
            <w:webHidden/>
          </w:rPr>
          <w:fldChar w:fldCharType="separate"/>
        </w:r>
        <w:r w:rsidR="00AE1B55">
          <w:rPr>
            <w:noProof/>
            <w:webHidden/>
          </w:rPr>
          <w:t>36</w:t>
        </w:r>
        <w:r w:rsidR="00AE1B55">
          <w:rPr>
            <w:noProof/>
            <w:webHidden/>
          </w:rPr>
          <w:fldChar w:fldCharType="end"/>
        </w:r>
      </w:hyperlink>
    </w:p>
    <w:p w14:paraId="20796916" w14:textId="1C0ED86A" w:rsidR="00AE1B55" w:rsidRDefault="0039033C">
      <w:pPr>
        <w:pStyle w:val="TOC2"/>
        <w:tabs>
          <w:tab w:val="left" w:pos="880"/>
          <w:tab w:val="right" w:leader="dot" w:pos="8636"/>
        </w:tabs>
        <w:rPr>
          <w:rFonts w:eastAsiaTheme="minorEastAsia" w:cstheme="minorBidi"/>
          <w:noProof/>
          <w:lang w:val="en-CA"/>
        </w:rPr>
      </w:pPr>
      <w:hyperlink w:anchor="_Toc42858436" w:history="1">
        <w:r w:rsidR="00AE1B55" w:rsidRPr="00FD0C80">
          <w:rPr>
            <w:rStyle w:val="Hyperlink"/>
            <w:noProof/>
          </w:rPr>
          <w:t>8.7.</w:t>
        </w:r>
        <w:r w:rsidR="00AE1B55">
          <w:rPr>
            <w:rFonts w:eastAsiaTheme="minorEastAsia" w:cstheme="minorBidi"/>
            <w:noProof/>
            <w:lang w:val="en-CA"/>
          </w:rPr>
          <w:tab/>
        </w:r>
        <w:r w:rsidR="00AE1B55" w:rsidRPr="00FD0C80">
          <w:rPr>
            <w:rStyle w:val="Hyperlink"/>
            <w:noProof/>
          </w:rPr>
          <w:t>Contact Us</w:t>
        </w:r>
        <w:r w:rsidR="00AE1B55">
          <w:rPr>
            <w:noProof/>
            <w:webHidden/>
          </w:rPr>
          <w:tab/>
        </w:r>
        <w:r w:rsidR="00AE1B55">
          <w:rPr>
            <w:noProof/>
            <w:webHidden/>
          </w:rPr>
          <w:fldChar w:fldCharType="begin"/>
        </w:r>
        <w:r w:rsidR="00AE1B55">
          <w:rPr>
            <w:noProof/>
            <w:webHidden/>
          </w:rPr>
          <w:instrText xml:space="preserve"> PAGEREF _Toc42858436 \h </w:instrText>
        </w:r>
        <w:r w:rsidR="00AE1B55">
          <w:rPr>
            <w:noProof/>
            <w:webHidden/>
          </w:rPr>
        </w:r>
        <w:r w:rsidR="00AE1B55">
          <w:rPr>
            <w:noProof/>
            <w:webHidden/>
          </w:rPr>
          <w:fldChar w:fldCharType="separate"/>
        </w:r>
        <w:r w:rsidR="00AE1B55">
          <w:rPr>
            <w:noProof/>
            <w:webHidden/>
          </w:rPr>
          <w:t>36</w:t>
        </w:r>
        <w:r w:rsidR="00AE1B55">
          <w:rPr>
            <w:noProof/>
            <w:webHidden/>
          </w:rPr>
          <w:fldChar w:fldCharType="end"/>
        </w:r>
      </w:hyperlink>
    </w:p>
    <w:p w14:paraId="6CC133AD" w14:textId="5F1CF699" w:rsidR="00AE1B55" w:rsidRDefault="0039033C">
      <w:pPr>
        <w:pStyle w:val="TOC2"/>
        <w:tabs>
          <w:tab w:val="left" w:pos="880"/>
          <w:tab w:val="right" w:leader="dot" w:pos="8636"/>
        </w:tabs>
        <w:rPr>
          <w:rFonts w:eastAsiaTheme="minorEastAsia" w:cstheme="minorBidi"/>
          <w:noProof/>
          <w:lang w:val="en-CA"/>
        </w:rPr>
      </w:pPr>
      <w:hyperlink w:anchor="_Toc42858437" w:history="1">
        <w:r w:rsidR="00AE1B55" w:rsidRPr="00FD0C80">
          <w:rPr>
            <w:rStyle w:val="Hyperlink"/>
            <w:noProof/>
          </w:rPr>
          <w:t>8.8.</w:t>
        </w:r>
        <w:r w:rsidR="00AE1B55">
          <w:rPr>
            <w:rFonts w:eastAsiaTheme="minorEastAsia" w:cstheme="minorBidi"/>
            <w:noProof/>
            <w:lang w:val="en-CA"/>
          </w:rPr>
          <w:tab/>
        </w:r>
        <w:r w:rsidR="00AE1B55" w:rsidRPr="00FD0C80">
          <w:rPr>
            <w:rStyle w:val="Hyperlink"/>
            <w:noProof/>
          </w:rPr>
          <w:t>What’s New</w:t>
        </w:r>
        <w:r w:rsidR="00AE1B55">
          <w:rPr>
            <w:noProof/>
            <w:webHidden/>
          </w:rPr>
          <w:tab/>
        </w:r>
        <w:r w:rsidR="00AE1B55">
          <w:rPr>
            <w:noProof/>
            <w:webHidden/>
          </w:rPr>
          <w:fldChar w:fldCharType="begin"/>
        </w:r>
        <w:r w:rsidR="00AE1B55">
          <w:rPr>
            <w:noProof/>
            <w:webHidden/>
          </w:rPr>
          <w:instrText xml:space="preserve"> PAGEREF _Toc42858437 \h </w:instrText>
        </w:r>
        <w:r w:rsidR="00AE1B55">
          <w:rPr>
            <w:noProof/>
            <w:webHidden/>
          </w:rPr>
        </w:r>
        <w:r w:rsidR="00AE1B55">
          <w:rPr>
            <w:noProof/>
            <w:webHidden/>
          </w:rPr>
          <w:fldChar w:fldCharType="separate"/>
        </w:r>
        <w:r w:rsidR="00AE1B55">
          <w:rPr>
            <w:noProof/>
            <w:webHidden/>
          </w:rPr>
          <w:t>37</w:t>
        </w:r>
        <w:r w:rsidR="00AE1B55">
          <w:rPr>
            <w:noProof/>
            <w:webHidden/>
          </w:rPr>
          <w:fldChar w:fldCharType="end"/>
        </w:r>
      </w:hyperlink>
    </w:p>
    <w:p w14:paraId="4AE86703" w14:textId="162DCAF4" w:rsidR="00AE1B55" w:rsidRDefault="0039033C">
      <w:pPr>
        <w:pStyle w:val="TOC2"/>
        <w:tabs>
          <w:tab w:val="left" w:pos="880"/>
          <w:tab w:val="right" w:leader="dot" w:pos="8636"/>
        </w:tabs>
        <w:rPr>
          <w:rFonts w:eastAsiaTheme="minorEastAsia" w:cstheme="minorBidi"/>
          <w:noProof/>
          <w:lang w:val="en-CA"/>
        </w:rPr>
      </w:pPr>
      <w:hyperlink w:anchor="_Toc42858438" w:history="1">
        <w:r w:rsidR="00AE1B55" w:rsidRPr="00FD0C80">
          <w:rPr>
            <w:rStyle w:val="Hyperlink"/>
            <w:noProof/>
          </w:rPr>
          <w:t>8.9.</w:t>
        </w:r>
        <w:r w:rsidR="00AE1B55">
          <w:rPr>
            <w:rFonts w:eastAsiaTheme="minorEastAsia" w:cstheme="minorBidi"/>
            <w:noProof/>
            <w:lang w:val="en-CA"/>
          </w:rPr>
          <w:tab/>
        </w:r>
        <w:r w:rsidR="00AE1B55" w:rsidRPr="00FD0C80">
          <w:rPr>
            <w:rStyle w:val="Hyperlink"/>
            <w:noProof/>
          </w:rPr>
          <w:t>Frequently Asked Questions</w:t>
        </w:r>
        <w:r w:rsidR="00AE1B55">
          <w:rPr>
            <w:noProof/>
            <w:webHidden/>
          </w:rPr>
          <w:tab/>
        </w:r>
        <w:r w:rsidR="00AE1B55">
          <w:rPr>
            <w:noProof/>
            <w:webHidden/>
          </w:rPr>
          <w:fldChar w:fldCharType="begin"/>
        </w:r>
        <w:r w:rsidR="00AE1B55">
          <w:rPr>
            <w:noProof/>
            <w:webHidden/>
          </w:rPr>
          <w:instrText xml:space="preserve"> PAGEREF _Toc42858438 \h </w:instrText>
        </w:r>
        <w:r w:rsidR="00AE1B55">
          <w:rPr>
            <w:noProof/>
            <w:webHidden/>
          </w:rPr>
        </w:r>
        <w:r w:rsidR="00AE1B55">
          <w:rPr>
            <w:noProof/>
            <w:webHidden/>
          </w:rPr>
          <w:fldChar w:fldCharType="separate"/>
        </w:r>
        <w:r w:rsidR="00AE1B55">
          <w:rPr>
            <w:noProof/>
            <w:webHidden/>
          </w:rPr>
          <w:t>37</w:t>
        </w:r>
        <w:r w:rsidR="00AE1B55">
          <w:rPr>
            <w:noProof/>
            <w:webHidden/>
          </w:rPr>
          <w:fldChar w:fldCharType="end"/>
        </w:r>
      </w:hyperlink>
    </w:p>
    <w:p w14:paraId="50C4BEF9" w14:textId="1F8FB6D9" w:rsidR="00AE1B55" w:rsidRDefault="0039033C">
      <w:pPr>
        <w:pStyle w:val="TOC2"/>
        <w:tabs>
          <w:tab w:val="left" w:pos="1100"/>
          <w:tab w:val="right" w:leader="dot" w:pos="8636"/>
        </w:tabs>
        <w:rPr>
          <w:rFonts w:eastAsiaTheme="minorEastAsia" w:cstheme="minorBidi"/>
          <w:noProof/>
          <w:lang w:val="en-CA"/>
        </w:rPr>
      </w:pPr>
      <w:hyperlink w:anchor="_Toc42858439" w:history="1">
        <w:r w:rsidR="00AE1B55" w:rsidRPr="00FD0C80">
          <w:rPr>
            <w:rStyle w:val="Hyperlink"/>
            <w:noProof/>
          </w:rPr>
          <w:t>8.10.</w:t>
        </w:r>
        <w:r w:rsidR="00AE1B55">
          <w:rPr>
            <w:rFonts w:eastAsiaTheme="minorEastAsia" w:cstheme="minorBidi"/>
            <w:noProof/>
            <w:lang w:val="en-CA"/>
          </w:rPr>
          <w:tab/>
        </w:r>
        <w:r w:rsidR="00AE1B55" w:rsidRPr="00FD0C80">
          <w:rPr>
            <w:rStyle w:val="Hyperlink"/>
            <w:noProof/>
          </w:rPr>
          <w:t>Help</w:t>
        </w:r>
        <w:r w:rsidR="00AE1B55">
          <w:rPr>
            <w:noProof/>
            <w:webHidden/>
          </w:rPr>
          <w:tab/>
        </w:r>
        <w:r w:rsidR="00AE1B55">
          <w:rPr>
            <w:noProof/>
            <w:webHidden/>
          </w:rPr>
          <w:fldChar w:fldCharType="begin"/>
        </w:r>
        <w:r w:rsidR="00AE1B55">
          <w:rPr>
            <w:noProof/>
            <w:webHidden/>
          </w:rPr>
          <w:instrText xml:space="preserve"> PAGEREF _Toc42858439 \h </w:instrText>
        </w:r>
        <w:r w:rsidR="00AE1B55">
          <w:rPr>
            <w:noProof/>
            <w:webHidden/>
          </w:rPr>
        </w:r>
        <w:r w:rsidR="00AE1B55">
          <w:rPr>
            <w:noProof/>
            <w:webHidden/>
          </w:rPr>
          <w:fldChar w:fldCharType="separate"/>
        </w:r>
        <w:r w:rsidR="00AE1B55">
          <w:rPr>
            <w:noProof/>
            <w:webHidden/>
          </w:rPr>
          <w:t>38</w:t>
        </w:r>
        <w:r w:rsidR="00AE1B55">
          <w:rPr>
            <w:noProof/>
            <w:webHidden/>
          </w:rPr>
          <w:fldChar w:fldCharType="end"/>
        </w:r>
      </w:hyperlink>
    </w:p>
    <w:p w14:paraId="26DF2AFA" w14:textId="39C5263B" w:rsidR="00AE1B55" w:rsidRDefault="0039033C">
      <w:pPr>
        <w:pStyle w:val="TOC2"/>
        <w:tabs>
          <w:tab w:val="left" w:pos="1100"/>
          <w:tab w:val="right" w:leader="dot" w:pos="8636"/>
        </w:tabs>
        <w:rPr>
          <w:rFonts w:eastAsiaTheme="minorEastAsia" w:cstheme="minorBidi"/>
          <w:noProof/>
          <w:lang w:val="en-CA"/>
        </w:rPr>
      </w:pPr>
      <w:hyperlink w:anchor="_Toc42858440" w:history="1">
        <w:r w:rsidR="00AE1B55" w:rsidRPr="00FD0C80">
          <w:rPr>
            <w:rStyle w:val="Hyperlink"/>
            <w:noProof/>
          </w:rPr>
          <w:t>8.11.</w:t>
        </w:r>
        <w:r w:rsidR="00AE1B55">
          <w:rPr>
            <w:rFonts w:eastAsiaTheme="minorEastAsia" w:cstheme="minorBidi"/>
            <w:noProof/>
            <w:lang w:val="en-CA"/>
          </w:rPr>
          <w:tab/>
        </w:r>
        <w:r w:rsidR="00AE1B55" w:rsidRPr="00FD0C80">
          <w:rPr>
            <w:rStyle w:val="Hyperlink"/>
            <w:noProof/>
          </w:rPr>
          <w:t>Site Map</w:t>
        </w:r>
        <w:r w:rsidR="00AE1B55">
          <w:rPr>
            <w:noProof/>
            <w:webHidden/>
          </w:rPr>
          <w:tab/>
        </w:r>
        <w:r w:rsidR="00AE1B55">
          <w:rPr>
            <w:noProof/>
            <w:webHidden/>
          </w:rPr>
          <w:fldChar w:fldCharType="begin"/>
        </w:r>
        <w:r w:rsidR="00AE1B55">
          <w:rPr>
            <w:noProof/>
            <w:webHidden/>
          </w:rPr>
          <w:instrText xml:space="preserve"> PAGEREF _Toc42858440 \h </w:instrText>
        </w:r>
        <w:r w:rsidR="00AE1B55">
          <w:rPr>
            <w:noProof/>
            <w:webHidden/>
          </w:rPr>
        </w:r>
        <w:r w:rsidR="00AE1B55">
          <w:rPr>
            <w:noProof/>
            <w:webHidden/>
          </w:rPr>
          <w:fldChar w:fldCharType="separate"/>
        </w:r>
        <w:r w:rsidR="00AE1B55">
          <w:rPr>
            <w:noProof/>
            <w:webHidden/>
          </w:rPr>
          <w:t>39</w:t>
        </w:r>
        <w:r w:rsidR="00AE1B55">
          <w:rPr>
            <w:noProof/>
            <w:webHidden/>
          </w:rPr>
          <w:fldChar w:fldCharType="end"/>
        </w:r>
      </w:hyperlink>
    </w:p>
    <w:p w14:paraId="5A808E76" w14:textId="550A8206" w:rsidR="00AE1B55" w:rsidRDefault="0039033C">
      <w:pPr>
        <w:pStyle w:val="TOC1"/>
        <w:tabs>
          <w:tab w:val="left" w:pos="480"/>
          <w:tab w:val="right" w:leader="dot" w:pos="8636"/>
        </w:tabs>
        <w:rPr>
          <w:rFonts w:eastAsiaTheme="minorEastAsia" w:cstheme="minorBidi"/>
          <w:noProof/>
          <w:lang w:val="en-CA"/>
        </w:rPr>
      </w:pPr>
      <w:hyperlink w:anchor="_Toc42858441" w:history="1">
        <w:r w:rsidR="00AE1B55" w:rsidRPr="00FD0C80">
          <w:rPr>
            <w:rStyle w:val="Hyperlink"/>
            <w:noProof/>
          </w:rPr>
          <w:t>9.</w:t>
        </w:r>
        <w:r w:rsidR="00AE1B55">
          <w:rPr>
            <w:rFonts w:eastAsiaTheme="minorEastAsia" w:cstheme="minorBidi"/>
            <w:noProof/>
            <w:lang w:val="en-CA"/>
          </w:rPr>
          <w:tab/>
        </w:r>
        <w:r w:rsidR="00AE1B55" w:rsidRPr="00FD0C80">
          <w:rPr>
            <w:rStyle w:val="Hyperlink"/>
            <w:noProof/>
          </w:rPr>
          <w:t>Government of Canada Links and Menus</w:t>
        </w:r>
        <w:r w:rsidR="00AE1B55">
          <w:rPr>
            <w:noProof/>
            <w:webHidden/>
          </w:rPr>
          <w:tab/>
        </w:r>
        <w:r w:rsidR="00AE1B55">
          <w:rPr>
            <w:noProof/>
            <w:webHidden/>
          </w:rPr>
          <w:fldChar w:fldCharType="begin"/>
        </w:r>
        <w:r w:rsidR="00AE1B55">
          <w:rPr>
            <w:noProof/>
            <w:webHidden/>
          </w:rPr>
          <w:instrText xml:space="preserve"> PAGEREF _Toc42858441 \h </w:instrText>
        </w:r>
        <w:r w:rsidR="00AE1B55">
          <w:rPr>
            <w:noProof/>
            <w:webHidden/>
          </w:rPr>
        </w:r>
        <w:r w:rsidR="00AE1B55">
          <w:rPr>
            <w:noProof/>
            <w:webHidden/>
          </w:rPr>
          <w:fldChar w:fldCharType="separate"/>
        </w:r>
        <w:r w:rsidR="00AE1B55">
          <w:rPr>
            <w:noProof/>
            <w:webHidden/>
          </w:rPr>
          <w:t>40</w:t>
        </w:r>
        <w:r w:rsidR="00AE1B55">
          <w:rPr>
            <w:noProof/>
            <w:webHidden/>
          </w:rPr>
          <w:fldChar w:fldCharType="end"/>
        </w:r>
      </w:hyperlink>
    </w:p>
    <w:p w14:paraId="10E63650" w14:textId="2F08C510" w:rsidR="00AE1B55" w:rsidRDefault="0039033C">
      <w:pPr>
        <w:pStyle w:val="TOC2"/>
        <w:tabs>
          <w:tab w:val="left" w:pos="880"/>
          <w:tab w:val="right" w:leader="dot" w:pos="8636"/>
        </w:tabs>
        <w:rPr>
          <w:rFonts w:eastAsiaTheme="minorEastAsia" w:cstheme="minorBidi"/>
          <w:noProof/>
          <w:lang w:val="en-CA"/>
        </w:rPr>
      </w:pPr>
      <w:hyperlink w:anchor="_Toc42858442" w:history="1">
        <w:r w:rsidR="00AE1B55" w:rsidRPr="00FD0C80">
          <w:rPr>
            <w:rStyle w:val="Hyperlink"/>
            <w:noProof/>
          </w:rPr>
          <w:t>9.1.</w:t>
        </w:r>
        <w:r w:rsidR="00AE1B55">
          <w:rPr>
            <w:rFonts w:eastAsiaTheme="minorEastAsia" w:cstheme="minorBidi"/>
            <w:noProof/>
            <w:lang w:val="en-CA"/>
          </w:rPr>
          <w:tab/>
        </w:r>
        <w:r w:rsidR="00AE1B55" w:rsidRPr="00FD0C80">
          <w:rPr>
            <w:rStyle w:val="Hyperlink"/>
            <w:noProof/>
          </w:rPr>
          <w:t>Top Menu</w:t>
        </w:r>
        <w:r w:rsidR="00AE1B55">
          <w:rPr>
            <w:noProof/>
            <w:webHidden/>
          </w:rPr>
          <w:tab/>
        </w:r>
        <w:r w:rsidR="00AE1B55">
          <w:rPr>
            <w:noProof/>
            <w:webHidden/>
          </w:rPr>
          <w:fldChar w:fldCharType="begin"/>
        </w:r>
        <w:r w:rsidR="00AE1B55">
          <w:rPr>
            <w:noProof/>
            <w:webHidden/>
          </w:rPr>
          <w:instrText xml:space="preserve"> PAGEREF _Toc42858442 \h </w:instrText>
        </w:r>
        <w:r w:rsidR="00AE1B55">
          <w:rPr>
            <w:noProof/>
            <w:webHidden/>
          </w:rPr>
        </w:r>
        <w:r w:rsidR="00AE1B55">
          <w:rPr>
            <w:noProof/>
            <w:webHidden/>
          </w:rPr>
          <w:fldChar w:fldCharType="separate"/>
        </w:r>
        <w:r w:rsidR="00AE1B55">
          <w:rPr>
            <w:noProof/>
            <w:webHidden/>
          </w:rPr>
          <w:t>40</w:t>
        </w:r>
        <w:r w:rsidR="00AE1B55">
          <w:rPr>
            <w:noProof/>
            <w:webHidden/>
          </w:rPr>
          <w:fldChar w:fldCharType="end"/>
        </w:r>
      </w:hyperlink>
    </w:p>
    <w:p w14:paraId="6ABE4EB0" w14:textId="0C274521" w:rsidR="00AE1B55" w:rsidRDefault="0039033C">
      <w:pPr>
        <w:pStyle w:val="TOC2"/>
        <w:tabs>
          <w:tab w:val="left" w:pos="880"/>
          <w:tab w:val="right" w:leader="dot" w:pos="8636"/>
        </w:tabs>
        <w:rPr>
          <w:rFonts w:eastAsiaTheme="minorEastAsia" w:cstheme="minorBidi"/>
          <w:noProof/>
          <w:lang w:val="en-CA"/>
        </w:rPr>
      </w:pPr>
      <w:hyperlink w:anchor="_Toc42858443" w:history="1">
        <w:r w:rsidR="00AE1B55" w:rsidRPr="00FD0C80">
          <w:rPr>
            <w:rStyle w:val="Hyperlink"/>
            <w:noProof/>
          </w:rPr>
          <w:t>9.2.</w:t>
        </w:r>
        <w:r w:rsidR="00AE1B55">
          <w:rPr>
            <w:rFonts w:eastAsiaTheme="minorEastAsia" w:cstheme="minorBidi"/>
            <w:noProof/>
            <w:lang w:val="en-CA"/>
          </w:rPr>
          <w:tab/>
        </w:r>
        <w:r w:rsidR="00AE1B55" w:rsidRPr="00FD0C80">
          <w:rPr>
            <w:rStyle w:val="Hyperlink"/>
            <w:noProof/>
          </w:rPr>
          <w:t>Bottom Menu</w:t>
        </w:r>
        <w:r w:rsidR="00AE1B55">
          <w:rPr>
            <w:noProof/>
            <w:webHidden/>
          </w:rPr>
          <w:tab/>
        </w:r>
        <w:r w:rsidR="00AE1B55">
          <w:rPr>
            <w:noProof/>
            <w:webHidden/>
          </w:rPr>
          <w:fldChar w:fldCharType="begin"/>
        </w:r>
        <w:r w:rsidR="00AE1B55">
          <w:rPr>
            <w:noProof/>
            <w:webHidden/>
          </w:rPr>
          <w:instrText xml:space="preserve"> PAGEREF _Toc42858443 \h </w:instrText>
        </w:r>
        <w:r w:rsidR="00AE1B55">
          <w:rPr>
            <w:noProof/>
            <w:webHidden/>
          </w:rPr>
        </w:r>
        <w:r w:rsidR="00AE1B55">
          <w:rPr>
            <w:noProof/>
            <w:webHidden/>
          </w:rPr>
          <w:fldChar w:fldCharType="separate"/>
        </w:r>
        <w:r w:rsidR="00AE1B55">
          <w:rPr>
            <w:noProof/>
            <w:webHidden/>
          </w:rPr>
          <w:t>40</w:t>
        </w:r>
        <w:r w:rsidR="00AE1B55">
          <w:rPr>
            <w:noProof/>
            <w:webHidden/>
          </w:rPr>
          <w:fldChar w:fldCharType="end"/>
        </w:r>
      </w:hyperlink>
    </w:p>
    <w:p w14:paraId="21DD958C" w14:textId="052CBDE8" w:rsidR="00AE1B55" w:rsidRDefault="0039033C">
      <w:pPr>
        <w:pStyle w:val="TOC1"/>
        <w:tabs>
          <w:tab w:val="left" w:pos="660"/>
          <w:tab w:val="right" w:leader="dot" w:pos="8636"/>
        </w:tabs>
        <w:rPr>
          <w:rFonts w:eastAsiaTheme="minorEastAsia" w:cstheme="minorBidi"/>
          <w:noProof/>
          <w:lang w:val="en-CA"/>
        </w:rPr>
      </w:pPr>
      <w:hyperlink w:anchor="_Toc42858444" w:history="1">
        <w:r w:rsidR="00AE1B55" w:rsidRPr="00FD0C80">
          <w:rPr>
            <w:rStyle w:val="Hyperlink"/>
            <w:noProof/>
          </w:rPr>
          <w:t>10.</w:t>
        </w:r>
        <w:r w:rsidR="00AE1B55">
          <w:rPr>
            <w:rFonts w:eastAsiaTheme="minorEastAsia" w:cstheme="minorBidi"/>
            <w:noProof/>
            <w:lang w:val="en-CA"/>
          </w:rPr>
          <w:tab/>
        </w:r>
        <w:r w:rsidR="00AE1B55" w:rsidRPr="00FD0C80">
          <w:rPr>
            <w:rStyle w:val="Hyperlink"/>
            <w:noProof/>
          </w:rPr>
          <w:t>More Information</w:t>
        </w:r>
        <w:r w:rsidR="00AE1B55">
          <w:rPr>
            <w:noProof/>
            <w:webHidden/>
          </w:rPr>
          <w:tab/>
        </w:r>
        <w:r w:rsidR="00AE1B55">
          <w:rPr>
            <w:noProof/>
            <w:webHidden/>
          </w:rPr>
          <w:fldChar w:fldCharType="begin"/>
        </w:r>
        <w:r w:rsidR="00AE1B55">
          <w:rPr>
            <w:noProof/>
            <w:webHidden/>
          </w:rPr>
          <w:instrText xml:space="preserve"> PAGEREF _Toc42858444 \h </w:instrText>
        </w:r>
        <w:r w:rsidR="00AE1B55">
          <w:rPr>
            <w:noProof/>
            <w:webHidden/>
          </w:rPr>
        </w:r>
        <w:r w:rsidR="00AE1B55">
          <w:rPr>
            <w:noProof/>
            <w:webHidden/>
          </w:rPr>
          <w:fldChar w:fldCharType="separate"/>
        </w:r>
        <w:r w:rsidR="00AE1B55">
          <w:rPr>
            <w:noProof/>
            <w:webHidden/>
          </w:rPr>
          <w:t>41</w:t>
        </w:r>
        <w:r w:rsidR="00AE1B55">
          <w:rPr>
            <w:noProof/>
            <w:webHidden/>
          </w:rPr>
          <w:fldChar w:fldCharType="end"/>
        </w:r>
      </w:hyperlink>
    </w:p>
    <w:p w14:paraId="3FE6EA01" w14:textId="5A32DC5B" w:rsidR="0010735A" w:rsidRPr="00AE1B55" w:rsidRDefault="0010735A" w:rsidP="0010735A">
      <w:pPr>
        <w:rPr>
          <w:lang w:val="en-CA"/>
        </w:rPr>
      </w:pPr>
      <w:r w:rsidRPr="00AE1B55">
        <w:rPr>
          <w:lang w:val="en-CA"/>
        </w:rPr>
        <w:fldChar w:fldCharType="end"/>
      </w:r>
    </w:p>
    <w:p w14:paraId="7953620B" w14:textId="77777777" w:rsidR="009C0E5C" w:rsidRPr="00AE1B55" w:rsidRDefault="009C0E5C">
      <w:pPr>
        <w:spacing w:after="0" w:line="240" w:lineRule="auto"/>
        <w:jc w:val="left"/>
        <w:rPr>
          <w:rFonts w:ascii="Arial" w:hAnsi="Arial" w:cs="Arial"/>
          <w:b/>
          <w:bCs/>
          <w:i/>
          <w:smallCaps/>
          <w:color w:val="005699"/>
          <w:sz w:val="44"/>
          <w:szCs w:val="44"/>
          <w:lang w:val="en-CA"/>
        </w:rPr>
      </w:pPr>
      <w:r w:rsidRPr="00AE1B55">
        <w:rPr>
          <w:lang w:val="en-CA"/>
        </w:rPr>
        <w:br w:type="page"/>
      </w:r>
    </w:p>
    <w:p w14:paraId="18ABF6F7" w14:textId="1960AD46" w:rsidR="0010735A" w:rsidRPr="00AE1B55" w:rsidRDefault="0010735A" w:rsidP="008722E8">
      <w:pPr>
        <w:pStyle w:val="H1"/>
      </w:pPr>
      <w:bookmarkStart w:id="2" w:name="_Toc42858402"/>
      <w:r w:rsidRPr="00AE1B55">
        <w:t>Target Programs</w:t>
      </w:r>
      <w:bookmarkEnd w:id="2"/>
    </w:p>
    <w:p w14:paraId="182E29F7" w14:textId="77777777" w:rsidR="0010735A" w:rsidRPr="00AE1B55" w:rsidRDefault="0010735A" w:rsidP="0010735A">
      <w:pPr>
        <w:rPr>
          <w:lang w:val="en-CA"/>
        </w:rPr>
      </w:pPr>
    </w:p>
    <w:p w14:paraId="3E0CA01A" w14:textId="77777777" w:rsidR="0010735A" w:rsidRPr="00AE1B55" w:rsidRDefault="0010735A" w:rsidP="0010735A">
      <w:pPr>
        <w:rPr>
          <w:lang w:val="en-CA"/>
        </w:rPr>
      </w:pPr>
      <w:r w:rsidRPr="00AE1B55">
        <w:rPr>
          <w:lang w:val="en-CA"/>
        </w:rPr>
        <w:t>This user guide is a generic guide in order to use the Data Gateway web site for employers, provinces, territories and other external partners.</w:t>
      </w:r>
    </w:p>
    <w:p w14:paraId="0566E834" w14:textId="314C019E" w:rsidR="0010735A" w:rsidRPr="00AE1B55" w:rsidRDefault="0010735A" w:rsidP="0010735A">
      <w:pPr>
        <w:pStyle w:val="Normal2"/>
        <w:ind w:left="0"/>
      </w:pPr>
      <w:r w:rsidRPr="00AE1B55">
        <w:t xml:space="preserve">The following programs have specific sets of instructions in order to use the Data Gateway. Please visit the </w:t>
      </w:r>
      <w:hyperlink r:id="rId11" w:history="1">
        <w:r w:rsidRPr="00AE1B55">
          <w:rPr>
            <w:rStyle w:val="Hyperlink"/>
            <w:rFonts w:ascii="Calibri" w:hAnsi="Calibri"/>
          </w:rPr>
          <w:t>Contact Us</w:t>
        </w:r>
      </w:hyperlink>
      <w:r w:rsidRPr="00AE1B55">
        <w:t xml:space="preserve"> page in the Data Gateway web site under </w:t>
      </w:r>
      <w:r w:rsidR="00C07112" w:rsidRPr="00AE1B55">
        <w:t>the section</w:t>
      </w:r>
      <w:r w:rsidRPr="00AE1B55">
        <w:t xml:space="preserve"> specific to your program for more information:</w:t>
      </w:r>
    </w:p>
    <w:p w14:paraId="57E6D5CD" w14:textId="77777777" w:rsidR="0010735A" w:rsidRPr="00AE1B55" w:rsidRDefault="0010735A" w:rsidP="00515D78">
      <w:pPr>
        <w:pStyle w:val="Normal2"/>
        <w:numPr>
          <w:ilvl w:val="0"/>
          <w:numId w:val="8"/>
        </w:numPr>
        <w:ind w:left="360"/>
      </w:pPr>
      <w:r w:rsidRPr="00AE1B55">
        <w:t>Automated Earning and Reporting System (</w:t>
      </w:r>
      <w:r w:rsidRPr="00AE1B55">
        <w:rPr>
          <w:b/>
          <w:i/>
        </w:rPr>
        <w:t>AERS</w:t>
      </w:r>
      <w:r w:rsidRPr="00AE1B55">
        <w:t>)</w:t>
      </w:r>
    </w:p>
    <w:p w14:paraId="4DA4FB2E" w14:textId="3C555F71" w:rsidR="0010735A" w:rsidRPr="00AE1B55" w:rsidRDefault="0039033C" w:rsidP="00515D78">
      <w:pPr>
        <w:pStyle w:val="Normal2"/>
        <w:numPr>
          <w:ilvl w:val="0"/>
          <w:numId w:val="8"/>
        </w:numPr>
        <w:ind w:left="360"/>
      </w:pPr>
      <w:hyperlink r:id="rId12" w:history="1">
        <w:r w:rsidR="0010735A" w:rsidRPr="00AE1B55">
          <w:rPr>
            <w:rStyle w:val="Hyperlink"/>
            <w:rFonts w:ascii="Calibri" w:hAnsi="Calibri"/>
            <w:b w:val="0"/>
            <w:color w:val="auto"/>
            <w:u w:val="none"/>
          </w:rPr>
          <w:t>Indigenous Skills and Employment Training Strategy</w:t>
        </w:r>
      </w:hyperlink>
      <w:r w:rsidR="0010735A" w:rsidRPr="00AE1B55">
        <w:t xml:space="preserve"> (ISETS)</w:t>
      </w:r>
    </w:p>
    <w:p w14:paraId="4D44E828" w14:textId="77777777" w:rsidR="0010735A" w:rsidRPr="00AE1B55" w:rsidRDefault="0010735A" w:rsidP="00515D78">
      <w:pPr>
        <w:pStyle w:val="Normal2"/>
        <w:numPr>
          <w:ilvl w:val="0"/>
          <w:numId w:val="8"/>
        </w:numPr>
        <w:ind w:left="360"/>
      </w:pPr>
      <w:r w:rsidRPr="00AE1B55">
        <w:t>Report on Hirings (ROH)</w:t>
      </w:r>
    </w:p>
    <w:p w14:paraId="678B1534" w14:textId="77777777" w:rsidR="0010735A" w:rsidRPr="00AE1B55" w:rsidRDefault="0010735A" w:rsidP="00515D78">
      <w:pPr>
        <w:pStyle w:val="Normal2"/>
        <w:numPr>
          <w:ilvl w:val="0"/>
          <w:numId w:val="8"/>
        </w:numPr>
        <w:ind w:left="360"/>
      </w:pPr>
      <w:r w:rsidRPr="00AE1B55">
        <w:t>Work Sharing (WS)</w:t>
      </w:r>
    </w:p>
    <w:p w14:paraId="5DB96174" w14:textId="77777777" w:rsidR="0010735A" w:rsidRPr="00AE1B55" w:rsidRDefault="0010735A" w:rsidP="00515D78">
      <w:pPr>
        <w:pStyle w:val="Normal2"/>
        <w:numPr>
          <w:ilvl w:val="0"/>
          <w:numId w:val="9"/>
        </w:numPr>
        <w:ind w:left="360"/>
      </w:pPr>
      <w:r w:rsidRPr="00AE1B55">
        <w:t>Employer’s Annual Hazardous Occurrence Report (EAHOR)</w:t>
      </w:r>
    </w:p>
    <w:p w14:paraId="2BDC78C2" w14:textId="77777777" w:rsidR="0010735A" w:rsidRPr="00AE1B55" w:rsidRDefault="0010735A" w:rsidP="00515D78">
      <w:pPr>
        <w:pStyle w:val="Normal2"/>
        <w:numPr>
          <w:ilvl w:val="0"/>
          <w:numId w:val="9"/>
        </w:numPr>
        <w:ind w:left="360"/>
      </w:pPr>
      <w:r w:rsidRPr="00AE1B55">
        <w:t>Hazardous Occurrence Investigation Report (HOIR)</w:t>
      </w:r>
    </w:p>
    <w:p w14:paraId="4411673E" w14:textId="77777777" w:rsidR="0010735A" w:rsidRPr="00AE1B55" w:rsidRDefault="0010735A" w:rsidP="00515D78">
      <w:pPr>
        <w:pStyle w:val="Normal2"/>
        <w:numPr>
          <w:ilvl w:val="0"/>
          <w:numId w:val="9"/>
        </w:numPr>
        <w:ind w:left="360"/>
      </w:pPr>
      <w:r w:rsidRPr="00AE1B55">
        <w:t>CPPD LTD Insurers – Financial Agent</w:t>
      </w:r>
    </w:p>
    <w:p w14:paraId="6AB29B46" w14:textId="77777777" w:rsidR="0010735A" w:rsidRPr="00AE1B55" w:rsidRDefault="0010735A" w:rsidP="00515D78">
      <w:pPr>
        <w:pStyle w:val="Normal2"/>
        <w:numPr>
          <w:ilvl w:val="0"/>
          <w:numId w:val="9"/>
        </w:numPr>
        <w:ind w:left="360"/>
      </w:pPr>
      <w:r w:rsidRPr="00AE1B55">
        <w:t>LTD Insurers Prototype</w:t>
      </w:r>
    </w:p>
    <w:p w14:paraId="60FBBFE4" w14:textId="77777777" w:rsidR="0010735A" w:rsidRPr="00AE1B55" w:rsidRDefault="0010735A" w:rsidP="00515D78">
      <w:pPr>
        <w:pStyle w:val="Normal2"/>
        <w:numPr>
          <w:ilvl w:val="0"/>
          <w:numId w:val="9"/>
        </w:numPr>
        <w:ind w:left="360"/>
      </w:pPr>
      <w:r w:rsidRPr="00AE1B55">
        <w:t>Temporary Foreign Worker (TFW) Program – Global Talent Stream (GTS)</w:t>
      </w:r>
    </w:p>
    <w:p w14:paraId="34FD8A83" w14:textId="77777777" w:rsidR="0010735A" w:rsidRPr="00AE1B55" w:rsidRDefault="0010735A" w:rsidP="00515D78">
      <w:pPr>
        <w:pStyle w:val="Normal2"/>
        <w:numPr>
          <w:ilvl w:val="0"/>
          <w:numId w:val="9"/>
        </w:numPr>
        <w:spacing w:before="100" w:beforeAutospacing="1" w:after="100" w:afterAutospacing="1" w:line="240" w:lineRule="auto"/>
        <w:ind w:left="360"/>
        <w:jc w:val="left"/>
      </w:pPr>
      <w:r w:rsidRPr="00AE1B55">
        <w:t>Participant of other programs</w:t>
      </w:r>
    </w:p>
    <w:p w14:paraId="7DB780A7" w14:textId="1C903FCF" w:rsidR="0010735A" w:rsidRPr="00AE1B55" w:rsidRDefault="0010735A" w:rsidP="008722E8">
      <w:pPr>
        <w:pStyle w:val="H1"/>
      </w:pPr>
      <w:bookmarkStart w:id="3" w:name="_Toc42858403"/>
      <w:r w:rsidRPr="00AE1B55">
        <w:t>Important Security Notes</w:t>
      </w:r>
      <w:bookmarkEnd w:id="3"/>
    </w:p>
    <w:p w14:paraId="03CF884C" w14:textId="77777777" w:rsidR="0010735A" w:rsidRPr="00AE1B55" w:rsidRDefault="0010735A" w:rsidP="0010735A">
      <w:pPr>
        <w:pStyle w:val="ListParagraph"/>
        <w:rPr>
          <w:lang w:val="en-CA"/>
        </w:rPr>
      </w:pPr>
    </w:p>
    <w:p w14:paraId="4BAC8860" w14:textId="0B591320" w:rsidR="0010735A" w:rsidRPr="00AE1B55" w:rsidRDefault="008722E8" w:rsidP="0010735A">
      <w:pPr>
        <w:rPr>
          <w:lang w:val="en-CA"/>
        </w:rPr>
      </w:pPr>
      <w:r w:rsidRPr="00AE1B55">
        <w:rPr>
          <w:lang w:val="en-CA"/>
        </w:rPr>
        <w:t>Please e</w:t>
      </w:r>
      <w:r w:rsidR="0010735A" w:rsidRPr="00AE1B55">
        <w:rPr>
          <w:lang w:val="en-CA"/>
        </w:rPr>
        <w:t xml:space="preserve">nsure that you are connected to the </w:t>
      </w:r>
      <w:r w:rsidRPr="00AE1B55">
        <w:rPr>
          <w:lang w:val="en-CA"/>
        </w:rPr>
        <w:t>Data Gateway Public Web site at:</w:t>
      </w:r>
    </w:p>
    <w:p w14:paraId="34F8B0A1" w14:textId="1BE2843A" w:rsidR="0010735A" w:rsidRPr="00AE1B55" w:rsidRDefault="00C07112" w:rsidP="00515D78">
      <w:pPr>
        <w:pStyle w:val="ListParagraph"/>
        <w:numPr>
          <w:ilvl w:val="0"/>
          <w:numId w:val="10"/>
        </w:numPr>
        <w:rPr>
          <w:lang w:val="en-CA"/>
        </w:rPr>
      </w:pPr>
      <w:r w:rsidRPr="00AE1B55">
        <w:rPr>
          <w:rStyle w:val="Hyperlink"/>
          <w:rFonts w:ascii="Calibri" w:hAnsi="Calibri"/>
          <w:b w:val="0"/>
          <w:color w:val="auto"/>
          <w:u w:val="none"/>
        </w:rPr>
        <w:t>AppGate</w:t>
      </w:r>
      <w:r w:rsidR="0010735A" w:rsidRPr="00AE1B55">
        <w:rPr>
          <w:rStyle w:val="Hyperlink"/>
          <w:rFonts w:ascii="Calibri" w:hAnsi="Calibri"/>
          <w:b w:val="0"/>
          <w:color w:val="auto"/>
          <w:u w:val="none"/>
        </w:rPr>
        <w:t xml:space="preserve"> Users : </w:t>
      </w:r>
      <w:hyperlink r:id="rId13" w:history="1">
        <w:r w:rsidR="0010735A" w:rsidRPr="00AE1B55">
          <w:rPr>
            <w:rStyle w:val="Hyperlink"/>
            <w:rFonts w:ascii="Calibri" w:hAnsi="Calibri"/>
          </w:rPr>
          <w:t>https://</w:t>
        </w:r>
        <w:r w:rsidR="00102B24" w:rsidRPr="00AE1B55">
          <w:rPr>
            <w:rStyle w:val="Hyperlink"/>
            <w:rFonts w:ascii="Calibri" w:hAnsi="Calibri"/>
          </w:rPr>
          <w:t>srv100</w:t>
        </w:r>
        <w:r w:rsidR="0010735A" w:rsidRPr="00AE1B55">
          <w:rPr>
            <w:rStyle w:val="Hyperlink"/>
            <w:rFonts w:ascii="Calibri" w:hAnsi="Calibri"/>
          </w:rPr>
          <w:t>.services.gc.ca</w:t>
        </w:r>
      </w:hyperlink>
      <w:r w:rsidR="0010735A" w:rsidRPr="00AE1B55">
        <w:rPr>
          <w:lang w:val="en-CA"/>
        </w:rPr>
        <w:t xml:space="preserve"> </w:t>
      </w:r>
    </w:p>
    <w:p w14:paraId="439CDD97" w14:textId="77777777" w:rsidR="0010735A" w:rsidRPr="00AE1B55" w:rsidRDefault="0010735A" w:rsidP="00515D78">
      <w:pPr>
        <w:pStyle w:val="ListParagraph"/>
        <w:numPr>
          <w:ilvl w:val="0"/>
          <w:numId w:val="10"/>
        </w:numPr>
        <w:rPr>
          <w:lang w:val="en-CA"/>
        </w:rPr>
      </w:pPr>
      <w:r w:rsidRPr="00AE1B55">
        <w:rPr>
          <w:lang w:val="en-CA"/>
        </w:rPr>
        <w:t xml:space="preserve">Public Users : </w:t>
      </w:r>
      <w:hyperlink r:id="rId14" w:history="1">
        <w:r w:rsidRPr="00AE1B55">
          <w:rPr>
            <w:rStyle w:val="Hyperlink"/>
            <w:rFonts w:ascii="Calibri" w:hAnsi="Calibri"/>
          </w:rPr>
          <w:t>https://srv115.services.gc.ca</w:t>
        </w:r>
      </w:hyperlink>
    </w:p>
    <w:p w14:paraId="73EDC02C" w14:textId="4035B742" w:rsidR="0010735A" w:rsidRPr="00AE1B55" w:rsidRDefault="008722E8" w:rsidP="0010735A">
      <w:pPr>
        <w:rPr>
          <w:lang w:val="en-CA"/>
        </w:rPr>
      </w:pPr>
      <w:r w:rsidRPr="00AE1B55">
        <w:rPr>
          <w:lang w:val="en-CA"/>
        </w:rPr>
        <w:t>While</w:t>
      </w:r>
      <w:r w:rsidR="0010735A" w:rsidRPr="00AE1B55">
        <w:rPr>
          <w:lang w:val="en-CA"/>
        </w:rPr>
        <w:t xml:space="preserve"> reviewing the information contained in this document</w:t>
      </w:r>
      <w:r w:rsidRPr="00AE1B55">
        <w:rPr>
          <w:lang w:val="en-CA"/>
        </w:rPr>
        <w:t>,</w:t>
      </w:r>
      <w:r w:rsidR="0010735A" w:rsidRPr="00AE1B55">
        <w:rPr>
          <w:lang w:val="en-CA"/>
        </w:rPr>
        <w:t xml:space="preserve"> </w:t>
      </w:r>
      <w:r w:rsidRPr="00AE1B55">
        <w:rPr>
          <w:lang w:val="en-CA"/>
        </w:rPr>
        <w:t xml:space="preserve">please </w:t>
      </w:r>
      <w:r w:rsidR="0010735A" w:rsidRPr="00AE1B55">
        <w:rPr>
          <w:lang w:val="en-CA"/>
        </w:rPr>
        <w:t>verify that the site you are connected to:</w:t>
      </w:r>
    </w:p>
    <w:p w14:paraId="02F23B6B" w14:textId="6228088E" w:rsidR="0010735A" w:rsidRPr="00AE1B55" w:rsidRDefault="008722E8" w:rsidP="00515D78">
      <w:pPr>
        <w:pStyle w:val="ListParagraph"/>
        <w:numPr>
          <w:ilvl w:val="0"/>
          <w:numId w:val="11"/>
        </w:numPr>
        <w:rPr>
          <w:lang w:val="en-CA"/>
        </w:rPr>
      </w:pPr>
      <w:r w:rsidRPr="00AE1B55">
        <w:rPr>
          <w:lang w:val="en-CA"/>
        </w:rPr>
        <w:t>D</w:t>
      </w:r>
      <w:r w:rsidR="0010735A" w:rsidRPr="00AE1B55">
        <w:rPr>
          <w:lang w:val="en-CA"/>
        </w:rPr>
        <w:t xml:space="preserve">isplays </w:t>
      </w:r>
      <w:r w:rsidRPr="00AE1B55">
        <w:rPr>
          <w:lang w:val="en-CA"/>
        </w:rPr>
        <w:t>the correct screen shown in the document</w:t>
      </w:r>
      <w:r w:rsidR="0010735A" w:rsidRPr="00AE1B55">
        <w:rPr>
          <w:lang w:val="en-CA"/>
        </w:rPr>
        <w:t>;</w:t>
      </w:r>
    </w:p>
    <w:p w14:paraId="21DE2CD9" w14:textId="5E0429E6" w:rsidR="0010735A" w:rsidRPr="00AE1B55" w:rsidRDefault="008722E8" w:rsidP="00515D78">
      <w:pPr>
        <w:pStyle w:val="ListParagraph"/>
        <w:numPr>
          <w:ilvl w:val="0"/>
          <w:numId w:val="11"/>
        </w:numPr>
        <w:rPr>
          <w:lang w:val="en-CA"/>
        </w:rPr>
      </w:pPr>
      <w:r w:rsidRPr="00AE1B55">
        <w:rPr>
          <w:lang w:val="en-CA"/>
        </w:rPr>
        <w:t>O</w:t>
      </w:r>
      <w:r w:rsidR="0010735A" w:rsidRPr="00AE1B55">
        <w:rPr>
          <w:lang w:val="en-CA"/>
        </w:rPr>
        <w:t>perates consistently with what is described in this document.</w:t>
      </w:r>
    </w:p>
    <w:p w14:paraId="636B446B" w14:textId="272C174A" w:rsidR="0010735A" w:rsidRPr="00AE1B55" w:rsidRDefault="0010735A" w:rsidP="008722E8">
      <w:pPr>
        <w:pStyle w:val="Heading2"/>
        <w:numPr>
          <w:ilvl w:val="1"/>
          <w:numId w:val="2"/>
        </w:numPr>
        <w:ind w:left="993" w:hanging="993"/>
      </w:pPr>
      <w:bookmarkStart w:id="4" w:name="_Toc42858404"/>
      <w:r w:rsidRPr="00AE1B55">
        <w:t>Who can use the data gateway public web site?</w:t>
      </w:r>
      <w:bookmarkEnd w:id="4"/>
    </w:p>
    <w:p w14:paraId="252CA792" w14:textId="77777777" w:rsidR="0010735A" w:rsidRPr="00AE1B55" w:rsidRDefault="0010735A" w:rsidP="0010735A">
      <w:pPr>
        <w:rPr>
          <w:lang w:val="en-CA"/>
        </w:rPr>
      </w:pPr>
    </w:p>
    <w:p w14:paraId="3D2558B1" w14:textId="0C87D090" w:rsidR="0010735A" w:rsidRPr="00AE1B55" w:rsidRDefault="0010735A" w:rsidP="008722E8">
      <w:pPr>
        <w:rPr>
          <w:lang w:val="en-CA"/>
        </w:rPr>
      </w:pPr>
      <w:r w:rsidRPr="00AE1B55">
        <w:rPr>
          <w:lang w:val="en-CA"/>
        </w:rPr>
        <w:t>The Data Gateway Web site can only be used by employers, provinces, territories and other external partners who are entitled to submit</w:t>
      </w:r>
      <w:r w:rsidR="00653D84" w:rsidRPr="00AE1B55">
        <w:rPr>
          <w:lang w:val="en-CA"/>
        </w:rPr>
        <w:t>ting</w:t>
      </w:r>
      <w:r w:rsidRPr="00AE1B55">
        <w:rPr>
          <w:lang w:val="en-CA"/>
        </w:rPr>
        <w:t xml:space="preserve"> files under specific Government of Canada programs or information exchange agreements.</w:t>
      </w:r>
    </w:p>
    <w:p w14:paraId="5CC8512C" w14:textId="03DE0B24" w:rsidR="0010735A" w:rsidRPr="00AE1B55" w:rsidRDefault="0010735A" w:rsidP="008722E8">
      <w:pPr>
        <w:pStyle w:val="H2"/>
      </w:pPr>
      <w:bookmarkStart w:id="5" w:name="_Toc42858405"/>
      <w:r w:rsidRPr="00AE1B55">
        <w:t>Your user id and password</w:t>
      </w:r>
      <w:bookmarkEnd w:id="5"/>
    </w:p>
    <w:p w14:paraId="0BDEDAC8" w14:textId="77777777" w:rsidR="0010735A" w:rsidRPr="00AE1B55" w:rsidRDefault="0010735A" w:rsidP="0010735A">
      <w:pPr>
        <w:rPr>
          <w:lang w:val="en-CA"/>
        </w:rPr>
      </w:pPr>
    </w:p>
    <w:p w14:paraId="4DE5F172" w14:textId="110B1100" w:rsidR="0010735A" w:rsidRPr="00AE1B55" w:rsidRDefault="0010735A" w:rsidP="0010735A">
      <w:pPr>
        <w:rPr>
          <w:rStyle w:val="Hyperlink"/>
          <w:rFonts w:ascii="Calibri" w:hAnsi="Calibri"/>
          <w:b w:val="0"/>
          <w:color w:val="auto"/>
          <w:u w:val="none"/>
        </w:rPr>
      </w:pPr>
      <w:r w:rsidRPr="00AE1B55">
        <w:rPr>
          <w:lang w:val="en-CA"/>
        </w:rPr>
        <w:t xml:space="preserve">You will need to provide a set of credentials to enter the Data Gateway. The set of credentials varies depending </w:t>
      </w:r>
      <w:r w:rsidR="00C07112">
        <w:rPr>
          <w:lang w:val="en-CA"/>
        </w:rPr>
        <w:t>from</w:t>
      </w:r>
      <w:r w:rsidRPr="00AE1B55">
        <w:rPr>
          <w:lang w:val="en-CA"/>
        </w:rPr>
        <w:t xml:space="preserve"> where you are accessing </w:t>
      </w:r>
      <w:r w:rsidR="00653D84" w:rsidRPr="00AE1B55">
        <w:rPr>
          <w:lang w:val="en-CA"/>
        </w:rPr>
        <w:t>the Data Gateway</w:t>
      </w:r>
      <w:r w:rsidRPr="00AE1B55">
        <w:rPr>
          <w:lang w:val="en-CA"/>
        </w:rPr>
        <w:t xml:space="preserve">. If you have access to AppGate and accessed Data Gateway via </w:t>
      </w:r>
      <w:hyperlink r:id="rId15" w:history="1">
        <w:r w:rsidRPr="00AE1B55">
          <w:rPr>
            <w:rStyle w:val="Hyperlink"/>
            <w:rFonts w:ascii="Calibri" w:hAnsi="Calibri"/>
          </w:rPr>
          <w:t>https://</w:t>
        </w:r>
        <w:r w:rsidR="00102B24" w:rsidRPr="00AE1B55">
          <w:rPr>
            <w:rStyle w:val="Hyperlink"/>
            <w:rFonts w:ascii="Calibri" w:hAnsi="Calibri"/>
          </w:rPr>
          <w:t>srv100</w:t>
        </w:r>
        <w:r w:rsidRPr="00AE1B55">
          <w:rPr>
            <w:rStyle w:val="Hyperlink"/>
            <w:rFonts w:ascii="Calibri" w:hAnsi="Calibri"/>
          </w:rPr>
          <w:t>.services.gc.ca</w:t>
        </w:r>
      </w:hyperlink>
      <w:r w:rsidRPr="00AE1B55">
        <w:rPr>
          <w:rStyle w:val="Hyperlink"/>
          <w:rFonts w:ascii="Calibri" w:hAnsi="Calibri"/>
          <w:b w:val="0"/>
          <w:u w:val="none"/>
        </w:rPr>
        <w:t xml:space="preserve">, </w:t>
      </w:r>
      <w:r w:rsidR="00653D84" w:rsidRPr="00AE1B55">
        <w:rPr>
          <w:rStyle w:val="Hyperlink"/>
          <w:rFonts w:ascii="Calibri" w:hAnsi="Calibri"/>
          <w:b w:val="0"/>
          <w:color w:val="auto"/>
          <w:u w:val="none"/>
        </w:rPr>
        <w:t>y</w:t>
      </w:r>
      <w:r w:rsidRPr="00AE1B55">
        <w:rPr>
          <w:rStyle w:val="Hyperlink"/>
          <w:rFonts w:ascii="Calibri" w:hAnsi="Calibri"/>
          <w:b w:val="0"/>
          <w:color w:val="auto"/>
          <w:u w:val="none"/>
        </w:rPr>
        <w:t>ou will need the same AppGate Credentials. If not, you will need a set of credentials provided to you by your program coordinator.</w:t>
      </w:r>
    </w:p>
    <w:p w14:paraId="096C82DA" w14:textId="0F3D7EC2" w:rsidR="0010735A" w:rsidRPr="00AE1B55" w:rsidRDefault="0010735A" w:rsidP="008722E8">
      <w:pPr>
        <w:pStyle w:val="Heading3"/>
        <w:numPr>
          <w:ilvl w:val="2"/>
          <w:numId w:val="2"/>
        </w:numPr>
        <w:ind w:left="1134" w:hanging="1134"/>
        <w:rPr>
          <w:rStyle w:val="Hyperlink"/>
          <w:b/>
          <w:bCs w:val="0"/>
          <w:sz w:val="36"/>
          <w:u w:val="none"/>
        </w:rPr>
      </w:pPr>
      <w:bookmarkStart w:id="6" w:name="_Toc42858406"/>
      <w:r w:rsidRPr="00AE1B55">
        <w:rPr>
          <w:rStyle w:val="Hyperlink"/>
          <w:b/>
          <w:bCs w:val="0"/>
          <w:sz w:val="36"/>
          <w:u w:val="none"/>
        </w:rPr>
        <w:t>For AppGate Users</w:t>
      </w:r>
      <w:bookmarkEnd w:id="6"/>
    </w:p>
    <w:p w14:paraId="22E48FE8" w14:textId="77777777" w:rsidR="0010735A" w:rsidRPr="00AE1B55" w:rsidRDefault="0010735A" w:rsidP="0010735A">
      <w:pPr>
        <w:rPr>
          <w:lang w:val="en-CA"/>
        </w:rPr>
      </w:pPr>
    </w:p>
    <w:p w14:paraId="35717F4A" w14:textId="231C3074" w:rsidR="0010735A" w:rsidRPr="00AE1B55" w:rsidRDefault="0010735A" w:rsidP="008722E8">
      <w:pPr>
        <w:pStyle w:val="ListParagraph"/>
        <w:numPr>
          <w:ilvl w:val="0"/>
          <w:numId w:val="12"/>
        </w:numPr>
        <w:ind w:left="567" w:hanging="283"/>
        <w:rPr>
          <w:lang w:val="en-CA"/>
        </w:rPr>
      </w:pPr>
      <w:r w:rsidRPr="00AE1B55">
        <w:rPr>
          <w:lang w:val="en-CA"/>
        </w:rPr>
        <w:t xml:space="preserve">For this secured version, </w:t>
      </w:r>
      <w:r w:rsidR="00C07112">
        <w:rPr>
          <w:lang w:val="en-CA"/>
        </w:rPr>
        <w:t>y</w:t>
      </w:r>
      <w:r w:rsidRPr="00AE1B55">
        <w:rPr>
          <w:lang w:val="en-CA"/>
        </w:rPr>
        <w:t xml:space="preserve">our </w:t>
      </w:r>
      <w:r w:rsidRPr="00AE1B55">
        <w:rPr>
          <w:b/>
          <w:lang w:val="en-CA"/>
        </w:rPr>
        <w:t>Windows/AppGate credentials</w:t>
      </w:r>
      <w:r w:rsidRPr="00AE1B55">
        <w:rPr>
          <w:lang w:val="en-CA"/>
        </w:rPr>
        <w:t xml:space="preserve"> will be necessary</w:t>
      </w:r>
      <w:r w:rsidR="00C07112">
        <w:rPr>
          <w:lang w:val="en-CA"/>
        </w:rPr>
        <w:t>, so that you</w:t>
      </w:r>
      <w:r w:rsidRPr="00AE1B55">
        <w:rPr>
          <w:lang w:val="en-CA"/>
        </w:rPr>
        <w:t xml:space="preserve"> </w:t>
      </w:r>
      <w:r w:rsidR="00C07112">
        <w:rPr>
          <w:lang w:val="en-CA"/>
        </w:rPr>
        <w:t>can</w:t>
      </w:r>
      <w:r w:rsidRPr="00AE1B55">
        <w:rPr>
          <w:lang w:val="en-CA"/>
        </w:rPr>
        <w:t xml:space="preserve"> </w:t>
      </w:r>
      <w:r w:rsidR="00C07112" w:rsidRPr="00AE1B55">
        <w:rPr>
          <w:lang w:val="en-CA"/>
        </w:rPr>
        <w:t>be</w:t>
      </w:r>
      <w:r w:rsidRPr="00AE1B55">
        <w:rPr>
          <w:lang w:val="en-CA"/>
        </w:rPr>
        <w:t xml:space="preserve"> authenticated and </w:t>
      </w:r>
      <w:r w:rsidR="00C07112">
        <w:rPr>
          <w:lang w:val="en-CA"/>
        </w:rPr>
        <w:t xml:space="preserve">have </w:t>
      </w:r>
      <w:r w:rsidRPr="00AE1B55">
        <w:rPr>
          <w:lang w:val="en-CA"/>
        </w:rPr>
        <w:t>access</w:t>
      </w:r>
      <w:r w:rsidR="00C07112">
        <w:rPr>
          <w:lang w:val="en-CA"/>
        </w:rPr>
        <w:t xml:space="preserve"> to</w:t>
      </w:r>
      <w:r w:rsidRPr="00AE1B55">
        <w:rPr>
          <w:lang w:val="en-CA"/>
        </w:rPr>
        <w:t xml:space="preserve"> the Data Gateway.</w:t>
      </w:r>
    </w:p>
    <w:p w14:paraId="197C48C3" w14:textId="77777777" w:rsidR="008722E8" w:rsidRPr="00AE1B55" w:rsidRDefault="008722E8" w:rsidP="008722E8">
      <w:pPr>
        <w:pStyle w:val="ListParagraph"/>
        <w:ind w:left="567"/>
        <w:rPr>
          <w:lang w:val="en-CA"/>
        </w:rPr>
      </w:pPr>
    </w:p>
    <w:p w14:paraId="4EB09AAE" w14:textId="64BBDD08" w:rsidR="008722E8" w:rsidRPr="00AE1B55" w:rsidRDefault="0010735A" w:rsidP="008722E8">
      <w:pPr>
        <w:pStyle w:val="ListParagraph"/>
        <w:numPr>
          <w:ilvl w:val="0"/>
          <w:numId w:val="12"/>
        </w:numPr>
        <w:ind w:left="567" w:hanging="283"/>
        <w:rPr>
          <w:lang w:val="en-CA"/>
        </w:rPr>
      </w:pPr>
      <w:r w:rsidRPr="00AE1B55">
        <w:rPr>
          <w:lang w:val="en-CA"/>
        </w:rPr>
        <w:t xml:space="preserve">Your Data Gateway User ID and Password will be </w:t>
      </w:r>
      <w:r w:rsidR="00653D84" w:rsidRPr="00AE1B55">
        <w:rPr>
          <w:lang w:val="en-CA"/>
        </w:rPr>
        <w:t xml:space="preserve">used </w:t>
      </w:r>
      <w:r w:rsidRPr="00AE1B55">
        <w:rPr>
          <w:lang w:val="en-CA"/>
        </w:rPr>
        <w:t>to link your DG account to your windows credentials</w:t>
      </w:r>
      <w:r w:rsidR="00653D84" w:rsidRPr="00AE1B55">
        <w:rPr>
          <w:lang w:val="en-CA"/>
        </w:rPr>
        <w:t>,</w:t>
      </w:r>
      <w:r w:rsidRPr="00AE1B55">
        <w:rPr>
          <w:lang w:val="en-CA"/>
        </w:rPr>
        <w:t xml:space="preserve"> if </w:t>
      </w:r>
      <w:r w:rsidR="001A5C10" w:rsidRPr="00AE1B55">
        <w:rPr>
          <w:lang w:val="en-CA"/>
        </w:rPr>
        <w:t>this</w:t>
      </w:r>
      <w:r w:rsidRPr="00AE1B55">
        <w:rPr>
          <w:lang w:val="en-CA"/>
        </w:rPr>
        <w:t xml:space="preserve"> </w:t>
      </w:r>
      <w:r w:rsidR="00C07112" w:rsidRPr="00AE1B55">
        <w:rPr>
          <w:lang w:val="en-CA"/>
        </w:rPr>
        <w:t>was not</w:t>
      </w:r>
      <w:r w:rsidRPr="00AE1B55">
        <w:rPr>
          <w:lang w:val="en-CA"/>
        </w:rPr>
        <w:t xml:space="preserve"> already done </w:t>
      </w:r>
      <w:r w:rsidR="00653D84" w:rsidRPr="00AE1B55">
        <w:rPr>
          <w:lang w:val="en-CA"/>
        </w:rPr>
        <w:t>or</w:t>
      </w:r>
      <w:r w:rsidRPr="00AE1B55">
        <w:rPr>
          <w:lang w:val="en-CA"/>
        </w:rPr>
        <w:t xml:space="preserve"> if your program coordinator </w:t>
      </w:r>
      <w:r w:rsidR="00C07112" w:rsidRPr="00AE1B55">
        <w:rPr>
          <w:lang w:val="en-CA"/>
        </w:rPr>
        <w:t>did not</w:t>
      </w:r>
      <w:r w:rsidRPr="00AE1B55">
        <w:rPr>
          <w:lang w:val="en-CA"/>
        </w:rPr>
        <w:t xml:space="preserve"> supply your AppGate Username in your account settings.</w:t>
      </w:r>
    </w:p>
    <w:p w14:paraId="5D3BF2F0" w14:textId="77777777" w:rsidR="008722E8" w:rsidRPr="00AE1B55" w:rsidRDefault="008722E8" w:rsidP="008722E8">
      <w:pPr>
        <w:pStyle w:val="ListParagraph"/>
        <w:ind w:left="567"/>
        <w:rPr>
          <w:lang w:val="en-CA"/>
        </w:rPr>
      </w:pPr>
    </w:p>
    <w:p w14:paraId="7FCDEF3B" w14:textId="5B4F47E7" w:rsidR="0010735A" w:rsidRPr="00AE1B55" w:rsidRDefault="0010735A" w:rsidP="008722E8">
      <w:pPr>
        <w:pStyle w:val="ListParagraph"/>
        <w:numPr>
          <w:ilvl w:val="0"/>
          <w:numId w:val="12"/>
        </w:numPr>
        <w:spacing w:after="0"/>
        <w:ind w:left="567" w:hanging="283"/>
        <w:rPr>
          <w:lang w:val="en-CA"/>
        </w:rPr>
      </w:pPr>
      <w:r w:rsidRPr="00AE1B55">
        <w:rPr>
          <w:lang w:val="en-CA"/>
        </w:rPr>
        <w:t>Your user ID and Password linked to your account are monitored regularly and a record of</w:t>
      </w:r>
      <w:r w:rsidR="001A5C10" w:rsidRPr="00AE1B55">
        <w:rPr>
          <w:lang w:val="en-CA"/>
        </w:rPr>
        <w:t xml:space="preserve"> the following is kept:</w:t>
      </w:r>
      <w:r w:rsidRPr="00AE1B55">
        <w:rPr>
          <w:lang w:val="en-CA"/>
        </w:rPr>
        <w:t xml:space="preserve"> the user’s name, date of login, duration of login</w:t>
      </w:r>
      <w:r w:rsidR="001A5C10" w:rsidRPr="00AE1B55">
        <w:rPr>
          <w:lang w:val="en-CA"/>
        </w:rPr>
        <w:t>,</w:t>
      </w:r>
      <w:r w:rsidRPr="00AE1B55">
        <w:rPr>
          <w:lang w:val="en-CA"/>
        </w:rPr>
        <w:t xml:space="preserve"> a</w:t>
      </w:r>
      <w:r w:rsidR="001A5C10" w:rsidRPr="00AE1B55">
        <w:rPr>
          <w:lang w:val="en-CA"/>
        </w:rPr>
        <w:t>nd the</w:t>
      </w:r>
      <w:r w:rsidRPr="00AE1B55">
        <w:rPr>
          <w:lang w:val="en-CA"/>
        </w:rPr>
        <w:t xml:space="preserve"> files viewed.</w:t>
      </w:r>
    </w:p>
    <w:p w14:paraId="3FAAA9A4" w14:textId="24AD84F8" w:rsidR="008722E8" w:rsidRPr="00AE1B55" w:rsidRDefault="008722E8" w:rsidP="008722E8">
      <w:pPr>
        <w:spacing w:after="0"/>
        <w:rPr>
          <w:lang w:val="en-CA"/>
        </w:rPr>
      </w:pPr>
    </w:p>
    <w:p w14:paraId="65470855" w14:textId="00E64DB1" w:rsidR="0010735A" w:rsidRPr="00AE1B55" w:rsidRDefault="0010735A" w:rsidP="0010735A">
      <w:pPr>
        <w:pStyle w:val="ListParagraph"/>
        <w:numPr>
          <w:ilvl w:val="0"/>
          <w:numId w:val="12"/>
        </w:numPr>
        <w:ind w:left="567" w:hanging="283"/>
        <w:rPr>
          <w:rFonts w:ascii="Arial" w:hAnsi="Arial" w:cs="Arial"/>
          <w:lang w:val="en-CA" w:eastAsia="en-US"/>
        </w:rPr>
      </w:pPr>
      <w:r w:rsidRPr="00AE1B55">
        <w:rPr>
          <w:lang w:val="en-CA"/>
        </w:rPr>
        <w:t xml:space="preserve">Your Data Gateway User ID and Password </w:t>
      </w:r>
      <w:r w:rsidR="00C07112" w:rsidRPr="00AE1B55">
        <w:rPr>
          <w:lang w:val="en-CA"/>
        </w:rPr>
        <w:t>will not</w:t>
      </w:r>
      <w:r w:rsidRPr="00AE1B55">
        <w:rPr>
          <w:lang w:val="en-CA"/>
        </w:rPr>
        <w:t xml:space="preserve"> be required to access your account after that first successful login is made and your account is linked to your Windows account. </w:t>
      </w:r>
    </w:p>
    <w:p w14:paraId="71179EB6" w14:textId="0E13FF1D" w:rsidR="0010735A" w:rsidRPr="00AE1B55" w:rsidRDefault="0010735A" w:rsidP="008722E8">
      <w:pPr>
        <w:pStyle w:val="H3"/>
        <w:rPr>
          <w:rStyle w:val="Hyperlink"/>
          <w:b/>
          <w:bCs/>
          <w:sz w:val="36"/>
          <w:u w:val="none"/>
        </w:rPr>
      </w:pPr>
      <w:bookmarkStart w:id="7" w:name="_Toc42858407"/>
      <w:r w:rsidRPr="00AE1B55">
        <w:rPr>
          <w:rStyle w:val="Hyperlink"/>
          <w:b/>
          <w:bCs/>
          <w:sz w:val="36"/>
          <w:u w:val="none"/>
        </w:rPr>
        <w:t>For Public Users</w:t>
      </w:r>
      <w:bookmarkEnd w:id="7"/>
    </w:p>
    <w:p w14:paraId="4123AA7C" w14:textId="77777777" w:rsidR="009C0E5C" w:rsidRPr="00AE1B55" w:rsidRDefault="009C0E5C" w:rsidP="009C0E5C">
      <w:pPr>
        <w:rPr>
          <w:lang w:val="en-CA"/>
        </w:rPr>
      </w:pPr>
    </w:p>
    <w:p w14:paraId="3230934B" w14:textId="7E9479FF" w:rsidR="0010735A" w:rsidRPr="00AE1B55" w:rsidRDefault="0010735A" w:rsidP="009C0E5C">
      <w:pPr>
        <w:pStyle w:val="Bullet"/>
      </w:pPr>
      <w:r w:rsidRPr="00AE1B55">
        <w:t>Your user ID and Password play a critical part in securing the Data Gateway Public Web site.</w:t>
      </w:r>
    </w:p>
    <w:p w14:paraId="21192699" w14:textId="77777777" w:rsidR="009C0E5C" w:rsidRPr="00AE1B55" w:rsidRDefault="009C0E5C" w:rsidP="009C0E5C">
      <w:pPr>
        <w:pStyle w:val="Bullet"/>
        <w:numPr>
          <w:ilvl w:val="0"/>
          <w:numId w:val="0"/>
        </w:numPr>
        <w:ind w:left="567"/>
      </w:pPr>
    </w:p>
    <w:p w14:paraId="0A88811A" w14:textId="1DA57B14" w:rsidR="009C0E5C" w:rsidRPr="00AE1B55" w:rsidRDefault="0010735A" w:rsidP="009C0E5C">
      <w:pPr>
        <w:pStyle w:val="Bullet"/>
      </w:pPr>
      <w:r w:rsidRPr="00AE1B55">
        <w:t>Your user ID and Password must not be disclosed to anyone under any circumstances. Should the security and/or integrity of the user ID and/or password be compromised</w:t>
      </w:r>
      <w:r w:rsidR="00C07112">
        <w:t>,</w:t>
      </w:r>
      <w:r w:rsidRPr="00AE1B55">
        <w:t xml:space="preserve"> or if you suspect that the security and/or integrity of either might be compromised, the user ID and Password must be changed immediately. </w:t>
      </w:r>
    </w:p>
    <w:p w14:paraId="0B2D8D96" w14:textId="77777777" w:rsidR="009C0E5C" w:rsidRPr="00AE1B55" w:rsidRDefault="009C0E5C" w:rsidP="009C0E5C">
      <w:pPr>
        <w:pStyle w:val="Bullet"/>
        <w:numPr>
          <w:ilvl w:val="0"/>
          <w:numId w:val="0"/>
        </w:numPr>
        <w:ind w:left="567"/>
      </w:pPr>
    </w:p>
    <w:p w14:paraId="41B88542" w14:textId="607211DE" w:rsidR="009C0E5C" w:rsidRPr="00AE1B55" w:rsidRDefault="0010735A" w:rsidP="009C0E5C">
      <w:pPr>
        <w:pStyle w:val="Bullet"/>
      </w:pPr>
      <w:r w:rsidRPr="00AE1B55">
        <w:t xml:space="preserve">Your user ID and Password are monitored regularly </w:t>
      </w:r>
      <w:r w:rsidR="001A5C10" w:rsidRPr="00AE1B55">
        <w:t>and a record of the following is kept: the user’s name, date of login, duration of login, and the files viewed.</w:t>
      </w:r>
    </w:p>
    <w:p w14:paraId="16134E6B" w14:textId="77777777" w:rsidR="009C0E5C" w:rsidRPr="00AE1B55" w:rsidRDefault="009C0E5C" w:rsidP="009C0E5C">
      <w:pPr>
        <w:pStyle w:val="Bullet"/>
        <w:numPr>
          <w:ilvl w:val="0"/>
          <w:numId w:val="0"/>
        </w:numPr>
        <w:ind w:left="567"/>
      </w:pPr>
    </w:p>
    <w:p w14:paraId="70194EAC" w14:textId="2E25B7FE" w:rsidR="0010735A" w:rsidRPr="00AE1B55" w:rsidRDefault="0010735A" w:rsidP="009C0E5C">
      <w:pPr>
        <w:pStyle w:val="Bullet"/>
      </w:pPr>
      <w:r w:rsidRPr="00AE1B55">
        <w:t>Your User ID and Password are required to access your account as referred to in the “Authorized Users Only” statement on the Login Page.</w:t>
      </w:r>
    </w:p>
    <w:p w14:paraId="15EC2169" w14:textId="4470595A" w:rsidR="0010735A" w:rsidRPr="00AE1B55" w:rsidRDefault="0010735A" w:rsidP="008722E8">
      <w:pPr>
        <w:pStyle w:val="Heading1"/>
        <w:numPr>
          <w:ilvl w:val="0"/>
          <w:numId w:val="2"/>
        </w:numPr>
        <w:ind w:left="567" w:hanging="567"/>
        <w:rPr>
          <w:lang w:val="en-CA"/>
        </w:rPr>
      </w:pPr>
      <w:bookmarkStart w:id="8" w:name="_Toc42858408"/>
      <w:r w:rsidRPr="00AE1B55">
        <w:rPr>
          <w:lang w:val="en-CA"/>
        </w:rPr>
        <w:t>Access Walkthrough</w:t>
      </w:r>
      <w:bookmarkEnd w:id="8"/>
    </w:p>
    <w:p w14:paraId="1ECA759D" w14:textId="77777777" w:rsidR="0010735A" w:rsidRPr="00AE1B55" w:rsidRDefault="0010735A" w:rsidP="0010735A">
      <w:pPr>
        <w:rPr>
          <w:rFonts w:ascii="Verdana" w:hAnsi="Verdana"/>
          <w:b/>
          <w:color w:val="000080"/>
          <w:sz w:val="16"/>
          <w:szCs w:val="16"/>
          <w:lang w:val="en-CA"/>
        </w:rPr>
      </w:pPr>
    </w:p>
    <w:p w14:paraId="580ED1EA" w14:textId="29756E8C" w:rsidR="0010735A" w:rsidRPr="00AE1B55" w:rsidRDefault="0010735A" w:rsidP="0010735A">
      <w:pPr>
        <w:rPr>
          <w:lang w:val="en-CA"/>
        </w:rPr>
      </w:pPr>
      <w:r w:rsidRPr="00AE1B55">
        <w:rPr>
          <w:lang w:val="en-CA"/>
        </w:rPr>
        <w:t xml:space="preserve">Navigation </w:t>
      </w:r>
      <w:r w:rsidR="00241787" w:rsidRPr="00AE1B55">
        <w:rPr>
          <w:lang w:val="en-CA"/>
        </w:rPr>
        <w:t xml:space="preserve">using the browser’s buttons </w:t>
      </w:r>
      <w:r w:rsidRPr="00AE1B55">
        <w:rPr>
          <w:lang w:val="en-CA"/>
        </w:rPr>
        <w:t>(i.e. Next, Previous, etc.) is entirely functional in this version. However, it is strongly recommended to use the links in the web site to navigate instead.</w:t>
      </w:r>
    </w:p>
    <w:p w14:paraId="4B97DB98" w14:textId="27177539" w:rsidR="0010735A" w:rsidRPr="00AE1B55" w:rsidRDefault="0010735A" w:rsidP="009C0E5C">
      <w:pPr>
        <w:pStyle w:val="H2"/>
      </w:pPr>
      <w:bookmarkStart w:id="9" w:name="_Toc367968159"/>
      <w:bookmarkStart w:id="10" w:name="_Toc41184123"/>
      <w:bookmarkStart w:id="11" w:name="_Toc42858409"/>
      <w:r w:rsidRPr="00AE1B55">
        <w:t>Access to the data gateway web site</w:t>
      </w:r>
      <w:bookmarkEnd w:id="9"/>
      <w:bookmarkEnd w:id="10"/>
      <w:bookmarkEnd w:id="11"/>
    </w:p>
    <w:p w14:paraId="1BD02B0A" w14:textId="77777777" w:rsidR="0010735A" w:rsidRPr="00AE1B55" w:rsidRDefault="0010735A" w:rsidP="0010735A">
      <w:pPr>
        <w:rPr>
          <w:rFonts w:ascii="Verdana" w:hAnsi="Verdana"/>
          <w:sz w:val="16"/>
          <w:szCs w:val="16"/>
          <w:lang w:val="en-CA"/>
        </w:rPr>
      </w:pPr>
    </w:p>
    <w:p w14:paraId="1C0FE9CA" w14:textId="77777777" w:rsidR="0010735A" w:rsidRPr="00AE1B55" w:rsidRDefault="0010735A" w:rsidP="00147F22">
      <w:pPr>
        <w:pStyle w:val="Normal2"/>
        <w:numPr>
          <w:ilvl w:val="0"/>
          <w:numId w:val="42"/>
        </w:numPr>
        <w:ind w:left="567" w:hanging="283"/>
      </w:pPr>
      <w:r w:rsidRPr="00AE1B55">
        <w:t>Launch your internet browser (Internet Explorer, Mozilla Firefox, Google Chrome, etc.).</w:t>
      </w:r>
    </w:p>
    <w:p w14:paraId="2988A4FA" w14:textId="6E2E7C44" w:rsidR="0010735A" w:rsidRPr="00AE1B55" w:rsidRDefault="0010735A" w:rsidP="00147F22">
      <w:pPr>
        <w:pStyle w:val="Normal2"/>
        <w:numPr>
          <w:ilvl w:val="0"/>
          <w:numId w:val="42"/>
        </w:numPr>
        <w:ind w:left="567" w:hanging="283"/>
      </w:pPr>
      <w:r w:rsidRPr="00AE1B55">
        <w:t>Enter the one of the following address depending on your access :</w:t>
      </w:r>
    </w:p>
    <w:p w14:paraId="7A2DE64E" w14:textId="52C10EDC" w:rsidR="0010735A" w:rsidRPr="00AE1B55" w:rsidRDefault="00C07112" w:rsidP="00147F22">
      <w:pPr>
        <w:pStyle w:val="Bullet"/>
        <w:ind w:left="851"/>
      </w:pPr>
      <w:r w:rsidRPr="00AE1B55">
        <w:rPr>
          <w:rStyle w:val="Hyperlink"/>
          <w:rFonts w:ascii="Calibri" w:hAnsi="Calibri"/>
          <w:b w:val="0"/>
          <w:color w:val="auto"/>
          <w:u w:val="none"/>
        </w:rPr>
        <w:t>AppGate</w:t>
      </w:r>
      <w:r w:rsidR="0010735A" w:rsidRPr="00AE1B55">
        <w:rPr>
          <w:rStyle w:val="Hyperlink"/>
          <w:rFonts w:ascii="Calibri" w:hAnsi="Calibri"/>
          <w:b w:val="0"/>
          <w:color w:val="auto"/>
          <w:u w:val="none"/>
        </w:rPr>
        <w:t xml:space="preserve"> Users :</w:t>
      </w:r>
      <w:r w:rsidR="0010735A" w:rsidRPr="00AE1B55">
        <w:rPr>
          <w:rStyle w:val="Hyperlink"/>
          <w:rFonts w:ascii="Calibri" w:hAnsi="Calibri"/>
          <w:b w:val="0"/>
          <w:color w:val="auto"/>
        </w:rPr>
        <w:t xml:space="preserve"> </w:t>
      </w:r>
      <w:hyperlink r:id="rId16" w:history="1">
        <w:r w:rsidR="0010735A" w:rsidRPr="00AE1B55">
          <w:rPr>
            <w:rStyle w:val="Hyperlink"/>
            <w:rFonts w:ascii="Calibri" w:hAnsi="Calibri"/>
          </w:rPr>
          <w:t>https://</w:t>
        </w:r>
        <w:r w:rsidR="00102B24" w:rsidRPr="00AE1B55">
          <w:rPr>
            <w:rStyle w:val="Hyperlink"/>
            <w:rFonts w:ascii="Calibri" w:hAnsi="Calibri"/>
          </w:rPr>
          <w:t>srv100</w:t>
        </w:r>
        <w:r w:rsidR="0010735A" w:rsidRPr="00AE1B55">
          <w:rPr>
            <w:rStyle w:val="Hyperlink"/>
            <w:rFonts w:ascii="Calibri" w:hAnsi="Calibri"/>
          </w:rPr>
          <w:t>.services.gc.ca</w:t>
        </w:r>
      </w:hyperlink>
      <w:r w:rsidR="0010735A" w:rsidRPr="00AE1B55">
        <w:t xml:space="preserve"> </w:t>
      </w:r>
    </w:p>
    <w:p w14:paraId="4DE93638" w14:textId="77777777" w:rsidR="0010735A" w:rsidRPr="00AE1B55" w:rsidRDefault="0010735A" w:rsidP="00147F22">
      <w:pPr>
        <w:pStyle w:val="Bullet"/>
        <w:ind w:left="851"/>
      </w:pPr>
      <w:r w:rsidRPr="00AE1B55">
        <w:t xml:space="preserve">Public Users : </w:t>
      </w:r>
      <w:hyperlink r:id="rId17" w:history="1">
        <w:r w:rsidRPr="00AE1B55">
          <w:rPr>
            <w:rStyle w:val="Hyperlink"/>
            <w:rFonts w:ascii="Calibri" w:hAnsi="Calibri"/>
          </w:rPr>
          <w:t>https://srv115.services.gc.ca</w:t>
        </w:r>
      </w:hyperlink>
    </w:p>
    <w:p w14:paraId="3F909F5D" w14:textId="41C53BC7" w:rsidR="0010735A" w:rsidRPr="00AE1B55" w:rsidRDefault="0010735A" w:rsidP="009C0E5C">
      <w:pPr>
        <w:pStyle w:val="H2"/>
      </w:pPr>
      <w:bookmarkStart w:id="12" w:name="_Barre_d’outils_latérale"/>
      <w:bookmarkStart w:id="13" w:name="_Page_de_démarrage"/>
      <w:bookmarkStart w:id="14" w:name="_Toc42858410"/>
      <w:bookmarkEnd w:id="12"/>
      <w:bookmarkEnd w:id="13"/>
      <w:r w:rsidRPr="00AE1B55">
        <w:t>Language</w:t>
      </w:r>
      <w:bookmarkEnd w:id="14"/>
    </w:p>
    <w:p w14:paraId="2A3E7DCA" w14:textId="77777777" w:rsidR="0010735A" w:rsidRPr="00AE1B55" w:rsidRDefault="0010735A" w:rsidP="0010735A">
      <w:pPr>
        <w:rPr>
          <w:rFonts w:ascii="Verdana" w:hAnsi="Verdana"/>
          <w:lang w:val="en-CA"/>
        </w:rPr>
      </w:pPr>
    </w:p>
    <w:p w14:paraId="3A6C8167" w14:textId="18728FA3" w:rsidR="0010735A" w:rsidRPr="00AE1B55" w:rsidRDefault="0010735A" w:rsidP="009C0E5C">
      <w:pPr>
        <w:rPr>
          <w:rFonts w:ascii="Verdana" w:hAnsi="Verdana"/>
          <w:sz w:val="16"/>
          <w:szCs w:val="16"/>
          <w:lang w:val="en-CA"/>
        </w:rPr>
      </w:pPr>
      <w:r w:rsidRPr="00AE1B55">
        <w:rPr>
          <w:lang w:val="en-CA"/>
        </w:rPr>
        <w:t xml:space="preserve">By accessing the web site this way, the application detects the language of your browser and displays the preferred language. If it fails to do so, it will display in English by default. It is always possible to </w:t>
      </w:r>
      <w:r w:rsidR="00147F22" w:rsidRPr="00AE1B55">
        <w:rPr>
          <w:lang w:val="en-CA"/>
        </w:rPr>
        <w:t>change</w:t>
      </w:r>
      <w:r w:rsidRPr="00AE1B55">
        <w:rPr>
          <w:lang w:val="en-CA"/>
        </w:rPr>
        <w:t xml:space="preserve"> the language by using the link locate</w:t>
      </w:r>
      <w:r w:rsidR="00147F22" w:rsidRPr="00AE1B55">
        <w:rPr>
          <w:lang w:val="en-CA"/>
        </w:rPr>
        <w:t>d at the top right of each page</w:t>
      </w:r>
      <w:r w:rsidRPr="00AE1B55">
        <w:rPr>
          <w:lang w:val="en-CA"/>
        </w:rPr>
        <w:t>.</w:t>
      </w:r>
    </w:p>
    <w:p w14:paraId="43012098" w14:textId="35B3B546" w:rsidR="009C0E5C" w:rsidRPr="00AE1B55" w:rsidRDefault="009C0E5C" w:rsidP="009C0E5C">
      <w:pPr>
        <w:pStyle w:val="H2"/>
      </w:pPr>
      <w:bookmarkStart w:id="15" w:name="_Page_d’accès_(connexion)"/>
      <w:bookmarkStart w:id="16" w:name="_Login"/>
      <w:bookmarkStart w:id="17" w:name="_Toc42858411"/>
      <w:bookmarkEnd w:id="15"/>
      <w:bookmarkEnd w:id="16"/>
      <w:r w:rsidRPr="00AE1B55">
        <w:t>Login</w:t>
      </w:r>
      <w:bookmarkEnd w:id="17"/>
    </w:p>
    <w:p w14:paraId="5F66B480" w14:textId="77777777" w:rsidR="009C0E5C" w:rsidRPr="00AE1B55" w:rsidRDefault="009C0E5C" w:rsidP="009C0E5C">
      <w:pPr>
        <w:rPr>
          <w:lang w:val="en-CA"/>
        </w:rPr>
      </w:pPr>
    </w:p>
    <w:p w14:paraId="621CF293" w14:textId="51274980" w:rsidR="0010735A" w:rsidRPr="00AE1B55" w:rsidRDefault="0010735A" w:rsidP="009C0E5C">
      <w:pPr>
        <w:pStyle w:val="H3"/>
      </w:pPr>
      <w:bookmarkStart w:id="18" w:name="_Toc42858412"/>
      <w:r w:rsidRPr="00AE1B55">
        <w:t>For an AppGate User</w:t>
      </w:r>
      <w:bookmarkEnd w:id="18"/>
    </w:p>
    <w:p w14:paraId="0B92EA6A" w14:textId="77777777" w:rsidR="0010735A" w:rsidRPr="00AE1B55" w:rsidRDefault="0010735A" w:rsidP="0010735A">
      <w:pPr>
        <w:rPr>
          <w:lang w:val="en-CA"/>
        </w:rPr>
      </w:pPr>
    </w:p>
    <w:p w14:paraId="1E37A566" w14:textId="4DE649C3" w:rsidR="0010735A" w:rsidRPr="00AE1B55" w:rsidRDefault="0010735A" w:rsidP="009C0E5C">
      <w:pPr>
        <w:rPr>
          <w:lang w:val="en-CA"/>
        </w:rPr>
      </w:pPr>
      <w:r w:rsidRPr="00AE1B55">
        <w:rPr>
          <w:lang w:val="en-CA"/>
        </w:rPr>
        <w:t xml:space="preserve">Upon your first connection in this version of the Data Gateway, you will be required to provide your username and password. You can </w:t>
      </w:r>
      <w:r w:rsidR="00C07112" w:rsidRPr="00AE1B55">
        <w:rPr>
          <w:lang w:val="en-CA"/>
        </w:rPr>
        <w:t>use either</w:t>
      </w:r>
      <w:r w:rsidRPr="00AE1B55">
        <w:rPr>
          <w:lang w:val="en-CA"/>
        </w:rPr>
        <w:t xml:space="preserve"> your Data Gateway or Active Directory (Same as AppGate) credentials. </w:t>
      </w:r>
    </w:p>
    <w:p w14:paraId="57D0F911" w14:textId="26AC1682" w:rsidR="0010735A" w:rsidRPr="00AE1B55" w:rsidRDefault="00CC2B6A" w:rsidP="00CC2B6A">
      <w:pPr>
        <w:rPr>
          <w:lang w:val="en-CA"/>
        </w:rPr>
      </w:pPr>
      <w:r w:rsidRPr="00AE1B55">
        <w:rPr>
          <w:noProof/>
          <w:lang w:val="en-CA"/>
        </w:rPr>
        <w:drawing>
          <wp:inline distT="0" distB="0" distL="0" distR="0" wp14:anchorId="32E831F3" wp14:editId="35E2542F">
            <wp:extent cx="5490210" cy="2603500"/>
            <wp:effectExtent l="19050" t="19050" r="1524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0210" cy="2603500"/>
                    </a:xfrm>
                    <a:prstGeom prst="rect">
                      <a:avLst/>
                    </a:prstGeom>
                    <a:ln w="3175">
                      <a:solidFill>
                        <a:schemeClr val="tx2"/>
                      </a:solidFill>
                    </a:ln>
                  </pic:spPr>
                </pic:pic>
              </a:graphicData>
            </a:graphic>
          </wp:inline>
        </w:drawing>
      </w:r>
    </w:p>
    <w:p w14:paraId="06EFF82A" w14:textId="40B6B5CE" w:rsidR="0010735A" w:rsidRPr="00AE1B55" w:rsidRDefault="0010735A" w:rsidP="009C0E5C">
      <w:pPr>
        <w:rPr>
          <w:color w:val="FF0000"/>
          <w:lang w:val="en-CA"/>
        </w:rPr>
      </w:pPr>
      <w:r w:rsidRPr="00AE1B55">
        <w:rPr>
          <w:lang w:val="en-CA"/>
        </w:rPr>
        <w:t xml:space="preserve">If the information you entered are those of Active Directory and they are </w:t>
      </w:r>
      <w:r w:rsidR="00C07112" w:rsidRPr="00AE1B55">
        <w:rPr>
          <w:lang w:val="en-CA"/>
        </w:rPr>
        <w:t>valid</w:t>
      </w:r>
      <w:r w:rsidRPr="00AE1B55">
        <w:rPr>
          <w:lang w:val="en-CA"/>
        </w:rPr>
        <w:t xml:space="preserve"> but do not refer to any Data Gateway account, the system will then ask you for your Data Gateway username and password in order to associate both sets of credentials.</w:t>
      </w:r>
      <w:r w:rsidRPr="00AE1B55">
        <w:rPr>
          <w:color w:val="FF0000"/>
          <w:lang w:val="en-CA"/>
        </w:rPr>
        <w:t xml:space="preserve"> </w:t>
      </w:r>
    </w:p>
    <w:p w14:paraId="69D45E7B" w14:textId="208C6413" w:rsidR="0010735A" w:rsidRPr="00AE1B55" w:rsidRDefault="00CC2B6A" w:rsidP="00CC2B6A">
      <w:pPr>
        <w:rPr>
          <w:highlight w:val="yellow"/>
          <w:lang w:val="en-CA"/>
        </w:rPr>
      </w:pPr>
      <w:r w:rsidRPr="00AE1B55">
        <w:rPr>
          <w:noProof/>
          <w:lang w:val="en-CA"/>
        </w:rPr>
        <w:drawing>
          <wp:inline distT="0" distB="0" distL="0" distR="0" wp14:anchorId="44E7F249" wp14:editId="4A195230">
            <wp:extent cx="5490210" cy="3649980"/>
            <wp:effectExtent l="19050" t="19050" r="1524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210" cy="3649980"/>
                    </a:xfrm>
                    <a:prstGeom prst="rect">
                      <a:avLst/>
                    </a:prstGeom>
                    <a:ln w="3175">
                      <a:solidFill>
                        <a:schemeClr val="tx2"/>
                      </a:solidFill>
                    </a:ln>
                  </pic:spPr>
                </pic:pic>
              </a:graphicData>
            </a:graphic>
          </wp:inline>
        </w:drawing>
      </w:r>
    </w:p>
    <w:p w14:paraId="202BFB81" w14:textId="05F1211B" w:rsidR="0010735A" w:rsidRPr="00AE1B55" w:rsidRDefault="0010735A" w:rsidP="009C0E5C">
      <w:pPr>
        <w:rPr>
          <w:rFonts w:asciiTheme="minorHAnsi" w:hAnsiTheme="minorHAnsi"/>
          <w:sz w:val="28"/>
          <w:szCs w:val="28"/>
          <w:lang w:val="en-CA"/>
        </w:rPr>
      </w:pPr>
      <w:r w:rsidRPr="00AE1B55">
        <w:rPr>
          <w:lang w:val="en-CA"/>
        </w:rPr>
        <w:t>Once done, the system will associate both set of credentials together and from this point on, you will only need your ESDC Windows credentials in order to log into the Data Gateway.</w:t>
      </w:r>
    </w:p>
    <w:p w14:paraId="525C5250" w14:textId="77777777" w:rsidR="0010735A" w:rsidRPr="00AE1B55" w:rsidRDefault="0010735A" w:rsidP="009C0E5C">
      <w:pPr>
        <w:pStyle w:val="NumberList"/>
      </w:pPr>
      <w:r w:rsidRPr="00AE1B55">
        <w:t xml:space="preserve">Upon successful login, if it is the first time you are connecting with your User ID in the Data Gateway, you will first be prompted to agree to the </w:t>
      </w:r>
      <w:hyperlink r:id="rId20" w:anchor="_Terms_of_use" w:history="1">
        <w:r w:rsidRPr="00AE1B55">
          <w:rPr>
            <w:rStyle w:val="Hyperlink"/>
            <w:rFonts w:ascii="Calibri" w:hAnsi="Calibri"/>
          </w:rPr>
          <w:t>Terms Of Use</w:t>
        </w:r>
      </w:hyperlink>
      <w:r w:rsidRPr="00AE1B55">
        <w:t>.</w:t>
      </w:r>
    </w:p>
    <w:p w14:paraId="250523D3" w14:textId="156D2D54" w:rsidR="0010735A" w:rsidRPr="00AE1B55" w:rsidRDefault="0010735A" w:rsidP="009C0E5C">
      <w:pPr>
        <w:pStyle w:val="NumberList"/>
      </w:pPr>
      <w:r w:rsidRPr="00AE1B55">
        <w:t xml:space="preserve">If one of the program you are uploading files for is requesting that you update your account contact information upon your next login, you will automatically be redirected to the </w:t>
      </w:r>
      <w:hyperlink r:id="rId21" w:anchor="_My_Account_(-New-)" w:history="1">
        <w:r w:rsidRPr="00AE1B55">
          <w:rPr>
            <w:rStyle w:val="Hyperlink"/>
            <w:rFonts w:ascii="Calibri" w:hAnsi="Calibri"/>
          </w:rPr>
          <w:t>My Account</w:t>
        </w:r>
      </w:hyperlink>
      <w:r w:rsidRPr="00AE1B55">
        <w:t xml:space="preserve"> page in order to proceed. You will then need to verify and update your contact information before you get the authorization to proceed with your next file upload. Once completed, you will no longer be prompted to update your contact information.</w:t>
      </w:r>
    </w:p>
    <w:p w14:paraId="513C114B" w14:textId="4DFDDA3E" w:rsidR="0010735A" w:rsidRPr="00AE1B55" w:rsidRDefault="0010735A" w:rsidP="009C0E5C">
      <w:pPr>
        <w:pStyle w:val="H3"/>
      </w:pPr>
      <w:bookmarkStart w:id="19" w:name="_Toc42858413"/>
      <w:r w:rsidRPr="00AE1B55">
        <w:t>For a public user</w:t>
      </w:r>
      <w:bookmarkEnd w:id="19"/>
    </w:p>
    <w:p w14:paraId="16C6E8AB" w14:textId="77777777" w:rsidR="009C0E5C" w:rsidRPr="00AE1B55" w:rsidRDefault="009C0E5C" w:rsidP="009C0E5C">
      <w:pPr>
        <w:rPr>
          <w:lang w:val="en-CA"/>
        </w:rPr>
      </w:pPr>
    </w:p>
    <w:p w14:paraId="08705A91" w14:textId="65F157F0" w:rsidR="0010735A" w:rsidRPr="00AE1B55" w:rsidRDefault="0010735A" w:rsidP="009C0E5C">
      <w:pPr>
        <w:rPr>
          <w:lang w:val="en-CA"/>
        </w:rPr>
      </w:pPr>
      <w:r w:rsidRPr="00AE1B55">
        <w:rPr>
          <w:lang w:val="en-CA"/>
        </w:rPr>
        <w:t>This page will allow you to authenticate using your User ID/Name and password.</w:t>
      </w:r>
    </w:p>
    <w:p w14:paraId="4D2C5759" w14:textId="0C152392" w:rsidR="0010735A" w:rsidRPr="00AE1B55" w:rsidRDefault="006A64B8" w:rsidP="009C0E5C">
      <w:pPr>
        <w:rPr>
          <w:lang w:val="en-CA"/>
        </w:rPr>
      </w:pPr>
      <w:r w:rsidRPr="00AE1B55">
        <w:rPr>
          <w:noProof/>
          <w:lang w:val="en-CA"/>
        </w:rPr>
        <w:drawing>
          <wp:inline distT="0" distB="0" distL="0" distR="0" wp14:anchorId="22025170" wp14:editId="22DD9521">
            <wp:extent cx="5490210" cy="3723005"/>
            <wp:effectExtent l="19050" t="19050" r="1524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210" cy="3723005"/>
                    </a:xfrm>
                    <a:prstGeom prst="rect">
                      <a:avLst/>
                    </a:prstGeom>
                    <a:ln w="3175">
                      <a:solidFill>
                        <a:schemeClr val="tx2"/>
                      </a:solidFill>
                    </a:ln>
                  </pic:spPr>
                </pic:pic>
              </a:graphicData>
            </a:graphic>
          </wp:inline>
        </w:drawing>
      </w:r>
    </w:p>
    <w:p w14:paraId="391FBCDC" w14:textId="77777777" w:rsidR="0010735A" w:rsidRPr="00AE1B55" w:rsidRDefault="0010735A" w:rsidP="009C0E5C">
      <w:pPr>
        <w:pStyle w:val="Numbers"/>
        <w:numPr>
          <w:ilvl w:val="0"/>
          <w:numId w:val="39"/>
        </w:numPr>
        <w:ind w:left="567" w:hanging="283"/>
      </w:pPr>
      <w:r w:rsidRPr="00AE1B55">
        <w:t>Enter your User ID/Name in the Username section. Note that lowercase and uppercase letters are not considered in the user ID.</w:t>
      </w:r>
    </w:p>
    <w:p w14:paraId="119D215C" w14:textId="77777777" w:rsidR="0010735A" w:rsidRPr="00AE1B55" w:rsidRDefault="0010735A" w:rsidP="009C0E5C">
      <w:pPr>
        <w:pStyle w:val="NumberList"/>
      </w:pPr>
      <w:r w:rsidRPr="00AE1B55">
        <w:t xml:space="preserve">Enter your password in the Password section. Note that for the password, lowercase and uppercase letters </w:t>
      </w:r>
      <w:r w:rsidRPr="00AE1B55">
        <w:rPr>
          <w:b/>
          <w:u w:val="single"/>
        </w:rPr>
        <w:t>must be taken into account</w:t>
      </w:r>
      <w:r w:rsidRPr="00AE1B55">
        <w:t>.</w:t>
      </w:r>
    </w:p>
    <w:p w14:paraId="54158D4E" w14:textId="77777777" w:rsidR="0010735A" w:rsidRPr="00AE1B55" w:rsidRDefault="0010735A" w:rsidP="009C0E5C">
      <w:pPr>
        <w:pStyle w:val="NumberList"/>
      </w:pPr>
      <w:r w:rsidRPr="00AE1B55">
        <w:t>Select the Submit Authorization button to validate your user ID and password and to log into the system.</w:t>
      </w:r>
    </w:p>
    <w:p w14:paraId="589B719C" w14:textId="77B944E3" w:rsidR="0010735A" w:rsidRPr="00AE1B55" w:rsidRDefault="0010735A" w:rsidP="006A64B8">
      <w:pPr>
        <w:ind w:left="567"/>
        <w:rPr>
          <w:b/>
          <w:color w:val="C00000"/>
          <w:lang w:val="en-CA"/>
        </w:rPr>
      </w:pPr>
      <w:r w:rsidRPr="00AE1B55">
        <w:rPr>
          <w:b/>
          <w:color w:val="C00000"/>
          <w:lang w:val="en-CA"/>
        </w:rPr>
        <w:t>NOTE:</w:t>
      </w:r>
      <w:r w:rsidR="006A64B8" w:rsidRPr="00AE1B55">
        <w:rPr>
          <w:b/>
          <w:color w:val="C00000"/>
          <w:lang w:val="en-CA"/>
        </w:rPr>
        <w:t xml:space="preserve"> </w:t>
      </w:r>
      <w:r w:rsidRPr="00AE1B55">
        <w:rPr>
          <w:b/>
          <w:color w:val="C00000"/>
          <w:lang w:val="en-CA"/>
        </w:rPr>
        <w:t xml:space="preserve">If you have forgotten your User ID/Name and/or Password, you can select the </w:t>
      </w:r>
      <w:hyperlink r:id="rId23" w:anchor="_Forgot_your_User" w:history="1">
        <w:r w:rsidRPr="00AE1B55">
          <w:rPr>
            <w:rStyle w:val="Hyperlink"/>
            <w:rFonts w:ascii="Calibri" w:hAnsi="Calibri"/>
            <w:color w:val="C00000"/>
          </w:rPr>
          <w:t>Forgot your Username and or Password</w:t>
        </w:r>
      </w:hyperlink>
      <w:r w:rsidRPr="00AE1B55">
        <w:rPr>
          <w:b/>
          <w:color w:val="C00000"/>
          <w:lang w:val="en-CA"/>
        </w:rPr>
        <w:t xml:space="preserve"> link. </w:t>
      </w:r>
    </w:p>
    <w:p w14:paraId="5E62420A" w14:textId="77777777" w:rsidR="0010735A" w:rsidRPr="00AE1B55" w:rsidRDefault="0010735A" w:rsidP="009C0E5C">
      <w:pPr>
        <w:pStyle w:val="NumberList"/>
      </w:pPr>
      <w:r w:rsidRPr="00AE1B55">
        <w:t xml:space="preserve">Upon successful login, if it is the first time you are connecting with your User ID in the Data Gateway, you will first be prompted to agree to the </w:t>
      </w:r>
      <w:hyperlink r:id="rId24" w:anchor="_Terms_of_use" w:history="1">
        <w:r w:rsidRPr="00AE1B55">
          <w:rPr>
            <w:rStyle w:val="Hyperlink"/>
            <w:rFonts w:ascii="Calibri" w:hAnsi="Calibri"/>
          </w:rPr>
          <w:t>Terms Of Use</w:t>
        </w:r>
      </w:hyperlink>
      <w:r w:rsidRPr="00AE1B55">
        <w:t>.</w:t>
      </w:r>
    </w:p>
    <w:p w14:paraId="7A8C67B3" w14:textId="4A1EEDCE" w:rsidR="0010735A" w:rsidRPr="00AE1B55" w:rsidRDefault="0010735A" w:rsidP="009C0E5C">
      <w:pPr>
        <w:pStyle w:val="NumberList"/>
      </w:pPr>
      <w:r w:rsidRPr="00AE1B55">
        <w:t>If one of the program</w:t>
      </w:r>
      <w:r w:rsidR="006A64B8" w:rsidRPr="00AE1B55">
        <w:t>s</w:t>
      </w:r>
      <w:r w:rsidRPr="00AE1B55">
        <w:t xml:space="preserve"> you are uploading files for is requesting that you update your account contact information upon your next login, you will automatically be redirected to the </w:t>
      </w:r>
      <w:hyperlink r:id="rId25" w:anchor="_My_Account_(-New-)" w:history="1">
        <w:r w:rsidRPr="00AE1B55">
          <w:rPr>
            <w:rStyle w:val="Hyperlink"/>
            <w:rFonts w:ascii="Calibri" w:hAnsi="Calibri"/>
          </w:rPr>
          <w:t>My Account</w:t>
        </w:r>
      </w:hyperlink>
      <w:r w:rsidRPr="00AE1B55">
        <w:t xml:space="preserve"> page</w:t>
      </w:r>
      <w:r w:rsidR="006A64B8" w:rsidRPr="00AE1B55">
        <w:t>.</w:t>
      </w:r>
      <w:r w:rsidRPr="00AE1B55">
        <w:t xml:space="preserve"> </w:t>
      </w:r>
      <w:r w:rsidR="006A64B8" w:rsidRPr="00AE1B55">
        <w:t>I</w:t>
      </w:r>
      <w:r w:rsidRPr="00AE1B55">
        <w:t>n order to proceed</w:t>
      </w:r>
      <w:r w:rsidR="006A64B8" w:rsidRPr="00AE1B55">
        <w:t>,</w:t>
      </w:r>
      <w:r w:rsidRPr="00AE1B55">
        <w:t xml:space="preserve"> </w:t>
      </w:r>
      <w:r w:rsidR="006A64B8" w:rsidRPr="00AE1B55">
        <w:t>y</w:t>
      </w:r>
      <w:r w:rsidRPr="00AE1B55">
        <w:t>ou will then need to verify and update your contact information</w:t>
      </w:r>
      <w:r w:rsidR="006A64B8" w:rsidRPr="00AE1B55">
        <w:t>.</w:t>
      </w:r>
    </w:p>
    <w:p w14:paraId="777337B5" w14:textId="1EC171F7" w:rsidR="0010735A" w:rsidRPr="00AE1B55" w:rsidRDefault="006A64B8" w:rsidP="009C0E5C">
      <w:pPr>
        <w:pStyle w:val="NumberList"/>
      </w:pPr>
      <w:r w:rsidRPr="00AE1B55">
        <w:t>Also, if</w:t>
      </w:r>
      <w:r w:rsidR="0010735A" w:rsidRPr="00AE1B55">
        <w:t xml:space="preserve"> it is the first time you are connecting with your User ID in the Data Gateway or if your password has just been reset, you will automatically be required to </w:t>
      </w:r>
      <w:hyperlink r:id="rId26" w:anchor="_Change_password_1" w:history="1">
        <w:r w:rsidR="0010735A" w:rsidRPr="00AE1B55">
          <w:rPr>
            <w:rStyle w:val="Hyperlink"/>
          </w:rPr>
          <w:t>Change Password</w:t>
        </w:r>
      </w:hyperlink>
      <w:r w:rsidR="0010735A" w:rsidRPr="00AE1B55">
        <w:t xml:space="preserve"> to a permanent one after you agreed to the </w:t>
      </w:r>
      <w:hyperlink r:id="rId27" w:anchor="_Terms_of_use" w:history="1">
        <w:r w:rsidR="0010735A" w:rsidRPr="00AE1B55">
          <w:rPr>
            <w:rStyle w:val="Hyperlink"/>
            <w:rFonts w:ascii="Calibri" w:hAnsi="Calibri"/>
          </w:rPr>
          <w:t>Terms Of Use</w:t>
        </w:r>
      </w:hyperlink>
      <w:r w:rsidR="0010735A" w:rsidRPr="00AE1B55">
        <w:t xml:space="preserve"> (if required) and you updated your contact information via the </w:t>
      </w:r>
      <w:hyperlink r:id="rId28" w:anchor="_My_Account_(-New-)" w:history="1">
        <w:r w:rsidR="0010735A" w:rsidRPr="00AE1B55">
          <w:rPr>
            <w:rStyle w:val="Hyperlink"/>
            <w:rFonts w:ascii="Calibri" w:hAnsi="Calibri"/>
          </w:rPr>
          <w:t>My Account</w:t>
        </w:r>
      </w:hyperlink>
      <w:r w:rsidR="0010735A" w:rsidRPr="00AE1B55">
        <w:t xml:space="preserve"> page (if required).</w:t>
      </w:r>
    </w:p>
    <w:p w14:paraId="4F58FBC9" w14:textId="13D48C2B" w:rsidR="0010735A" w:rsidRPr="00AE1B55" w:rsidRDefault="0010735A" w:rsidP="009C0E5C">
      <w:pPr>
        <w:pStyle w:val="NumberList"/>
      </w:pPr>
      <w:r w:rsidRPr="00AE1B55">
        <w:t xml:space="preserve">Upon successful login and after taking action on the steps above (if required), you will be redirected to the </w:t>
      </w:r>
      <w:hyperlink r:id="rId29" w:anchor="_Home_page_2" w:history="1">
        <w:r w:rsidRPr="00AE1B55">
          <w:rPr>
            <w:rStyle w:val="Hyperlink"/>
            <w:rFonts w:ascii="Calibri" w:hAnsi="Calibri"/>
          </w:rPr>
          <w:t>Home Page</w:t>
        </w:r>
      </w:hyperlink>
      <w:r w:rsidRPr="00AE1B55">
        <w:t xml:space="preserve"> in order to start uploading files.</w:t>
      </w:r>
    </w:p>
    <w:p w14:paraId="23C028FC" w14:textId="7066C0D5" w:rsidR="0010735A" w:rsidRPr="00AE1B55" w:rsidRDefault="0010735A" w:rsidP="009C0E5C">
      <w:pPr>
        <w:pStyle w:val="H2"/>
      </w:pPr>
      <w:bookmarkStart w:id="20" w:name="_Home_page_1"/>
      <w:bookmarkStart w:id="21" w:name="_Home_page"/>
      <w:bookmarkStart w:id="22" w:name="_Home_page_2"/>
      <w:bookmarkStart w:id="23" w:name="_Toc42858414"/>
      <w:bookmarkEnd w:id="20"/>
      <w:bookmarkEnd w:id="21"/>
      <w:bookmarkEnd w:id="22"/>
      <w:r w:rsidRPr="00AE1B55">
        <w:t>Home page</w:t>
      </w:r>
      <w:bookmarkEnd w:id="23"/>
    </w:p>
    <w:p w14:paraId="1DF112A8" w14:textId="77777777" w:rsidR="0010735A" w:rsidRPr="00AE1B55" w:rsidRDefault="0010735A" w:rsidP="0010735A">
      <w:pPr>
        <w:rPr>
          <w:lang w:val="en-CA"/>
        </w:rPr>
      </w:pPr>
    </w:p>
    <w:p w14:paraId="446578F8" w14:textId="0BA8AAD8" w:rsidR="0010735A" w:rsidRPr="00AE1B55" w:rsidRDefault="0010735A" w:rsidP="009C0E5C">
      <w:pPr>
        <w:rPr>
          <w:lang w:val="en-CA"/>
        </w:rPr>
      </w:pPr>
      <w:r w:rsidRPr="00AE1B55">
        <w:rPr>
          <w:lang w:val="en-CA"/>
        </w:rPr>
        <w:t xml:space="preserve">The </w:t>
      </w:r>
      <w:r w:rsidRPr="00AE1B55">
        <w:rPr>
          <w:b/>
          <w:i/>
          <w:lang w:val="en-CA"/>
        </w:rPr>
        <w:t>Home page</w:t>
      </w:r>
      <w:r w:rsidRPr="00AE1B55">
        <w:rPr>
          <w:lang w:val="en-CA"/>
        </w:rPr>
        <w:t xml:space="preserve"> is the starting point to upload your files. This is the main content of the home page, an approximate view of what it looks like once logged </w:t>
      </w:r>
      <w:r w:rsidR="00C07112" w:rsidRPr="00AE1B55">
        <w:rPr>
          <w:lang w:val="en-CA"/>
        </w:rPr>
        <w:t>in:</w:t>
      </w:r>
    </w:p>
    <w:p w14:paraId="057CEF0D" w14:textId="1EED9F0B" w:rsidR="0010735A" w:rsidRPr="00AE1B55" w:rsidRDefault="00EB3444" w:rsidP="009C0E5C">
      <w:pPr>
        <w:rPr>
          <w:lang w:val="en-CA"/>
        </w:rPr>
      </w:pPr>
      <w:r w:rsidRPr="00AE1B55">
        <w:rPr>
          <w:noProof/>
          <w:lang w:val="en-CA"/>
        </w:rPr>
        <w:drawing>
          <wp:inline distT="0" distB="0" distL="0" distR="0" wp14:anchorId="1CFB1C06" wp14:editId="082DB3F2">
            <wp:extent cx="5490210" cy="3207385"/>
            <wp:effectExtent l="19050" t="19050" r="1524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0210" cy="3207385"/>
                    </a:xfrm>
                    <a:prstGeom prst="rect">
                      <a:avLst/>
                    </a:prstGeom>
                    <a:ln w="3175">
                      <a:solidFill>
                        <a:schemeClr val="tx2"/>
                      </a:solidFill>
                    </a:ln>
                  </pic:spPr>
                </pic:pic>
              </a:graphicData>
            </a:graphic>
          </wp:inline>
        </w:drawing>
      </w:r>
    </w:p>
    <w:p w14:paraId="24EB784D" w14:textId="1E0DAEB5" w:rsidR="0010735A" w:rsidRPr="00AE1B55" w:rsidRDefault="0010735A" w:rsidP="009C0E5C">
      <w:pPr>
        <w:pStyle w:val="H1"/>
        <w:numPr>
          <w:ilvl w:val="0"/>
          <w:numId w:val="2"/>
        </w:numPr>
        <w:ind w:left="567" w:hanging="567"/>
      </w:pPr>
      <w:bookmarkStart w:id="24" w:name="_Toc42858415"/>
      <w:r w:rsidRPr="00AE1B55">
        <w:t>Upload Walkthrough</w:t>
      </w:r>
      <w:bookmarkEnd w:id="24"/>
    </w:p>
    <w:p w14:paraId="7872ECBF" w14:textId="77777777" w:rsidR="0010735A" w:rsidRPr="00AE1B55" w:rsidRDefault="0010735A" w:rsidP="0010735A">
      <w:pPr>
        <w:ind w:left="408"/>
        <w:rPr>
          <w:lang w:val="en-CA"/>
        </w:rPr>
      </w:pPr>
    </w:p>
    <w:p w14:paraId="6BF1663A" w14:textId="13383038" w:rsidR="0010735A" w:rsidRPr="00AE1B55" w:rsidRDefault="0010735A" w:rsidP="009C0E5C">
      <w:pPr>
        <w:pStyle w:val="Numbers"/>
        <w:numPr>
          <w:ilvl w:val="0"/>
          <w:numId w:val="40"/>
        </w:numPr>
        <w:ind w:left="567" w:hanging="283"/>
      </w:pPr>
      <w:r w:rsidRPr="00AE1B55">
        <w:rPr>
          <w:b/>
        </w:rPr>
        <w:t>(Super Administrator, Administrator and Manager role only)</w:t>
      </w:r>
      <w:r w:rsidR="00EB3444" w:rsidRPr="00AE1B55">
        <w:rPr>
          <w:b/>
        </w:rPr>
        <w:t>:</w:t>
      </w:r>
      <w:r w:rsidRPr="00AE1B55">
        <w:t xml:space="preserve"> To enter an organization name and click Go button to find an organization.</w:t>
      </w:r>
    </w:p>
    <w:p w14:paraId="26EBAF3D" w14:textId="2022E221" w:rsidR="0010735A" w:rsidRPr="00AE1B55" w:rsidRDefault="0010735A" w:rsidP="009C0E5C">
      <w:pPr>
        <w:pStyle w:val="NumberList"/>
      </w:pPr>
      <w:r w:rsidRPr="00AE1B55">
        <w:rPr>
          <w:b/>
        </w:rPr>
        <w:t>(Super Administrator, Administrator and Manager role only)</w:t>
      </w:r>
      <w:r w:rsidR="00EB3444" w:rsidRPr="00AE1B55">
        <w:rPr>
          <w:b/>
        </w:rPr>
        <w:t>:</w:t>
      </w:r>
      <w:r w:rsidRPr="00AE1B55">
        <w:rPr>
          <w:b/>
        </w:rPr>
        <w:t xml:space="preserve"> </w:t>
      </w:r>
      <w:r w:rsidRPr="00AE1B55">
        <w:t>To Click Reset Search Filter button will take you back to Find an Organization screen.</w:t>
      </w:r>
    </w:p>
    <w:p w14:paraId="3AAE8DDA" w14:textId="09A9C0C7" w:rsidR="0010735A" w:rsidRPr="00AE1B55" w:rsidRDefault="0010735A" w:rsidP="009C0E5C">
      <w:pPr>
        <w:pStyle w:val="NumberList"/>
      </w:pPr>
      <w:r w:rsidRPr="00AE1B55">
        <w:rPr>
          <w:b/>
        </w:rPr>
        <w:t>(Available for users authorized to upload files for more than one organization)</w:t>
      </w:r>
      <w:r w:rsidR="00EB3444" w:rsidRPr="00AE1B55">
        <w:rPr>
          <w:b/>
        </w:rPr>
        <w:t>:</w:t>
      </w:r>
      <w:r w:rsidRPr="00AE1B55">
        <w:t xml:space="preserve"> To upload one or more files, verify the selected organization from the drop-down list and select another one if required.</w:t>
      </w:r>
    </w:p>
    <w:p w14:paraId="5584C41A" w14:textId="77777777" w:rsidR="0010735A" w:rsidRPr="00AE1B55" w:rsidRDefault="0010735A" w:rsidP="009C0E5C">
      <w:pPr>
        <w:pStyle w:val="NumberList"/>
      </w:pPr>
      <w:r w:rsidRPr="00AE1B55">
        <w:t xml:space="preserve">Select the </w:t>
      </w:r>
      <w:r w:rsidRPr="00AE1B55">
        <w:rPr>
          <w:b/>
          <w:i/>
        </w:rPr>
        <w:t>Upload File</w:t>
      </w:r>
      <w:r w:rsidRPr="00AE1B55">
        <w:t xml:space="preserve"> button.</w:t>
      </w:r>
    </w:p>
    <w:p w14:paraId="61640677" w14:textId="77777777" w:rsidR="0010735A" w:rsidRPr="00AE1B55" w:rsidRDefault="0010735A" w:rsidP="009C0E5C">
      <w:pPr>
        <w:pStyle w:val="NumberList"/>
      </w:pPr>
      <w:r w:rsidRPr="00AE1B55">
        <w:t xml:space="preserve">You will be redirected to the </w:t>
      </w:r>
      <w:hyperlink r:id="rId31" w:anchor="_Change_your_password_1" w:history="1">
        <w:r w:rsidRPr="00AE1B55">
          <w:rPr>
            <w:rStyle w:val="Hyperlink"/>
            <w:rFonts w:ascii="Calibri" w:hAnsi="Calibri"/>
          </w:rPr>
          <w:t>Upload Profile Step</w:t>
        </w:r>
      </w:hyperlink>
      <w:r w:rsidRPr="00AE1B55">
        <w:t>.</w:t>
      </w:r>
    </w:p>
    <w:p w14:paraId="5558E815" w14:textId="393E7B44" w:rsidR="0010735A" w:rsidRPr="00AE1B55" w:rsidRDefault="0010735A" w:rsidP="009C0E5C">
      <w:pPr>
        <w:pStyle w:val="H2"/>
      </w:pPr>
      <w:bookmarkStart w:id="25" w:name="_Change_your_password_1"/>
      <w:bookmarkStart w:id="26" w:name="_Upload_Profile_Step"/>
      <w:bookmarkStart w:id="27" w:name="_Toc42858416"/>
      <w:bookmarkEnd w:id="25"/>
      <w:bookmarkEnd w:id="26"/>
      <w:r w:rsidRPr="00AE1B55">
        <w:t>Upload Profile Step</w:t>
      </w:r>
      <w:bookmarkEnd w:id="27"/>
    </w:p>
    <w:p w14:paraId="4ECC5A33" w14:textId="77777777" w:rsidR="0010735A" w:rsidRPr="00AE1B55" w:rsidRDefault="0010735A" w:rsidP="009C0E5C">
      <w:pPr>
        <w:rPr>
          <w:lang w:val="en-CA"/>
        </w:rPr>
      </w:pPr>
    </w:p>
    <w:p w14:paraId="10AD37F0" w14:textId="47C43917" w:rsidR="0010735A" w:rsidRPr="00AE1B55" w:rsidRDefault="0010735A" w:rsidP="009C0E5C">
      <w:pPr>
        <w:rPr>
          <w:lang w:val="en-CA"/>
        </w:rPr>
      </w:pPr>
      <w:r w:rsidRPr="00AE1B55">
        <w:rPr>
          <w:lang w:val="en-CA"/>
        </w:rPr>
        <w:t xml:space="preserve">This is where you will select the program (application) </w:t>
      </w:r>
      <w:r w:rsidR="00C07112">
        <w:rPr>
          <w:lang w:val="en-CA"/>
        </w:rPr>
        <w:t xml:space="preserve">you will be </w:t>
      </w:r>
      <w:r w:rsidRPr="00AE1B55">
        <w:rPr>
          <w:lang w:val="en-CA"/>
        </w:rPr>
        <w:t>upload</w:t>
      </w:r>
      <w:r w:rsidR="00C07112">
        <w:rPr>
          <w:lang w:val="en-CA"/>
        </w:rPr>
        <w:t>ing a</w:t>
      </w:r>
      <w:r w:rsidRPr="00AE1B55">
        <w:rPr>
          <w:lang w:val="en-CA"/>
        </w:rPr>
        <w:t xml:space="preserve"> file to</w:t>
      </w:r>
      <w:r w:rsidR="00C07112">
        <w:rPr>
          <w:lang w:val="en-CA"/>
        </w:rPr>
        <w:t>,</w:t>
      </w:r>
      <w:r w:rsidRPr="00AE1B55">
        <w:rPr>
          <w:lang w:val="en-CA"/>
        </w:rPr>
        <w:t xml:space="preserve"> and the number of file(s) you would like to upload for it.</w:t>
      </w:r>
    </w:p>
    <w:p w14:paraId="6047AAC2" w14:textId="758D741E" w:rsidR="0010735A" w:rsidRPr="00AE1B55" w:rsidRDefault="00EB3444" w:rsidP="009C0E5C">
      <w:pPr>
        <w:rPr>
          <w:lang w:val="en-CA"/>
        </w:rPr>
      </w:pPr>
      <w:r w:rsidRPr="00AE1B55">
        <w:rPr>
          <w:noProof/>
          <w:lang w:val="en-CA"/>
        </w:rPr>
        <w:drawing>
          <wp:inline distT="0" distB="0" distL="0" distR="0" wp14:anchorId="4EACA0A1" wp14:editId="21DF34EF">
            <wp:extent cx="5490210" cy="2775005"/>
            <wp:effectExtent l="19050" t="19050" r="152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143"/>
                    <a:stretch/>
                  </pic:blipFill>
                  <pic:spPr bwMode="auto">
                    <a:xfrm>
                      <a:off x="0" y="0"/>
                      <a:ext cx="5490210" cy="2775005"/>
                    </a:xfrm>
                    <a:prstGeom prst="rect">
                      <a:avLst/>
                    </a:prstGeom>
                    <a:ln w="317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6EB3A3" w14:textId="77777777" w:rsidR="0010735A" w:rsidRPr="00AE1B55" w:rsidRDefault="0010735A" w:rsidP="009C0E5C">
      <w:pPr>
        <w:pStyle w:val="Normal2"/>
        <w:numPr>
          <w:ilvl w:val="0"/>
          <w:numId w:val="16"/>
        </w:numPr>
        <w:ind w:left="567" w:hanging="283"/>
      </w:pPr>
      <w:r w:rsidRPr="00AE1B55">
        <w:t>Select the appropriate program (</w:t>
      </w:r>
      <w:r w:rsidRPr="00AE1B55">
        <w:rPr>
          <w:b/>
          <w:i/>
        </w:rPr>
        <w:t>application</w:t>
      </w:r>
      <w:r w:rsidRPr="00AE1B55">
        <w:t>) from the drop-down list.</w:t>
      </w:r>
    </w:p>
    <w:p w14:paraId="09EE41EB" w14:textId="174357E0" w:rsidR="0010735A" w:rsidRPr="00AE1B55" w:rsidRDefault="0010735A" w:rsidP="009C0E5C">
      <w:pPr>
        <w:pStyle w:val="Normal2"/>
        <w:numPr>
          <w:ilvl w:val="0"/>
          <w:numId w:val="16"/>
        </w:numPr>
        <w:ind w:left="567" w:hanging="283"/>
      </w:pPr>
      <w:r w:rsidRPr="00AE1B55">
        <w:t xml:space="preserve">Select the </w:t>
      </w:r>
      <w:r w:rsidR="00EB3444" w:rsidRPr="00AE1B55">
        <w:rPr>
          <w:b/>
          <w:i/>
        </w:rPr>
        <w:t>Next</w:t>
      </w:r>
      <w:r w:rsidRPr="00AE1B55">
        <w:t xml:space="preserve"> button. </w:t>
      </w:r>
    </w:p>
    <w:p w14:paraId="146395B6" w14:textId="77777777" w:rsidR="0010735A" w:rsidRPr="00AE1B55" w:rsidRDefault="0010735A" w:rsidP="009C0E5C">
      <w:pPr>
        <w:pStyle w:val="Normal2"/>
        <w:numPr>
          <w:ilvl w:val="0"/>
          <w:numId w:val="16"/>
        </w:numPr>
        <w:ind w:left="567" w:hanging="283"/>
      </w:pPr>
      <w:r w:rsidRPr="00AE1B55">
        <w:t xml:space="preserve">If you have selected the </w:t>
      </w:r>
      <w:r w:rsidRPr="00AE1B55">
        <w:rPr>
          <w:b/>
          <w:i/>
        </w:rPr>
        <w:t>Accountability</w:t>
      </w:r>
      <w:r w:rsidRPr="00AE1B55">
        <w:t xml:space="preserve"> (LMDA users) application, you may be redirected to the </w:t>
      </w:r>
      <w:hyperlink r:id="rId33" w:anchor="_File_Type_Step" w:history="1">
        <w:r w:rsidRPr="00AE1B55">
          <w:rPr>
            <w:rStyle w:val="Hyperlink"/>
            <w:rFonts w:ascii="Calibri" w:hAnsi="Calibri"/>
          </w:rPr>
          <w:t>File Type Step</w:t>
        </w:r>
      </w:hyperlink>
      <w:r w:rsidRPr="00AE1B55">
        <w:t xml:space="preserve"> only if you are required to select between two (2) or more file types before uploading your file. Otherwise, you will be redirected to the </w:t>
      </w:r>
      <w:hyperlink r:id="rId34" w:anchor="_Upload_Step_1" w:history="1">
        <w:r w:rsidRPr="00AE1B55">
          <w:rPr>
            <w:rStyle w:val="Hyperlink"/>
            <w:rFonts w:ascii="Calibri" w:hAnsi="Calibri"/>
          </w:rPr>
          <w:t>Upload Step</w:t>
        </w:r>
      </w:hyperlink>
      <w:r w:rsidRPr="00AE1B55">
        <w:t>.</w:t>
      </w:r>
    </w:p>
    <w:p w14:paraId="4B732994" w14:textId="7C5886B4" w:rsidR="0010735A" w:rsidRPr="00AE1B55" w:rsidRDefault="0010735A" w:rsidP="009C0E5C">
      <w:pPr>
        <w:pStyle w:val="H2"/>
      </w:pPr>
      <w:bookmarkStart w:id="28" w:name="_Upload_Step"/>
      <w:bookmarkStart w:id="29" w:name="_File_Type_Step"/>
      <w:bookmarkStart w:id="30" w:name="_Toc42858417"/>
      <w:bookmarkEnd w:id="28"/>
      <w:bookmarkEnd w:id="29"/>
      <w:r w:rsidRPr="00AE1B55">
        <w:t>File Type Step (only for LMDA – Accountability program)</w:t>
      </w:r>
      <w:bookmarkEnd w:id="30"/>
    </w:p>
    <w:p w14:paraId="1C0EF107" w14:textId="77777777" w:rsidR="0010735A" w:rsidRPr="00AE1B55" w:rsidRDefault="0010735A" w:rsidP="009C0E5C">
      <w:pPr>
        <w:rPr>
          <w:lang w:val="en-CA"/>
        </w:rPr>
      </w:pPr>
    </w:p>
    <w:p w14:paraId="0441605B" w14:textId="77777777" w:rsidR="0010735A" w:rsidRPr="00AE1B55" w:rsidRDefault="0010735A" w:rsidP="009C0E5C">
      <w:pPr>
        <w:rPr>
          <w:lang w:val="en-CA"/>
        </w:rPr>
      </w:pPr>
      <w:r w:rsidRPr="00AE1B55">
        <w:rPr>
          <w:lang w:val="en-CA"/>
        </w:rPr>
        <w:t xml:space="preserve">This step is required ONLY when the </w:t>
      </w:r>
      <w:r w:rsidRPr="00AE1B55">
        <w:rPr>
          <w:b/>
          <w:i/>
          <w:lang w:val="en-CA"/>
        </w:rPr>
        <w:t>Accountability</w:t>
      </w:r>
      <w:r w:rsidRPr="00AE1B55">
        <w:rPr>
          <w:lang w:val="en-CA"/>
        </w:rPr>
        <w:t xml:space="preserve"> application has been selected in the </w:t>
      </w:r>
      <w:hyperlink r:id="rId35" w:anchor="_Change_your_password_1" w:history="1">
        <w:r w:rsidRPr="00AE1B55">
          <w:rPr>
            <w:rStyle w:val="Hyperlink"/>
            <w:rFonts w:ascii="Calibri" w:hAnsi="Calibri"/>
          </w:rPr>
          <w:t>Upload Profile Step</w:t>
        </w:r>
      </w:hyperlink>
      <w:r w:rsidRPr="00AE1B55">
        <w:rPr>
          <w:lang w:val="en-CA"/>
        </w:rPr>
        <w:t xml:space="preserve"> and when the data provider (organization) has more than one file type (System Profile) to select before uploading a file.</w:t>
      </w:r>
    </w:p>
    <w:p w14:paraId="5B1A291F" w14:textId="77777777" w:rsidR="0010735A" w:rsidRPr="00AE1B55" w:rsidRDefault="0010735A" w:rsidP="009C0E5C">
      <w:pPr>
        <w:rPr>
          <w:lang w:val="en-CA"/>
        </w:rPr>
      </w:pPr>
      <w:r w:rsidRPr="00AE1B55">
        <w:rPr>
          <w:lang w:val="en-CA"/>
        </w:rPr>
        <w:t xml:space="preserve">If the data provider selected can for example upload a file under </w:t>
      </w:r>
      <w:r w:rsidRPr="00AE1B55">
        <w:rPr>
          <w:i/>
          <w:lang w:val="en-CA"/>
        </w:rPr>
        <w:t>Standard_LMDA</w:t>
      </w:r>
      <w:r w:rsidRPr="00AE1B55">
        <w:rPr>
          <w:lang w:val="en-CA"/>
        </w:rPr>
        <w:t xml:space="preserve"> or </w:t>
      </w:r>
      <w:r w:rsidRPr="00AE1B55">
        <w:rPr>
          <w:i/>
          <w:lang w:val="en-CA"/>
        </w:rPr>
        <w:t>Standard_LMDA_GS</w:t>
      </w:r>
      <w:r w:rsidRPr="00AE1B55">
        <w:rPr>
          <w:lang w:val="en-CA"/>
        </w:rPr>
        <w:t>, the step below will be required.</w:t>
      </w:r>
    </w:p>
    <w:p w14:paraId="15A86E98" w14:textId="30F3B61B" w:rsidR="0010735A" w:rsidRPr="00AE1B55" w:rsidRDefault="00DA557B" w:rsidP="009C0E5C">
      <w:pPr>
        <w:rPr>
          <w:lang w:val="en-CA"/>
        </w:rPr>
      </w:pPr>
      <w:r w:rsidRPr="00AE1B55">
        <w:rPr>
          <w:noProof/>
          <w:lang w:val="en-CA"/>
        </w:rPr>
        <w:drawing>
          <wp:inline distT="0" distB="0" distL="0" distR="0" wp14:anchorId="109DF5DD" wp14:editId="4D0A770F">
            <wp:extent cx="5490210" cy="2838450"/>
            <wp:effectExtent l="19050" t="19050" r="1524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210" cy="2838450"/>
                    </a:xfrm>
                    <a:prstGeom prst="rect">
                      <a:avLst/>
                    </a:prstGeom>
                    <a:ln w="3175">
                      <a:solidFill>
                        <a:schemeClr val="tx2"/>
                      </a:solidFill>
                    </a:ln>
                  </pic:spPr>
                </pic:pic>
              </a:graphicData>
            </a:graphic>
          </wp:inline>
        </w:drawing>
      </w:r>
    </w:p>
    <w:p w14:paraId="79A77902" w14:textId="77777777" w:rsidR="0010735A" w:rsidRPr="00AE1B55" w:rsidRDefault="0010735A" w:rsidP="009C0E5C">
      <w:pPr>
        <w:pStyle w:val="Normal2"/>
        <w:numPr>
          <w:ilvl w:val="0"/>
          <w:numId w:val="17"/>
        </w:numPr>
        <w:ind w:left="567" w:hanging="283"/>
      </w:pPr>
      <w:r w:rsidRPr="00AE1B55">
        <w:t xml:space="preserve">Select the type of file you wish to upload and then click the </w:t>
      </w:r>
      <w:r w:rsidRPr="00AE1B55">
        <w:rPr>
          <w:b/>
          <w:i/>
        </w:rPr>
        <w:t>Next</w:t>
      </w:r>
      <w:r w:rsidRPr="00AE1B55">
        <w:t xml:space="preserve"> button.</w:t>
      </w:r>
    </w:p>
    <w:p w14:paraId="28DA3FFC" w14:textId="77777777" w:rsidR="0010735A" w:rsidRPr="00AE1B55" w:rsidRDefault="0010735A" w:rsidP="009C0E5C">
      <w:pPr>
        <w:pStyle w:val="Normal2"/>
        <w:numPr>
          <w:ilvl w:val="0"/>
          <w:numId w:val="17"/>
        </w:numPr>
        <w:ind w:left="567" w:hanging="283"/>
      </w:pPr>
      <w:r w:rsidRPr="00AE1B55">
        <w:t xml:space="preserve">You will be redirected to the </w:t>
      </w:r>
      <w:hyperlink r:id="rId37" w:anchor="_Upload_Step_1" w:history="1">
        <w:r w:rsidRPr="00AE1B55">
          <w:rPr>
            <w:rStyle w:val="Hyperlink"/>
            <w:rFonts w:ascii="Calibri" w:hAnsi="Calibri"/>
          </w:rPr>
          <w:t>Upload Step</w:t>
        </w:r>
      </w:hyperlink>
      <w:r w:rsidRPr="00AE1B55">
        <w:t>.</w:t>
      </w:r>
    </w:p>
    <w:p w14:paraId="57D55C92" w14:textId="1F78F97D" w:rsidR="0010735A" w:rsidRPr="00AE1B55" w:rsidRDefault="0010735A" w:rsidP="009C0E5C">
      <w:pPr>
        <w:pStyle w:val="H2"/>
      </w:pPr>
      <w:bookmarkStart w:id="31" w:name="_Upload_Step_1"/>
      <w:bookmarkStart w:id="32" w:name="_Toc42858418"/>
      <w:bookmarkEnd w:id="31"/>
      <w:r w:rsidRPr="00AE1B55">
        <w:t>Upload Step</w:t>
      </w:r>
      <w:bookmarkEnd w:id="32"/>
    </w:p>
    <w:p w14:paraId="2F4D2575" w14:textId="77777777" w:rsidR="0010735A" w:rsidRPr="00AE1B55" w:rsidRDefault="0010735A" w:rsidP="009C0E5C">
      <w:pPr>
        <w:rPr>
          <w:lang w:val="en-CA"/>
        </w:rPr>
      </w:pPr>
    </w:p>
    <w:p w14:paraId="3DA2B9DE" w14:textId="77777777" w:rsidR="0010735A" w:rsidRPr="00AE1B55" w:rsidRDefault="0010735A" w:rsidP="009C0E5C">
      <w:pPr>
        <w:rPr>
          <w:lang w:val="en-CA"/>
        </w:rPr>
      </w:pPr>
      <w:r w:rsidRPr="00AE1B55">
        <w:rPr>
          <w:lang w:val="en-CA"/>
        </w:rPr>
        <w:t>This is where you will find and select the file(s) from your local computer in order to import it inside the Data Gateway:</w:t>
      </w:r>
    </w:p>
    <w:p w14:paraId="2F841519" w14:textId="0D0F252B" w:rsidR="00BD35CD" w:rsidRPr="00AE1B55" w:rsidRDefault="00DA557B" w:rsidP="009C0E5C">
      <w:pPr>
        <w:rPr>
          <w:lang w:val="en-CA"/>
        </w:rPr>
      </w:pPr>
      <w:r w:rsidRPr="00AE1B55">
        <w:rPr>
          <w:noProof/>
          <w:lang w:val="en-CA"/>
        </w:rPr>
        <w:drawing>
          <wp:inline distT="0" distB="0" distL="0" distR="0" wp14:anchorId="19118D55" wp14:editId="00F492D8">
            <wp:extent cx="5490210" cy="3630930"/>
            <wp:effectExtent l="19050" t="19050" r="1524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0210" cy="3630930"/>
                    </a:xfrm>
                    <a:prstGeom prst="rect">
                      <a:avLst/>
                    </a:prstGeom>
                    <a:ln w="3175">
                      <a:solidFill>
                        <a:schemeClr val="tx2"/>
                      </a:solidFill>
                    </a:ln>
                  </pic:spPr>
                </pic:pic>
              </a:graphicData>
            </a:graphic>
          </wp:inline>
        </w:drawing>
      </w:r>
    </w:p>
    <w:p w14:paraId="3C7EDCEB" w14:textId="19039940" w:rsidR="00BD35CD" w:rsidRPr="00AE1B55" w:rsidRDefault="00BD35CD" w:rsidP="009C0E5C">
      <w:pPr>
        <w:pStyle w:val="Normal2"/>
        <w:numPr>
          <w:ilvl w:val="0"/>
          <w:numId w:val="18"/>
        </w:numPr>
        <w:ind w:left="567" w:hanging="283"/>
      </w:pPr>
      <w:r w:rsidRPr="00AE1B55">
        <w:t>If the application you are uploading for has limited the file type it accepts, the accepted file types will be displayed below the file input.</w:t>
      </w:r>
    </w:p>
    <w:p w14:paraId="7EAD3814" w14:textId="42DB3190" w:rsidR="0010735A" w:rsidRPr="00AE1B55" w:rsidRDefault="0010735A" w:rsidP="009C0E5C">
      <w:pPr>
        <w:pStyle w:val="Normal2"/>
        <w:numPr>
          <w:ilvl w:val="0"/>
          <w:numId w:val="18"/>
        </w:numPr>
        <w:ind w:left="567" w:hanging="283"/>
      </w:pPr>
      <w:r w:rsidRPr="00AE1B55">
        <w:t xml:space="preserve">Select the </w:t>
      </w:r>
      <w:r w:rsidRPr="00AE1B55">
        <w:rPr>
          <w:b/>
          <w:i/>
        </w:rPr>
        <w:t>Browse</w:t>
      </w:r>
      <w:r w:rsidRPr="00AE1B55">
        <w:t xml:space="preserve"> button in order to locate the file from your computer. A new window will appear to help</w:t>
      </w:r>
      <w:r w:rsidR="00DA557B" w:rsidRPr="00AE1B55">
        <w:t xml:space="preserve"> you locate and select the file.</w:t>
      </w:r>
    </w:p>
    <w:p w14:paraId="564D6148" w14:textId="721BA916" w:rsidR="0010735A" w:rsidRPr="00AE1B55" w:rsidRDefault="0010735A" w:rsidP="009C0E5C">
      <w:pPr>
        <w:pStyle w:val="Normal2"/>
        <w:numPr>
          <w:ilvl w:val="0"/>
          <w:numId w:val="18"/>
        </w:numPr>
        <w:ind w:left="567" w:hanging="283"/>
      </w:pPr>
      <w:r w:rsidRPr="00AE1B55">
        <w:t>Select your file</w:t>
      </w:r>
      <w:r w:rsidRPr="00AE1B55">
        <w:rPr>
          <w:color w:val="FF0000"/>
        </w:rPr>
        <w:t xml:space="preserve"> </w:t>
      </w:r>
      <w:r w:rsidRPr="00AE1B55">
        <w:t xml:space="preserve">(can select more than one file) and then click the </w:t>
      </w:r>
      <w:r w:rsidRPr="00AE1B55">
        <w:rPr>
          <w:b/>
          <w:i/>
        </w:rPr>
        <w:t>Open</w:t>
      </w:r>
      <w:r w:rsidRPr="00AE1B55">
        <w:t xml:space="preserve"> button.</w:t>
      </w:r>
    </w:p>
    <w:p w14:paraId="7199F779" w14:textId="77777777" w:rsidR="0010735A" w:rsidRPr="00AE1B55" w:rsidRDefault="0010735A" w:rsidP="009C0E5C">
      <w:pPr>
        <w:pStyle w:val="Normal2"/>
        <w:numPr>
          <w:ilvl w:val="0"/>
          <w:numId w:val="18"/>
        </w:numPr>
        <w:ind w:left="567" w:hanging="283"/>
      </w:pPr>
      <w:r w:rsidRPr="00AE1B55">
        <w:t>The window will close and the path of the file will be indicated accordingly and the file will be ready to be imported into the Data Gateway:</w:t>
      </w:r>
    </w:p>
    <w:p w14:paraId="3AB7C183" w14:textId="77777777" w:rsidR="0010735A" w:rsidRPr="00AE1B55" w:rsidRDefault="0010735A" w:rsidP="009C0E5C">
      <w:pPr>
        <w:pStyle w:val="Normal2"/>
        <w:numPr>
          <w:ilvl w:val="0"/>
          <w:numId w:val="18"/>
        </w:numPr>
        <w:ind w:left="567" w:hanging="283"/>
      </w:pPr>
      <w:r w:rsidRPr="00AE1B55">
        <w:t xml:space="preserve">Select the </w:t>
      </w:r>
      <w:r w:rsidRPr="00AE1B55">
        <w:rPr>
          <w:b/>
          <w:i/>
        </w:rPr>
        <w:t>Upload Now</w:t>
      </w:r>
      <w:r w:rsidRPr="00AE1B55">
        <w:t xml:space="preserve"> button. You will be redirected to the </w:t>
      </w:r>
      <w:hyperlink r:id="rId39" w:anchor="_Upload_Results_Page" w:history="1">
        <w:r w:rsidRPr="00AE1B55">
          <w:rPr>
            <w:rStyle w:val="Hyperlink"/>
            <w:rFonts w:ascii="Calibri" w:hAnsi="Calibri"/>
          </w:rPr>
          <w:t>Upload Results Page</w:t>
        </w:r>
      </w:hyperlink>
      <w:r w:rsidRPr="00AE1B55">
        <w:t>.</w:t>
      </w:r>
    </w:p>
    <w:p w14:paraId="36878F70" w14:textId="05AFC6EE" w:rsidR="0010735A" w:rsidRPr="00AE1B55" w:rsidRDefault="0010735A" w:rsidP="009C0E5C">
      <w:pPr>
        <w:pStyle w:val="H2"/>
      </w:pPr>
      <w:bookmarkStart w:id="33" w:name="_Upload_Results_Page"/>
      <w:bookmarkStart w:id="34" w:name="_Toc42858419"/>
      <w:bookmarkEnd w:id="33"/>
      <w:r w:rsidRPr="00AE1B55">
        <w:t>Upload Results Page</w:t>
      </w:r>
      <w:bookmarkEnd w:id="34"/>
    </w:p>
    <w:p w14:paraId="09969528" w14:textId="77777777" w:rsidR="0010735A" w:rsidRPr="00AE1B55" w:rsidRDefault="0010735A" w:rsidP="0010735A">
      <w:pPr>
        <w:rPr>
          <w:lang w:val="en-CA"/>
        </w:rPr>
      </w:pPr>
    </w:p>
    <w:p w14:paraId="14CD8D6B" w14:textId="43787D71" w:rsidR="0010735A" w:rsidRPr="00AE1B55" w:rsidRDefault="0010735A" w:rsidP="00527939">
      <w:pPr>
        <w:rPr>
          <w:lang w:val="en-CA"/>
        </w:rPr>
      </w:pPr>
      <w:r w:rsidRPr="00AE1B55">
        <w:rPr>
          <w:lang w:val="en-CA"/>
        </w:rPr>
        <w:t>This page will let you know if your file(s) were successfully uploaded or not.</w:t>
      </w:r>
    </w:p>
    <w:p w14:paraId="2CB70E39" w14:textId="0D9B9445" w:rsidR="0010735A" w:rsidRPr="00AE1B55" w:rsidRDefault="00527939" w:rsidP="009C0E5C">
      <w:pPr>
        <w:rPr>
          <w:lang w:val="en-CA"/>
        </w:rPr>
      </w:pPr>
      <w:r w:rsidRPr="00AE1B55">
        <w:rPr>
          <w:noProof/>
          <w:lang w:val="en-CA"/>
        </w:rPr>
        <w:drawing>
          <wp:inline distT="0" distB="0" distL="0" distR="0" wp14:anchorId="2493C15B" wp14:editId="3E4531E5">
            <wp:extent cx="5490210" cy="3248660"/>
            <wp:effectExtent l="19050" t="19050" r="1524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210" cy="3248660"/>
                    </a:xfrm>
                    <a:prstGeom prst="rect">
                      <a:avLst/>
                    </a:prstGeom>
                    <a:ln w="3175">
                      <a:solidFill>
                        <a:schemeClr val="tx2"/>
                      </a:solidFill>
                    </a:ln>
                  </pic:spPr>
                </pic:pic>
              </a:graphicData>
            </a:graphic>
          </wp:inline>
        </w:drawing>
      </w:r>
    </w:p>
    <w:p w14:paraId="05A97E12" w14:textId="77777777" w:rsidR="0010735A" w:rsidRPr="00AE1B55" w:rsidRDefault="0010735A" w:rsidP="009C0E5C">
      <w:pPr>
        <w:pStyle w:val="Normal2"/>
        <w:numPr>
          <w:ilvl w:val="0"/>
          <w:numId w:val="19"/>
        </w:numPr>
        <w:ind w:left="567" w:hanging="283"/>
      </w:pPr>
      <w:r w:rsidRPr="00AE1B55">
        <w:t xml:space="preserve">To upload other files, click the </w:t>
      </w:r>
      <w:r w:rsidRPr="00AE1B55">
        <w:rPr>
          <w:b/>
          <w:i/>
        </w:rPr>
        <w:t>Click here to upload other file(s)</w:t>
      </w:r>
      <w:r w:rsidRPr="00AE1B55">
        <w:t xml:space="preserve"> link. This will redirect you to the </w:t>
      </w:r>
      <w:hyperlink r:id="rId41" w:anchor="_Change_your_password_1" w:history="1">
        <w:r w:rsidRPr="00AE1B55">
          <w:rPr>
            <w:rStyle w:val="Hyperlink"/>
            <w:rFonts w:ascii="Calibri" w:hAnsi="Calibri"/>
          </w:rPr>
          <w:t>Upload Profile Step</w:t>
        </w:r>
      </w:hyperlink>
      <w:r w:rsidRPr="00AE1B55">
        <w:t>.</w:t>
      </w:r>
    </w:p>
    <w:p w14:paraId="06A0B9DE" w14:textId="5A8CA424" w:rsidR="0010735A" w:rsidRPr="00AE1B55" w:rsidRDefault="0010735A" w:rsidP="009C0E5C">
      <w:pPr>
        <w:pStyle w:val="Normal2"/>
        <w:numPr>
          <w:ilvl w:val="0"/>
          <w:numId w:val="19"/>
        </w:numPr>
        <w:ind w:left="567" w:hanging="283"/>
      </w:pPr>
      <w:r w:rsidRPr="00AE1B55">
        <w:t xml:space="preserve">Select the </w:t>
      </w:r>
      <w:r w:rsidRPr="00AE1B55">
        <w:rPr>
          <w:b/>
          <w:i/>
        </w:rPr>
        <w:t>Home</w:t>
      </w:r>
      <w:r w:rsidRPr="00AE1B55">
        <w:t xml:space="preserve"> link to go back to the </w:t>
      </w:r>
      <w:hyperlink r:id="rId42" w:anchor="_Home_page_2" w:history="1">
        <w:r w:rsidRPr="00AE1B55">
          <w:rPr>
            <w:rStyle w:val="Hyperlink"/>
            <w:rFonts w:ascii="Calibri" w:hAnsi="Calibri"/>
          </w:rPr>
          <w:t>Home Page</w:t>
        </w:r>
      </w:hyperlink>
      <w:r w:rsidRPr="00AE1B55">
        <w:t>.</w:t>
      </w:r>
    </w:p>
    <w:p w14:paraId="5F073956" w14:textId="1643AA84" w:rsidR="0010735A" w:rsidRPr="00AE1B55" w:rsidRDefault="0010735A" w:rsidP="00DF2255">
      <w:pPr>
        <w:pStyle w:val="H1"/>
      </w:pPr>
      <w:bookmarkStart w:id="35" w:name="_Toc42858420"/>
      <w:r w:rsidRPr="00AE1B55">
        <w:t>Download Wal</w:t>
      </w:r>
      <w:r w:rsidR="00C07112">
        <w:t>k</w:t>
      </w:r>
      <w:r w:rsidRPr="00AE1B55">
        <w:t>through</w:t>
      </w:r>
      <w:bookmarkEnd w:id="35"/>
    </w:p>
    <w:p w14:paraId="332F8138" w14:textId="77777777" w:rsidR="0010735A" w:rsidRPr="00AE1B55" w:rsidRDefault="0010735A" w:rsidP="0010735A">
      <w:pPr>
        <w:rPr>
          <w:lang w:val="en-CA"/>
        </w:rPr>
      </w:pPr>
    </w:p>
    <w:p w14:paraId="407D072D" w14:textId="77777777" w:rsidR="0010735A" w:rsidRPr="00AE1B55" w:rsidRDefault="0010735A" w:rsidP="00DF2255">
      <w:pPr>
        <w:rPr>
          <w:lang w:val="en-CA"/>
        </w:rPr>
      </w:pPr>
      <w:r w:rsidRPr="00AE1B55">
        <w:rPr>
          <w:lang w:val="en-CA"/>
        </w:rPr>
        <w:t xml:space="preserve">If you are an end user authorized to download files </w:t>
      </w:r>
      <w:r w:rsidRPr="00AE1B55">
        <w:rPr>
          <w:u w:val="single"/>
          <w:lang w:val="en-CA"/>
        </w:rPr>
        <w:t>and there are files shared for you or your organization</w:t>
      </w:r>
      <w:r w:rsidRPr="00AE1B55">
        <w:rPr>
          <w:lang w:val="en-CA"/>
        </w:rPr>
        <w:t>, there will be additional buttons displayed in the left menu and on the welcome page.</w:t>
      </w:r>
    </w:p>
    <w:p w14:paraId="17892E47" w14:textId="77777777" w:rsidR="0010735A" w:rsidRPr="00AE1B55" w:rsidRDefault="0010735A" w:rsidP="00DF2255">
      <w:pPr>
        <w:rPr>
          <w:lang w:val="en-CA"/>
        </w:rPr>
      </w:pPr>
      <w:r w:rsidRPr="00AE1B55">
        <w:rPr>
          <w:lang w:val="en-CA"/>
        </w:rPr>
        <w:t>In the public non-secured version, if you click one of the download buttons (see image below), you will have a popup instructing that you need to login through the secured version in order to download the files. In this case the download process stops here, therefore, you can skip instructions 6.1, 6.2 and 6.3.</w:t>
      </w:r>
    </w:p>
    <w:p w14:paraId="04C126F9" w14:textId="582ECC8C" w:rsidR="0010735A" w:rsidRPr="00AE1B55" w:rsidRDefault="0010735A" w:rsidP="00DF2255">
      <w:pPr>
        <w:rPr>
          <w:lang w:val="en-CA"/>
        </w:rPr>
      </w:pPr>
      <w:r w:rsidRPr="00AE1B55">
        <w:rPr>
          <w:lang w:val="en-CA"/>
        </w:rPr>
        <w:t xml:space="preserve">In the secured version, </w:t>
      </w:r>
      <w:r w:rsidR="00C07112" w:rsidRPr="00AE1B55">
        <w:rPr>
          <w:lang w:val="en-CA"/>
        </w:rPr>
        <w:t>by</w:t>
      </w:r>
      <w:r w:rsidRPr="00AE1B55">
        <w:rPr>
          <w:lang w:val="en-CA"/>
        </w:rPr>
        <w:t xml:space="preserve"> clicking on one of the buttons below, you will be brought to the download page.</w:t>
      </w:r>
    </w:p>
    <w:p w14:paraId="1806C98D" w14:textId="6C336E28" w:rsidR="0010735A" w:rsidRPr="00AE1B55" w:rsidRDefault="0010735A" w:rsidP="00527939">
      <w:pPr>
        <w:rPr>
          <w:lang w:val="en-CA"/>
        </w:rPr>
      </w:pPr>
      <w:r w:rsidRPr="00AE1B55">
        <w:rPr>
          <w:noProof/>
          <w:lang w:val="en-CA"/>
        </w:rPr>
        <w:drawing>
          <wp:inline distT="0" distB="0" distL="0" distR="0" wp14:anchorId="2DFBFBA7" wp14:editId="604DD7D2">
            <wp:extent cx="5666740" cy="3401060"/>
            <wp:effectExtent l="19050" t="19050" r="10160" b="0"/>
            <wp:docPr id="698" name="Picture 698" descr="C:\Users\MARTIN~1.MEN\AppData\Local\Temp\1\SNAGHTML3d0f96f.PNG"/>
            <wp:cNvGraphicFramePr/>
            <a:graphic xmlns:a="http://schemas.openxmlformats.org/drawingml/2006/main">
              <a:graphicData uri="http://schemas.openxmlformats.org/drawingml/2006/picture">
                <pic:pic xmlns:pic="http://schemas.openxmlformats.org/drawingml/2006/picture">
                  <pic:nvPicPr>
                    <pic:cNvPr id="2" name="Picture 2" descr="C:\Users\MARTIN~1.MEN\AppData\Local\Temp\1\SNAGHTML3d0f96f.P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0210" cy="3225800"/>
                    </a:xfrm>
                    <a:prstGeom prst="rect">
                      <a:avLst/>
                    </a:prstGeom>
                    <a:ln w="3175" cap="sq">
                      <a:solidFill>
                        <a:schemeClr val="tx2"/>
                      </a:solidFill>
                      <a:prstDash val="solid"/>
                      <a:miter lim="800000"/>
                    </a:ln>
                    <a:effectLst/>
                  </pic:spPr>
                </pic:pic>
              </a:graphicData>
            </a:graphic>
          </wp:inline>
        </w:drawing>
      </w:r>
    </w:p>
    <w:p w14:paraId="782784AF" w14:textId="77777777" w:rsidR="00534836" w:rsidRPr="00AE1B55" w:rsidRDefault="00534836">
      <w:pPr>
        <w:spacing w:after="0" w:line="240" w:lineRule="auto"/>
        <w:jc w:val="left"/>
        <w:rPr>
          <w:rFonts w:ascii="Arial" w:hAnsi="Arial" w:cs="Arial"/>
          <w:b/>
          <w:bCs/>
          <w:i/>
          <w:smallCaps/>
          <w:color w:val="005699"/>
          <w:sz w:val="40"/>
          <w:szCs w:val="40"/>
          <w:lang w:val="en-CA"/>
        </w:rPr>
      </w:pPr>
      <w:r w:rsidRPr="00AE1B55">
        <w:rPr>
          <w:lang w:val="en-CA"/>
        </w:rPr>
        <w:br w:type="page"/>
      </w:r>
    </w:p>
    <w:p w14:paraId="576EDB7F" w14:textId="62615AA6" w:rsidR="0010735A" w:rsidRPr="00AE1B55" w:rsidRDefault="0010735A" w:rsidP="00DF2255">
      <w:pPr>
        <w:pStyle w:val="H2"/>
      </w:pPr>
      <w:bookmarkStart w:id="36" w:name="_Toc42858421"/>
      <w:r w:rsidRPr="00AE1B55">
        <w:t>Download Page – App</w:t>
      </w:r>
      <w:r w:rsidR="00C07112">
        <w:t>G</w:t>
      </w:r>
      <w:r w:rsidRPr="00AE1B55">
        <w:t>ate Users Only</w:t>
      </w:r>
      <w:bookmarkEnd w:id="36"/>
    </w:p>
    <w:p w14:paraId="52E78219" w14:textId="77777777" w:rsidR="0010735A" w:rsidRPr="00AE1B55" w:rsidRDefault="0010735A" w:rsidP="0010735A">
      <w:pPr>
        <w:rPr>
          <w:lang w:val="en-CA"/>
        </w:rPr>
      </w:pPr>
    </w:p>
    <w:p w14:paraId="1676CAE8" w14:textId="28C61899" w:rsidR="0010735A" w:rsidRPr="00AE1B55" w:rsidRDefault="0010735A" w:rsidP="00527939">
      <w:pPr>
        <w:rPr>
          <w:lang w:val="en-CA"/>
        </w:rPr>
      </w:pPr>
      <w:r w:rsidRPr="00AE1B55">
        <w:rPr>
          <w:noProof/>
          <w:lang w:val="en-CA"/>
        </w:rPr>
        <w:drawing>
          <wp:inline distT="0" distB="0" distL="0" distR="0" wp14:anchorId="36F20F35" wp14:editId="4ABDC637">
            <wp:extent cx="5659755" cy="3553460"/>
            <wp:effectExtent l="19050" t="19050" r="17145" b="0"/>
            <wp:docPr id="697" name="Picture 69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stretch>
                      <a:fillRect/>
                    </a:stretch>
                  </pic:blipFill>
                  <pic:spPr>
                    <a:xfrm>
                      <a:off x="0" y="0"/>
                      <a:ext cx="5490210" cy="3376295"/>
                    </a:xfrm>
                    <a:prstGeom prst="rect">
                      <a:avLst/>
                    </a:prstGeom>
                    <a:ln w="3175" cap="sq">
                      <a:solidFill>
                        <a:schemeClr val="tx2"/>
                      </a:solidFill>
                      <a:prstDash val="solid"/>
                      <a:miter lim="800000"/>
                    </a:ln>
                    <a:effectLst/>
                  </pic:spPr>
                </pic:pic>
              </a:graphicData>
            </a:graphic>
          </wp:inline>
        </w:drawing>
      </w:r>
    </w:p>
    <w:p w14:paraId="6652E73E" w14:textId="501FA64B" w:rsidR="0010735A" w:rsidRPr="00AE1B55" w:rsidRDefault="0010735A" w:rsidP="00DF2255">
      <w:pPr>
        <w:pStyle w:val="ListParagraph"/>
        <w:numPr>
          <w:ilvl w:val="0"/>
          <w:numId w:val="20"/>
        </w:numPr>
        <w:ind w:left="567" w:hanging="283"/>
        <w:rPr>
          <w:lang w:val="en-CA"/>
        </w:rPr>
      </w:pPr>
      <w:r w:rsidRPr="00AE1B55">
        <w:rPr>
          <w:b/>
          <w:lang w:val="en-CA"/>
        </w:rPr>
        <w:t xml:space="preserve">File </w:t>
      </w:r>
      <w:r w:rsidR="00C07112" w:rsidRPr="00AE1B55">
        <w:rPr>
          <w:b/>
          <w:lang w:val="en-CA"/>
        </w:rPr>
        <w:t>Name</w:t>
      </w:r>
      <w:r w:rsidR="00C07112" w:rsidRPr="00AE1B55">
        <w:rPr>
          <w:lang w:val="en-CA"/>
        </w:rPr>
        <w:t>:</w:t>
      </w:r>
      <w:r w:rsidRPr="00AE1B55">
        <w:rPr>
          <w:lang w:val="en-CA"/>
        </w:rPr>
        <w:t xml:space="preserve"> To download a file, click on the corresponding file name.</w:t>
      </w:r>
    </w:p>
    <w:p w14:paraId="06B7C815" w14:textId="77777777" w:rsidR="00527939" w:rsidRPr="00AE1B55" w:rsidRDefault="00527939" w:rsidP="00527939">
      <w:pPr>
        <w:pStyle w:val="ListParagraph"/>
        <w:ind w:left="567"/>
        <w:rPr>
          <w:lang w:val="en-CA"/>
        </w:rPr>
      </w:pPr>
    </w:p>
    <w:p w14:paraId="2F4C6A44" w14:textId="4327AFDE" w:rsidR="00527939" w:rsidRPr="00AE1B55" w:rsidRDefault="0010735A" w:rsidP="00527939">
      <w:pPr>
        <w:pStyle w:val="ListParagraph"/>
        <w:numPr>
          <w:ilvl w:val="0"/>
          <w:numId w:val="20"/>
        </w:numPr>
        <w:ind w:left="567" w:hanging="283"/>
        <w:rPr>
          <w:lang w:val="en-CA"/>
        </w:rPr>
      </w:pPr>
      <w:r w:rsidRPr="00AE1B55">
        <w:rPr>
          <w:b/>
          <w:lang w:val="en-CA"/>
        </w:rPr>
        <w:t xml:space="preserve">Delete </w:t>
      </w:r>
      <w:r w:rsidR="00C07112" w:rsidRPr="00AE1B55">
        <w:rPr>
          <w:b/>
          <w:lang w:val="en-CA"/>
        </w:rPr>
        <w:t>File</w:t>
      </w:r>
      <w:r w:rsidR="00C07112" w:rsidRPr="00AE1B55">
        <w:rPr>
          <w:lang w:val="en-CA"/>
        </w:rPr>
        <w:t>:</w:t>
      </w:r>
      <w:r w:rsidRPr="00AE1B55">
        <w:rPr>
          <w:lang w:val="en-CA"/>
        </w:rPr>
        <w:t xml:space="preserve"> Click on the “trash can” to remove the file from the list. A confirmation prompt will show.</w:t>
      </w:r>
    </w:p>
    <w:p w14:paraId="3DEEC22C" w14:textId="77777777" w:rsidR="00527939" w:rsidRPr="00AE1B55" w:rsidRDefault="00527939" w:rsidP="00527939">
      <w:pPr>
        <w:pStyle w:val="ListParagraph"/>
        <w:ind w:left="567"/>
        <w:rPr>
          <w:lang w:val="en-CA"/>
        </w:rPr>
      </w:pPr>
    </w:p>
    <w:p w14:paraId="22E63484" w14:textId="181AB21B" w:rsidR="0010735A" w:rsidRPr="00AE1B55" w:rsidRDefault="0010735A" w:rsidP="00DF2255">
      <w:pPr>
        <w:pStyle w:val="ListParagraph"/>
        <w:numPr>
          <w:ilvl w:val="0"/>
          <w:numId w:val="20"/>
        </w:numPr>
        <w:ind w:left="567" w:hanging="283"/>
        <w:rPr>
          <w:lang w:val="en-CA"/>
        </w:rPr>
      </w:pPr>
      <w:r w:rsidRPr="00AE1B55">
        <w:rPr>
          <w:b/>
          <w:lang w:val="en-CA"/>
        </w:rPr>
        <w:t xml:space="preserve">Delete All </w:t>
      </w:r>
      <w:r w:rsidR="00C07112" w:rsidRPr="00AE1B55">
        <w:rPr>
          <w:b/>
          <w:lang w:val="en-CA"/>
        </w:rPr>
        <w:t>Files</w:t>
      </w:r>
      <w:r w:rsidR="00C07112" w:rsidRPr="00AE1B55">
        <w:rPr>
          <w:lang w:val="en-CA"/>
        </w:rPr>
        <w:t>:</w:t>
      </w:r>
      <w:r w:rsidRPr="00AE1B55">
        <w:rPr>
          <w:lang w:val="en-CA"/>
        </w:rPr>
        <w:t xml:space="preserve"> Click on this button to empty the list. A confirmation prompt will show.</w:t>
      </w:r>
    </w:p>
    <w:p w14:paraId="747970E2" w14:textId="054E8B0D" w:rsidR="0010735A" w:rsidRPr="00AE1B55" w:rsidRDefault="0010735A" w:rsidP="00DF2255">
      <w:pPr>
        <w:pStyle w:val="H2"/>
      </w:pPr>
      <w:bookmarkStart w:id="37" w:name="_Toc42858422"/>
      <w:r w:rsidRPr="00AE1B55">
        <w:t>Downloading a file</w:t>
      </w:r>
      <w:bookmarkEnd w:id="37"/>
    </w:p>
    <w:p w14:paraId="71EC927F" w14:textId="77777777" w:rsidR="0010735A" w:rsidRPr="00AE1B55" w:rsidRDefault="0010735A" w:rsidP="0010735A">
      <w:pPr>
        <w:rPr>
          <w:lang w:val="en-CA"/>
        </w:rPr>
      </w:pPr>
    </w:p>
    <w:p w14:paraId="1BBD10D8" w14:textId="096D3B40" w:rsidR="0010735A" w:rsidRPr="00AE1B55" w:rsidRDefault="0010735A" w:rsidP="00DF2255">
      <w:pPr>
        <w:rPr>
          <w:lang w:val="en-CA"/>
        </w:rPr>
      </w:pPr>
      <w:r w:rsidRPr="00AE1B55">
        <w:rPr>
          <w:lang w:val="en-CA"/>
        </w:rPr>
        <w:t>Downloading a file is handled differently depending on the browser and its settings</w:t>
      </w:r>
      <w:r w:rsidR="00534836" w:rsidRPr="00AE1B55">
        <w:rPr>
          <w:lang w:val="en-CA"/>
        </w:rPr>
        <w:t>, but it is</w:t>
      </w:r>
      <w:r w:rsidRPr="00AE1B55">
        <w:rPr>
          <w:lang w:val="en-CA"/>
        </w:rPr>
        <w:t xml:space="preserve"> no different </w:t>
      </w:r>
      <w:r w:rsidR="00C07112" w:rsidRPr="00AE1B55">
        <w:rPr>
          <w:lang w:val="en-CA"/>
        </w:rPr>
        <w:t>from</w:t>
      </w:r>
      <w:r w:rsidRPr="00AE1B55">
        <w:rPr>
          <w:lang w:val="en-CA"/>
        </w:rPr>
        <w:t xml:space="preserve"> </w:t>
      </w:r>
      <w:r w:rsidR="00534836" w:rsidRPr="00AE1B55">
        <w:rPr>
          <w:lang w:val="en-CA"/>
        </w:rPr>
        <w:t xml:space="preserve">any </w:t>
      </w:r>
      <w:r w:rsidRPr="00AE1B55">
        <w:rPr>
          <w:lang w:val="en-CA"/>
        </w:rPr>
        <w:t>other</w:t>
      </w:r>
      <w:r w:rsidR="00534836" w:rsidRPr="00AE1B55">
        <w:rPr>
          <w:lang w:val="en-CA"/>
        </w:rPr>
        <w:t xml:space="preserve"> site</w:t>
      </w:r>
      <w:r w:rsidRPr="00AE1B55">
        <w:rPr>
          <w:lang w:val="en-CA"/>
        </w:rPr>
        <w:t>.  If you are having trouble downloading a file after clicking the file name, refer to your browser’s help documents</w:t>
      </w:r>
      <w:r w:rsidR="00534836" w:rsidRPr="00AE1B55">
        <w:rPr>
          <w:lang w:val="en-CA"/>
        </w:rPr>
        <w:t xml:space="preserve"> unless the website displays an error</w:t>
      </w:r>
      <w:r w:rsidRPr="00AE1B55">
        <w:rPr>
          <w:lang w:val="en-CA"/>
        </w:rPr>
        <w:t>.</w:t>
      </w:r>
    </w:p>
    <w:p w14:paraId="3F3BE7F0" w14:textId="1E1E7FE3" w:rsidR="0010735A" w:rsidRPr="00AE1B55" w:rsidRDefault="0010735A" w:rsidP="00DF2255">
      <w:pPr>
        <w:pStyle w:val="H2"/>
      </w:pPr>
      <w:bookmarkStart w:id="38" w:name="_Toc42858423"/>
      <w:r w:rsidRPr="00AE1B55">
        <w:t>Deleting one or more files</w:t>
      </w:r>
      <w:bookmarkEnd w:id="38"/>
    </w:p>
    <w:p w14:paraId="783DC83D" w14:textId="77777777" w:rsidR="0010735A" w:rsidRPr="00AE1B55" w:rsidRDefault="0010735A" w:rsidP="0010735A">
      <w:pPr>
        <w:rPr>
          <w:lang w:val="en-CA"/>
        </w:rPr>
      </w:pPr>
    </w:p>
    <w:p w14:paraId="7537B522" w14:textId="74B908DE" w:rsidR="0010735A" w:rsidRPr="00AE1B55" w:rsidRDefault="0010735A" w:rsidP="00527939">
      <w:pPr>
        <w:pStyle w:val="ListParagraph"/>
        <w:numPr>
          <w:ilvl w:val="0"/>
          <w:numId w:val="43"/>
        </w:numPr>
        <w:ind w:left="567" w:hanging="283"/>
        <w:rPr>
          <w:lang w:val="en-CA"/>
        </w:rPr>
      </w:pPr>
      <w:r w:rsidRPr="00AE1B55">
        <w:rPr>
          <w:lang w:val="en-CA"/>
        </w:rPr>
        <w:t xml:space="preserve">As soon as you press the trash can icon,  you’ll see this </w:t>
      </w:r>
      <w:r w:rsidR="00C07112" w:rsidRPr="00AE1B55">
        <w:rPr>
          <w:lang w:val="en-CA"/>
        </w:rPr>
        <w:t>confirm</w:t>
      </w:r>
      <w:r w:rsidRPr="00AE1B55">
        <w:rPr>
          <w:lang w:val="en-CA"/>
        </w:rPr>
        <w:t xml:space="preserve"> prompt :</w:t>
      </w:r>
    </w:p>
    <w:p w14:paraId="752CC59F" w14:textId="61669FB2" w:rsidR="0010735A" w:rsidRPr="00AE1B55" w:rsidRDefault="0010735A" w:rsidP="00527939">
      <w:pPr>
        <w:rPr>
          <w:lang w:val="en-CA"/>
        </w:rPr>
      </w:pPr>
      <w:r w:rsidRPr="00AE1B55">
        <w:rPr>
          <w:noProof/>
          <w:lang w:val="en-CA"/>
        </w:rPr>
        <w:drawing>
          <wp:inline distT="0" distB="0" distL="0" distR="0" wp14:anchorId="7F3E406A" wp14:editId="241EA8E1">
            <wp:extent cx="3562184" cy="840751"/>
            <wp:effectExtent l="19050" t="19050" r="19685" b="1651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7408" cy="849065"/>
                    </a:xfrm>
                    <a:prstGeom prst="rect">
                      <a:avLst/>
                    </a:prstGeom>
                    <a:noFill/>
                    <a:ln w="3175">
                      <a:solidFill>
                        <a:schemeClr val="tx2"/>
                      </a:solidFill>
                    </a:ln>
                    <a:effectLst/>
                  </pic:spPr>
                </pic:pic>
              </a:graphicData>
            </a:graphic>
          </wp:inline>
        </w:drawing>
      </w:r>
    </w:p>
    <w:p w14:paraId="51A650BC" w14:textId="5EB221AA" w:rsidR="0010735A" w:rsidRPr="00AE1B55" w:rsidRDefault="0010735A" w:rsidP="00527939">
      <w:pPr>
        <w:pStyle w:val="ListParagraph"/>
        <w:numPr>
          <w:ilvl w:val="0"/>
          <w:numId w:val="43"/>
        </w:numPr>
        <w:ind w:left="567" w:hanging="283"/>
        <w:rPr>
          <w:lang w:val="en-CA"/>
        </w:rPr>
      </w:pPr>
      <w:r w:rsidRPr="00AE1B55">
        <w:rPr>
          <w:lang w:val="en-CA"/>
        </w:rPr>
        <w:t xml:space="preserve">By pressing “yes”, the file will be removed from the list and </w:t>
      </w:r>
      <w:r w:rsidR="00C07112" w:rsidRPr="00AE1B55">
        <w:rPr>
          <w:lang w:val="en-CA"/>
        </w:rPr>
        <w:t>will not</w:t>
      </w:r>
      <w:r w:rsidRPr="00AE1B55">
        <w:rPr>
          <w:lang w:val="en-CA"/>
        </w:rPr>
        <w:t xml:space="preserve"> be accessible anymore. Pressing on “no” will simply close that window.</w:t>
      </w:r>
    </w:p>
    <w:p w14:paraId="7229E130" w14:textId="77777777" w:rsidR="00527939" w:rsidRPr="00AE1B55" w:rsidRDefault="00527939" w:rsidP="00527939">
      <w:pPr>
        <w:pStyle w:val="ListParagraph"/>
        <w:ind w:left="567"/>
        <w:rPr>
          <w:lang w:val="en-CA"/>
        </w:rPr>
      </w:pPr>
    </w:p>
    <w:p w14:paraId="74740C64" w14:textId="77777777" w:rsidR="0010735A" w:rsidRPr="00AE1B55" w:rsidRDefault="0010735A" w:rsidP="00527939">
      <w:pPr>
        <w:pStyle w:val="ListParagraph"/>
        <w:numPr>
          <w:ilvl w:val="0"/>
          <w:numId w:val="43"/>
        </w:numPr>
        <w:ind w:left="567" w:hanging="283"/>
        <w:rPr>
          <w:lang w:val="en-CA"/>
        </w:rPr>
      </w:pPr>
      <w:r w:rsidRPr="00AE1B55">
        <w:rPr>
          <w:lang w:val="en-CA"/>
        </w:rPr>
        <w:t>The “Delete all files” button acts similarly and will display this small windows :</w:t>
      </w:r>
    </w:p>
    <w:p w14:paraId="230C5F33" w14:textId="023B97DE" w:rsidR="0010735A" w:rsidRPr="00AE1B55" w:rsidRDefault="0010735A" w:rsidP="00527939">
      <w:pPr>
        <w:rPr>
          <w:lang w:val="en-CA"/>
        </w:rPr>
      </w:pPr>
      <w:r w:rsidRPr="00AE1B55">
        <w:rPr>
          <w:noProof/>
          <w:lang w:val="en-CA"/>
        </w:rPr>
        <w:drawing>
          <wp:inline distT="0" distB="0" distL="0" distR="0" wp14:anchorId="123A0C62" wp14:editId="1813E2A3">
            <wp:extent cx="3625795" cy="857152"/>
            <wp:effectExtent l="19050" t="19050" r="13335" b="1968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2519" cy="872926"/>
                    </a:xfrm>
                    <a:prstGeom prst="rect">
                      <a:avLst/>
                    </a:prstGeom>
                    <a:noFill/>
                    <a:ln w="3175">
                      <a:solidFill>
                        <a:schemeClr val="tx2"/>
                      </a:solidFill>
                    </a:ln>
                  </pic:spPr>
                </pic:pic>
              </a:graphicData>
            </a:graphic>
          </wp:inline>
        </w:drawing>
      </w:r>
    </w:p>
    <w:p w14:paraId="2CACFF92" w14:textId="5B33E24E" w:rsidR="0010735A" w:rsidRPr="00AE1B55" w:rsidRDefault="0010735A" w:rsidP="00527939">
      <w:pPr>
        <w:pStyle w:val="ListParagraph"/>
        <w:numPr>
          <w:ilvl w:val="0"/>
          <w:numId w:val="43"/>
        </w:numPr>
        <w:ind w:left="567" w:hanging="283"/>
        <w:rPr>
          <w:lang w:val="en-CA"/>
        </w:rPr>
      </w:pPr>
      <w:r w:rsidRPr="00AE1B55">
        <w:rPr>
          <w:lang w:val="en-CA"/>
        </w:rPr>
        <w:t xml:space="preserve">By pressing “yes”, the file list will be </w:t>
      </w:r>
      <w:r w:rsidR="00C07112" w:rsidRPr="00AE1B55">
        <w:rPr>
          <w:lang w:val="en-CA"/>
        </w:rPr>
        <w:t>emptied will</w:t>
      </w:r>
      <w:r w:rsidRPr="00AE1B55">
        <w:rPr>
          <w:lang w:val="en-CA"/>
        </w:rPr>
        <w:t xml:space="preserve"> be removed from the list and </w:t>
      </w:r>
      <w:r w:rsidR="00C07112" w:rsidRPr="00AE1B55">
        <w:rPr>
          <w:lang w:val="en-CA"/>
        </w:rPr>
        <w:t>will not</w:t>
      </w:r>
      <w:r w:rsidRPr="00AE1B55">
        <w:rPr>
          <w:lang w:val="en-CA"/>
        </w:rPr>
        <w:t xml:space="preserve"> be accessible anymore. Pressing on “no” will simply close that window.</w:t>
      </w:r>
    </w:p>
    <w:p w14:paraId="7778B327" w14:textId="77777777" w:rsidR="00527939" w:rsidRPr="00AE1B55" w:rsidRDefault="00527939" w:rsidP="00527939">
      <w:pPr>
        <w:pStyle w:val="ListParagraph"/>
        <w:ind w:left="567"/>
        <w:rPr>
          <w:lang w:val="en-CA"/>
        </w:rPr>
      </w:pPr>
    </w:p>
    <w:p w14:paraId="3EB1A5D3" w14:textId="3CB95213" w:rsidR="00534836" w:rsidRPr="00AE1B55" w:rsidRDefault="0010735A" w:rsidP="00534836">
      <w:pPr>
        <w:pStyle w:val="ListParagraph"/>
        <w:numPr>
          <w:ilvl w:val="0"/>
          <w:numId w:val="43"/>
        </w:numPr>
        <w:ind w:left="567" w:hanging="283"/>
        <w:rPr>
          <w:lang w:val="en-CA"/>
        </w:rPr>
      </w:pPr>
      <w:r w:rsidRPr="00AE1B55">
        <w:rPr>
          <w:lang w:val="en-CA"/>
        </w:rPr>
        <w:t xml:space="preserve">If no files remain after a deletion, you will be automatically redirected to the welcome page and you </w:t>
      </w:r>
      <w:r w:rsidR="00C07112" w:rsidRPr="00AE1B55">
        <w:rPr>
          <w:lang w:val="en-CA"/>
        </w:rPr>
        <w:t>will not</w:t>
      </w:r>
      <w:r w:rsidRPr="00AE1B55">
        <w:rPr>
          <w:lang w:val="en-CA"/>
        </w:rPr>
        <w:t xml:space="preserve"> be able to access this page until another file is shared for you.</w:t>
      </w:r>
    </w:p>
    <w:p w14:paraId="0901E886" w14:textId="77777777" w:rsidR="00534836" w:rsidRPr="00AE1B55" w:rsidRDefault="00534836">
      <w:pPr>
        <w:spacing w:after="0" w:line="240" w:lineRule="auto"/>
        <w:jc w:val="left"/>
        <w:rPr>
          <w:rFonts w:ascii="Arial" w:hAnsi="Arial" w:cs="Arial"/>
          <w:b/>
          <w:bCs/>
          <w:i/>
          <w:smallCaps/>
          <w:color w:val="005699"/>
          <w:sz w:val="44"/>
          <w:szCs w:val="44"/>
          <w:lang w:val="en-CA"/>
        </w:rPr>
      </w:pPr>
      <w:r w:rsidRPr="00AE1B55">
        <w:rPr>
          <w:lang w:val="en-CA"/>
        </w:rPr>
        <w:br w:type="page"/>
      </w:r>
    </w:p>
    <w:p w14:paraId="17F22D93" w14:textId="6111E030" w:rsidR="0010735A" w:rsidRPr="00AE1B55" w:rsidRDefault="0010735A" w:rsidP="00DF2255">
      <w:pPr>
        <w:pStyle w:val="H1"/>
      </w:pPr>
      <w:bookmarkStart w:id="39" w:name="_Toc42858424"/>
      <w:r w:rsidRPr="00AE1B55">
        <w:t>Logout</w:t>
      </w:r>
      <w:bookmarkEnd w:id="39"/>
    </w:p>
    <w:p w14:paraId="40CB0D96" w14:textId="77777777" w:rsidR="0010735A" w:rsidRPr="00AE1B55" w:rsidRDefault="0010735A" w:rsidP="0010735A">
      <w:pPr>
        <w:rPr>
          <w:lang w:val="en-CA"/>
        </w:rPr>
      </w:pPr>
    </w:p>
    <w:p w14:paraId="2DB886B8" w14:textId="63817F40" w:rsidR="0010735A" w:rsidRPr="00AE1B55" w:rsidRDefault="0010735A" w:rsidP="00534836">
      <w:pPr>
        <w:pStyle w:val="ListParagraph"/>
        <w:numPr>
          <w:ilvl w:val="0"/>
          <w:numId w:val="21"/>
        </w:numPr>
        <w:ind w:left="567" w:hanging="283"/>
        <w:rPr>
          <w:lang w:val="en-CA"/>
        </w:rPr>
      </w:pPr>
      <w:r w:rsidRPr="00AE1B55">
        <w:rPr>
          <w:lang w:val="en-CA"/>
        </w:rPr>
        <w:t>It is</w:t>
      </w:r>
      <w:r w:rsidR="00B30F2E" w:rsidRPr="00AE1B55">
        <w:rPr>
          <w:lang w:val="en-CA"/>
        </w:rPr>
        <w:t xml:space="preserve"> important to logout of the web</w:t>
      </w:r>
      <w:r w:rsidRPr="00AE1B55">
        <w:rPr>
          <w:lang w:val="en-CA"/>
        </w:rPr>
        <w:t xml:space="preserve">site once you are done by selecting the </w:t>
      </w:r>
      <w:r w:rsidRPr="00AE1B55">
        <w:rPr>
          <w:b/>
          <w:i/>
          <w:lang w:val="en-CA"/>
        </w:rPr>
        <w:t>Logout</w:t>
      </w:r>
      <w:r w:rsidRPr="00AE1B55">
        <w:rPr>
          <w:lang w:val="en-CA"/>
        </w:rPr>
        <w:t xml:space="preserve"> link from the left</w:t>
      </w:r>
      <w:r w:rsidR="00B30F2E" w:rsidRPr="00AE1B55">
        <w:rPr>
          <w:lang w:val="en-CA"/>
        </w:rPr>
        <w:t>-side</w:t>
      </w:r>
      <w:r w:rsidRPr="00AE1B55">
        <w:rPr>
          <w:lang w:val="en-CA"/>
        </w:rPr>
        <w:t xml:space="preserve"> menu:</w:t>
      </w:r>
    </w:p>
    <w:p w14:paraId="5E56A42A" w14:textId="2E977E64" w:rsidR="0010735A" w:rsidRPr="00AE1B55" w:rsidRDefault="00534836" w:rsidP="00DF2255">
      <w:pPr>
        <w:rPr>
          <w:lang w:val="en-CA"/>
        </w:rPr>
      </w:pPr>
      <w:r w:rsidRPr="00AE1B55">
        <w:rPr>
          <w:noProof/>
          <w:lang w:val="en-CA"/>
        </w:rPr>
        <w:drawing>
          <wp:inline distT="0" distB="0" distL="0" distR="0" wp14:anchorId="7F3E2126" wp14:editId="2824E28E">
            <wp:extent cx="2232073" cy="1661823"/>
            <wp:effectExtent l="19050" t="19050" r="1587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2073" cy="1661823"/>
                    </a:xfrm>
                    <a:prstGeom prst="rect">
                      <a:avLst/>
                    </a:prstGeom>
                    <a:noFill/>
                    <a:ln w="3175">
                      <a:solidFill>
                        <a:schemeClr val="tx2"/>
                      </a:solidFill>
                    </a:ln>
                  </pic:spPr>
                </pic:pic>
              </a:graphicData>
            </a:graphic>
          </wp:inline>
        </w:drawing>
      </w:r>
    </w:p>
    <w:p w14:paraId="3CE4BC3F" w14:textId="65251918" w:rsidR="0010735A" w:rsidRPr="00AE1B55" w:rsidRDefault="0010735A" w:rsidP="00DF2255">
      <w:pPr>
        <w:pStyle w:val="H1"/>
      </w:pPr>
      <w:bookmarkStart w:id="40" w:name="_Change_password"/>
      <w:bookmarkStart w:id="41" w:name="_Contact_Us"/>
      <w:bookmarkStart w:id="42" w:name="_Toc42858425"/>
      <w:bookmarkEnd w:id="40"/>
      <w:bookmarkEnd w:id="41"/>
      <w:r w:rsidRPr="00AE1B55">
        <w:t>Features and other pages</w:t>
      </w:r>
      <w:bookmarkEnd w:id="42"/>
    </w:p>
    <w:p w14:paraId="60F86618" w14:textId="77777777" w:rsidR="00DF2255" w:rsidRPr="00AE1B55" w:rsidRDefault="00DF2255" w:rsidP="00DF2255">
      <w:pPr>
        <w:rPr>
          <w:lang w:val="en-CA"/>
        </w:rPr>
      </w:pPr>
    </w:p>
    <w:p w14:paraId="2E168053" w14:textId="6D24701E" w:rsidR="0010735A" w:rsidRPr="00AE1B55" w:rsidRDefault="0010735A" w:rsidP="00DF2255">
      <w:pPr>
        <w:pStyle w:val="H2"/>
      </w:pPr>
      <w:bookmarkStart w:id="43" w:name="_Terms_of_use"/>
      <w:bookmarkStart w:id="44" w:name="_Toc42858426"/>
      <w:bookmarkEnd w:id="43"/>
      <w:r w:rsidRPr="00AE1B55">
        <w:t>Terms of use</w:t>
      </w:r>
      <w:bookmarkEnd w:id="44"/>
    </w:p>
    <w:p w14:paraId="3045B5E9" w14:textId="77777777" w:rsidR="0010735A" w:rsidRPr="00AE1B55" w:rsidRDefault="0010735A" w:rsidP="0010735A">
      <w:pPr>
        <w:rPr>
          <w:lang w:val="en-CA"/>
        </w:rPr>
      </w:pPr>
    </w:p>
    <w:p w14:paraId="7D60899A" w14:textId="77777777" w:rsidR="0010735A" w:rsidRPr="00AE1B55" w:rsidRDefault="0010735A" w:rsidP="00DF2255">
      <w:pPr>
        <w:rPr>
          <w:lang w:val="en-CA"/>
        </w:rPr>
      </w:pPr>
      <w:r w:rsidRPr="00AE1B55">
        <w:rPr>
          <w:lang w:val="en-CA"/>
        </w:rPr>
        <w:t xml:space="preserve">Agreeing to comply with the “Terms of Use” is a condition of using the Data Gateway.  Please read it carefully.  </w:t>
      </w:r>
    </w:p>
    <w:p w14:paraId="7B8BD09A" w14:textId="77777777" w:rsidR="0010735A" w:rsidRPr="00AE1B55" w:rsidRDefault="0010735A" w:rsidP="00DF2255">
      <w:pPr>
        <w:rPr>
          <w:lang w:val="en-CA"/>
        </w:rPr>
      </w:pPr>
      <w:r w:rsidRPr="00AE1B55">
        <w:rPr>
          <w:lang w:val="en-CA"/>
        </w:rPr>
        <w:t xml:space="preserve">This page appears the first time a connection is attempted for a User ID that has not previously agreed to this version of the Terms of Use.  Should the Terms of Use be amended you will be required to agree to the amended version prior to using the Data Gateway. </w:t>
      </w:r>
    </w:p>
    <w:p w14:paraId="4DC4F7E1" w14:textId="266141A7" w:rsidR="00167687" w:rsidRPr="00AE1B55" w:rsidRDefault="0010735A" w:rsidP="00DF2255">
      <w:pPr>
        <w:rPr>
          <w:lang w:val="en-CA"/>
        </w:rPr>
      </w:pPr>
      <w:r w:rsidRPr="00AE1B55">
        <w:rPr>
          <w:noProof/>
          <w:lang w:val="en-CA"/>
        </w:rPr>
        <w:drawing>
          <wp:inline distT="0" distB="0" distL="0" distR="0" wp14:anchorId="26EFC83A" wp14:editId="43F619D9">
            <wp:extent cx="5486400" cy="46482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noFill/>
                    </a:ln>
                  </pic:spPr>
                </pic:pic>
              </a:graphicData>
            </a:graphic>
          </wp:inline>
        </w:drawing>
      </w:r>
    </w:p>
    <w:p w14:paraId="3A2DBBFD" w14:textId="77777777" w:rsidR="0010735A" w:rsidRPr="00AE1B55" w:rsidRDefault="0010735A" w:rsidP="00DF2255">
      <w:pPr>
        <w:pStyle w:val="ListParagraph"/>
        <w:numPr>
          <w:ilvl w:val="0"/>
          <w:numId w:val="22"/>
        </w:numPr>
        <w:ind w:left="567" w:hanging="283"/>
        <w:rPr>
          <w:lang w:val="en-CA"/>
        </w:rPr>
      </w:pPr>
      <w:r w:rsidRPr="00AE1B55">
        <w:rPr>
          <w:lang w:val="en-CA"/>
        </w:rPr>
        <w:t xml:space="preserve">To continue, select </w:t>
      </w:r>
      <w:r w:rsidRPr="00AE1B55">
        <w:rPr>
          <w:b/>
          <w:i/>
          <w:lang w:val="en-CA"/>
        </w:rPr>
        <w:t>I Agree</w:t>
      </w:r>
      <w:r w:rsidRPr="00AE1B55">
        <w:rPr>
          <w:lang w:val="en-CA"/>
        </w:rPr>
        <w:t xml:space="preserve"> and click on the </w:t>
      </w:r>
      <w:r w:rsidRPr="00AE1B55">
        <w:rPr>
          <w:b/>
          <w:i/>
          <w:lang w:val="en-CA"/>
        </w:rPr>
        <w:t>Continue</w:t>
      </w:r>
      <w:r w:rsidRPr="00AE1B55">
        <w:rPr>
          <w:lang w:val="en-CA"/>
        </w:rPr>
        <w:t xml:space="preserve"> button. If you select </w:t>
      </w:r>
      <w:r w:rsidRPr="00AE1B55">
        <w:rPr>
          <w:b/>
          <w:i/>
          <w:lang w:val="en-CA"/>
        </w:rPr>
        <w:t>I disagree</w:t>
      </w:r>
      <w:r w:rsidRPr="00AE1B55">
        <w:rPr>
          <w:lang w:val="en-CA"/>
        </w:rPr>
        <w:t>, you will automatically be logged out of the web site and you will again be prompted to accept the Terms of Use upon your next login.</w:t>
      </w:r>
    </w:p>
    <w:p w14:paraId="0791B2C1" w14:textId="4BCF453B" w:rsidR="0010735A" w:rsidRPr="00AE1B55" w:rsidRDefault="0010735A" w:rsidP="00DF2255">
      <w:pPr>
        <w:pStyle w:val="H2"/>
      </w:pPr>
      <w:bookmarkStart w:id="45" w:name="_Change_password_1"/>
      <w:bookmarkStart w:id="46" w:name="_Account_disabled"/>
      <w:bookmarkStart w:id="47" w:name="_Toc42858427"/>
      <w:bookmarkEnd w:id="45"/>
      <w:bookmarkEnd w:id="46"/>
      <w:r w:rsidRPr="00AE1B55">
        <w:t>Account disabled</w:t>
      </w:r>
      <w:bookmarkEnd w:id="47"/>
    </w:p>
    <w:p w14:paraId="7B83416B" w14:textId="77777777" w:rsidR="0010735A" w:rsidRPr="00AE1B55" w:rsidRDefault="0010735A" w:rsidP="0010735A">
      <w:pPr>
        <w:rPr>
          <w:lang w:val="en-CA"/>
        </w:rPr>
      </w:pPr>
    </w:p>
    <w:p w14:paraId="7571A59F" w14:textId="4647E15A" w:rsidR="0010735A" w:rsidRPr="00AE1B55" w:rsidRDefault="0010735A" w:rsidP="00DF2255">
      <w:pPr>
        <w:rPr>
          <w:lang w:val="en-CA"/>
        </w:rPr>
      </w:pPr>
      <w:bookmarkStart w:id="48" w:name="_Termes_et_conditions"/>
      <w:bookmarkEnd w:id="48"/>
      <w:r w:rsidRPr="00AE1B55">
        <w:rPr>
          <w:lang w:val="en-CA"/>
        </w:rPr>
        <w:t xml:space="preserve">If you tried logging in using a </w:t>
      </w:r>
      <w:r w:rsidR="00C07112" w:rsidRPr="00AE1B55">
        <w:rPr>
          <w:lang w:val="en-CA"/>
        </w:rPr>
        <w:t>non-existing</w:t>
      </w:r>
      <w:r w:rsidRPr="00AE1B55">
        <w:rPr>
          <w:lang w:val="en-CA"/>
        </w:rPr>
        <w:t xml:space="preserve"> user ID more than </w:t>
      </w:r>
      <w:r w:rsidRPr="00AE1B55">
        <w:rPr>
          <w:b/>
          <w:lang w:val="en-CA"/>
        </w:rPr>
        <w:t>15 times</w:t>
      </w:r>
      <w:r w:rsidRPr="00AE1B55">
        <w:rPr>
          <w:lang w:val="en-CA"/>
        </w:rPr>
        <w:t xml:space="preserve">, your access will be automatically locked and you will be redirected to this page. You will not be able to login again for another </w:t>
      </w:r>
      <w:r w:rsidRPr="00AE1B55">
        <w:rPr>
          <w:b/>
          <w:u w:val="single"/>
          <w:lang w:val="en-CA"/>
        </w:rPr>
        <w:t>30 minutes</w:t>
      </w:r>
      <w:r w:rsidRPr="00AE1B55">
        <w:rPr>
          <w:lang w:val="en-CA"/>
        </w:rPr>
        <w:t>.</w:t>
      </w:r>
    </w:p>
    <w:p w14:paraId="23EBB96D" w14:textId="3318FCA7" w:rsidR="0010735A" w:rsidRPr="00AE1B55" w:rsidRDefault="0010735A" w:rsidP="00DF2255">
      <w:pPr>
        <w:rPr>
          <w:lang w:val="en-CA"/>
        </w:rPr>
      </w:pPr>
      <w:r w:rsidRPr="00AE1B55">
        <w:rPr>
          <w:lang w:val="en-CA"/>
        </w:rPr>
        <w:t xml:space="preserve">Moreover, if you tried logging in using a valid user ID, but an invalid password more than </w:t>
      </w:r>
      <w:r w:rsidRPr="00AE1B55">
        <w:rPr>
          <w:b/>
          <w:lang w:val="en-CA"/>
        </w:rPr>
        <w:t>3 times</w:t>
      </w:r>
      <w:r w:rsidRPr="00AE1B55">
        <w:rPr>
          <w:lang w:val="en-CA"/>
        </w:rPr>
        <w:t xml:space="preserve">, your account will automatically be locked for a period of </w:t>
      </w:r>
      <w:r w:rsidRPr="00AE1B55">
        <w:rPr>
          <w:b/>
          <w:u w:val="single"/>
          <w:lang w:val="en-CA"/>
        </w:rPr>
        <w:t>30 minutes</w:t>
      </w:r>
      <w:r w:rsidRPr="00AE1B55">
        <w:rPr>
          <w:lang w:val="en-CA"/>
        </w:rPr>
        <w:t xml:space="preserve"> and </w:t>
      </w:r>
      <w:r w:rsidR="00C07112" w:rsidRPr="00AE1B55">
        <w:rPr>
          <w:lang w:val="en-CA"/>
        </w:rPr>
        <w:t>will</w:t>
      </w:r>
      <w:r w:rsidRPr="00AE1B55">
        <w:rPr>
          <w:lang w:val="en-CA"/>
        </w:rPr>
        <w:t xml:space="preserve"> direct you to this page. You can then wait for the 30 minutes to expire before trying to log in again, or refer to the </w:t>
      </w:r>
      <w:hyperlink r:id="rId49" w:history="1">
        <w:r w:rsidRPr="00AE1B55">
          <w:rPr>
            <w:rStyle w:val="Hyperlink"/>
            <w:rFonts w:ascii="Calibri" w:hAnsi="Calibri"/>
          </w:rPr>
          <w:t>Contact Us</w:t>
        </w:r>
      </w:hyperlink>
      <w:r w:rsidRPr="00AE1B55">
        <w:rPr>
          <w:lang w:val="en-CA"/>
        </w:rPr>
        <w:t xml:space="preserve"> page of the web site for more information in regards to the authorized procedure for your program in order to have your account unlocked and/or your password reset.</w:t>
      </w:r>
    </w:p>
    <w:p w14:paraId="25355D65" w14:textId="5E975B2F" w:rsidR="0010735A" w:rsidRPr="00AE1B55" w:rsidRDefault="00DD2D96" w:rsidP="00DF2255">
      <w:pPr>
        <w:rPr>
          <w:lang w:val="en-CA"/>
        </w:rPr>
      </w:pPr>
      <w:r w:rsidRPr="00AE1B55">
        <w:rPr>
          <w:noProof/>
          <w:lang w:val="en-CA"/>
        </w:rPr>
        <w:drawing>
          <wp:inline distT="0" distB="0" distL="0" distR="0" wp14:anchorId="6F9215DA" wp14:editId="2F7D251A">
            <wp:extent cx="5490210" cy="1186815"/>
            <wp:effectExtent l="19050" t="19050" r="1524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0210" cy="1186815"/>
                    </a:xfrm>
                    <a:prstGeom prst="rect">
                      <a:avLst/>
                    </a:prstGeom>
                    <a:ln w="3175">
                      <a:solidFill>
                        <a:schemeClr val="tx2"/>
                      </a:solidFill>
                    </a:ln>
                  </pic:spPr>
                </pic:pic>
              </a:graphicData>
            </a:graphic>
          </wp:inline>
        </w:drawing>
      </w:r>
    </w:p>
    <w:p w14:paraId="0B4CBA85" w14:textId="6C4C03EC" w:rsidR="0010735A" w:rsidRPr="00AE1B55" w:rsidRDefault="0010735A" w:rsidP="00DF2255">
      <w:pPr>
        <w:pStyle w:val="H2"/>
      </w:pPr>
      <w:bookmarkStart w:id="49" w:name="_Changement_de_mot"/>
      <w:bookmarkStart w:id="50" w:name="_Changement_de_mot_1"/>
      <w:bookmarkStart w:id="51" w:name="_Change_your_password"/>
      <w:bookmarkStart w:id="52" w:name="_Forgot_your_User"/>
      <w:bookmarkStart w:id="53" w:name="_Toc42858428"/>
      <w:bookmarkEnd w:id="49"/>
      <w:bookmarkEnd w:id="50"/>
      <w:bookmarkEnd w:id="51"/>
      <w:bookmarkEnd w:id="52"/>
      <w:r w:rsidRPr="00AE1B55">
        <w:t>Forgot your User ID and/or Password</w:t>
      </w:r>
      <w:bookmarkEnd w:id="53"/>
    </w:p>
    <w:p w14:paraId="199C3717" w14:textId="77777777" w:rsidR="0010735A" w:rsidRPr="00AE1B55" w:rsidRDefault="0010735A" w:rsidP="0010735A">
      <w:pPr>
        <w:rPr>
          <w:lang w:val="en-CA"/>
        </w:rPr>
      </w:pPr>
    </w:p>
    <w:p w14:paraId="53454973" w14:textId="3A9616CD" w:rsidR="0010735A" w:rsidRPr="00AE1B55" w:rsidRDefault="0010735A" w:rsidP="00DF2255">
      <w:pPr>
        <w:rPr>
          <w:b/>
          <w:u w:val="single"/>
          <w:lang w:val="en-CA"/>
        </w:rPr>
      </w:pPr>
      <w:r w:rsidRPr="00AE1B55">
        <w:rPr>
          <w:b/>
          <w:u w:val="single"/>
          <w:lang w:val="en-CA"/>
        </w:rPr>
        <w:t>NOTE:</w:t>
      </w:r>
      <w:r w:rsidR="00B30F2E" w:rsidRPr="00AE1B55">
        <w:rPr>
          <w:b/>
          <w:lang w:val="en-CA"/>
        </w:rPr>
        <w:t xml:space="preserve"> </w:t>
      </w:r>
      <w:r w:rsidRPr="00AE1B55">
        <w:rPr>
          <w:b/>
          <w:lang w:val="en-CA"/>
        </w:rPr>
        <w:t>You can only reset your password. You cannot retrieve your User ID.</w:t>
      </w:r>
    </w:p>
    <w:p w14:paraId="241F9F7D" w14:textId="77777777" w:rsidR="0010735A" w:rsidRPr="00AE1B55" w:rsidRDefault="0010735A" w:rsidP="00DF2255">
      <w:pPr>
        <w:rPr>
          <w:lang w:val="en-CA"/>
        </w:rPr>
      </w:pPr>
      <w:r w:rsidRPr="00AE1B55">
        <w:rPr>
          <w:lang w:val="en-CA"/>
        </w:rPr>
        <w:t>In order to reset your password, you will need the following:</w:t>
      </w:r>
    </w:p>
    <w:p w14:paraId="6C3648A9" w14:textId="0BBE9110" w:rsidR="0010735A" w:rsidRPr="00AE1B55" w:rsidRDefault="0010735A" w:rsidP="00DF2255">
      <w:pPr>
        <w:pStyle w:val="Normal2"/>
        <w:numPr>
          <w:ilvl w:val="0"/>
          <w:numId w:val="23"/>
        </w:numPr>
        <w:ind w:left="567" w:hanging="283"/>
      </w:pPr>
      <w:r w:rsidRPr="00AE1B55">
        <w:t xml:space="preserve">Your </w:t>
      </w:r>
      <w:r w:rsidRPr="00AE1B55">
        <w:rPr>
          <w:b/>
        </w:rPr>
        <w:t>User</w:t>
      </w:r>
      <w:r w:rsidR="000807F9" w:rsidRPr="00AE1B55">
        <w:rPr>
          <w:b/>
        </w:rPr>
        <w:t>name/ID</w:t>
      </w:r>
    </w:p>
    <w:p w14:paraId="798E7BD2" w14:textId="77777777" w:rsidR="0010735A" w:rsidRPr="00AE1B55" w:rsidRDefault="0010735A" w:rsidP="00DF2255">
      <w:pPr>
        <w:pStyle w:val="Normal2"/>
        <w:numPr>
          <w:ilvl w:val="0"/>
          <w:numId w:val="23"/>
        </w:numPr>
        <w:ind w:left="567" w:hanging="283"/>
      </w:pPr>
      <w:r w:rsidRPr="00AE1B55">
        <w:t xml:space="preserve">Your </w:t>
      </w:r>
      <w:r w:rsidRPr="00AE1B55">
        <w:rPr>
          <w:b/>
        </w:rPr>
        <w:t>e-mai</w:t>
      </w:r>
      <w:r w:rsidRPr="00AE1B55">
        <w:t>l address registered for your account</w:t>
      </w:r>
    </w:p>
    <w:p w14:paraId="6A310E03" w14:textId="6E3AB2CA" w:rsidR="0010735A" w:rsidRPr="00AE1B55" w:rsidRDefault="0010735A" w:rsidP="00DF2255">
      <w:pPr>
        <w:rPr>
          <w:lang w:val="en-CA"/>
        </w:rPr>
      </w:pPr>
      <w:r w:rsidRPr="00AE1B55">
        <w:rPr>
          <w:lang w:val="en-CA"/>
        </w:rPr>
        <w:t xml:space="preserve">If you have forgotten your </w:t>
      </w:r>
      <w:r w:rsidRPr="00AE1B55">
        <w:rPr>
          <w:b/>
          <w:lang w:val="en-CA"/>
        </w:rPr>
        <w:t>User</w:t>
      </w:r>
      <w:r w:rsidR="000807F9" w:rsidRPr="00AE1B55">
        <w:rPr>
          <w:b/>
          <w:lang w:val="en-CA"/>
        </w:rPr>
        <w:t xml:space="preserve"> code</w:t>
      </w:r>
      <w:r w:rsidRPr="00AE1B55">
        <w:rPr>
          <w:lang w:val="en-CA"/>
        </w:rPr>
        <w:t xml:space="preserve"> and/or </w:t>
      </w:r>
      <w:r w:rsidRPr="00AE1B55">
        <w:rPr>
          <w:b/>
          <w:lang w:val="en-CA"/>
        </w:rPr>
        <w:t>E-mail</w:t>
      </w:r>
      <w:r w:rsidRPr="00AE1B55">
        <w:rPr>
          <w:lang w:val="en-CA"/>
        </w:rPr>
        <w:t xml:space="preserve"> address registered for your account, refer to the </w:t>
      </w:r>
      <w:hyperlink r:id="rId51" w:history="1">
        <w:r w:rsidRPr="00AE1B55">
          <w:rPr>
            <w:rStyle w:val="Hyperlink"/>
            <w:rFonts w:ascii="Calibri" w:hAnsi="Calibri"/>
          </w:rPr>
          <w:t>Contact Us</w:t>
        </w:r>
      </w:hyperlink>
      <w:r w:rsidRPr="00AE1B55">
        <w:rPr>
          <w:lang w:val="en-CA"/>
        </w:rPr>
        <w:t xml:space="preserve"> page of the web site for more information in regards to the authorized procedure for your program in order to get help in retrieving it.</w:t>
      </w:r>
    </w:p>
    <w:p w14:paraId="51C35629" w14:textId="758C2914" w:rsidR="0010735A" w:rsidRPr="00AE1B55" w:rsidRDefault="0010735A" w:rsidP="00DF2255">
      <w:pPr>
        <w:pStyle w:val="Normal2"/>
        <w:numPr>
          <w:ilvl w:val="0"/>
          <w:numId w:val="24"/>
        </w:numPr>
        <w:ind w:left="567" w:hanging="283"/>
      </w:pPr>
      <w:r w:rsidRPr="00AE1B55">
        <w:t xml:space="preserve">If you have forgotten your Password, you can select the </w:t>
      </w:r>
      <w:r w:rsidRPr="00AE1B55">
        <w:rPr>
          <w:b/>
          <w:i/>
        </w:rPr>
        <w:t>Forgot User</w:t>
      </w:r>
      <w:r w:rsidR="000807F9" w:rsidRPr="00AE1B55">
        <w:rPr>
          <w:b/>
          <w:i/>
        </w:rPr>
        <w:t xml:space="preserve">name </w:t>
      </w:r>
      <w:r w:rsidRPr="00AE1B55">
        <w:rPr>
          <w:b/>
          <w:i/>
        </w:rPr>
        <w:t>and or Password</w:t>
      </w:r>
      <w:r w:rsidRPr="00AE1B55">
        <w:rPr>
          <w:b/>
        </w:rPr>
        <w:t xml:space="preserve"> </w:t>
      </w:r>
      <w:r w:rsidRPr="00AE1B55">
        <w:t xml:space="preserve">link directly from the </w:t>
      </w:r>
      <w:hyperlink r:id="rId52" w:anchor="_Page_d’accès_(connexion)" w:history="1">
        <w:r w:rsidRPr="00AE1B55">
          <w:rPr>
            <w:rStyle w:val="Hyperlink"/>
            <w:rFonts w:ascii="Calibri" w:hAnsi="Calibri"/>
          </w:rPr>
          <w:t>Login</w:t>
        </w:r>
      </w:hyperlink>
      <w:r w:rsidRPr="00AE1B55">
        <w:t xml:space="preserve"> page.</w:t>
      </w:r>
    </w:p>
    <w:p w14:paraId="4DCD4520" w14:textId="77777777" w:rsidR="0010735A" w:rsidRPr="00AE1B55" w:rsidRDefault="0010735A" w:rsidP="00DF2255">
      <w:pPr>
        <w:pStyle w:val="Normal2"/>
        <w:numPr>
          <w:ilvl w:val="0"/>
          <w:numId w:val="24"/>
        </w:numPr>
        <w:ind w:left="567" w:hanging="283"/>
      </w:pPr>
      <w:r w:rsidRPr="00AE1B55">
        <w:t>Selecting the link will bring you to the page below:</w:t>
      </w:r>
    </w:p>
    <w:p w14:paraId="56E1BB7C" w14:textId="2BE1D3F8" w:rsidR="0010735A" w:rsidRPr="00AE1B55" w:rsidRDefault="00B30F2E" w:rsidP="00DF2255">
      <w:pPr>
        <w:rPr>
          <w:lang w:val="en-CA"/>
        </w:rPr>
      </w:pPr>
      <w:r w:rsidRPr="00AE1B55">
        <w:rPr>
          <w:noProof/>
          <w:lang w:val="en-CA"/>
        </w:rPr>
        <w:drawing>
          <wp:inline distT="0" distB="0" distL="0" distR="0" wp14:anchorId="118D9954" wp14:editId="64B2A4E1">
            <wp:extent cx="5490210" cy="1002665"/>
            <wp:effectExtent l="19050" t="19050" r="1524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0210" cy="1002665"/>
                    </a:xfrm>
                    <a:prstGeom prst="rect">
                      <a:avLst/>
                    </a:prstGeom>
                    <a:ln w="3175">
                      <a:solidFill>
                        <a:schemeClr val="tx2"/>
                      </a:solidFill>
                    </a:ln>
                  </pic:spPr>
                </pic:pic>
              </a:graphicData>
            </a:graphic>
          </wp:inline>
        </w:drawing>
      </w:r>
    </w:p>
    <w:p w14:paraId="2CE25C3D" w14:textId="77777777" w:rsidR="0010735A" w:rsidRPr="00AE1B55" w:rsidRDefault="0010735A" w:rsidP="00DF2255">
      <w:pPr>
        <w:pStyle w:val="Normal2"/>
        <w:numPr>
          <w:ilvl w:val="0"/>
          <w:numId w:val="24"/>
        </w:numPr>
        <w:ind w:left="567" w:hanging="283"/>
      </w:pPr>
      <w:r w:rsidRPr="00AE1B55">
        <w:t xml:space="preserve">Select the </w:t>
      </w:r>
      <w:r w:rsidRPr="00AE1B55">
        <w:rPr>
          <w:b/>
          <w:color w:val="C00000"/>
        </w:rPr>
        <w:t>second link</w:t>
      </w:r>
      <w:r w:rsidRPr="00AE1B55">
        <w:t xml:space="preserve"> </w:t>
      </w:r>
      <w:r w:rsidRPr="00AE1B55">
        <w:rPr>
          <w:b/>
          <w:i/>
        </w:rPr>
        <w:t>Participant of other programs</w:t>
      </w:r>
      <w:r w:rsidRPr="00AE1B55">
        <w:t xml:space="preserve">. </w:t>
      </w:r>
    </w:p>
    <w:p w14:paraId="02F961FC" w14:textId="56E10BE6" w:rsidR="0010735A" w:rsidRPr="00AE1B55" w:rsidRDefault="00B30F2E" w:rsidP="00DF2255">
      <w:pPr>
        <w:rPr>
          <w:color w:val="C00000"/>
          <w:lang w:val="en-CA"/>
        </w:rPr>
      </w:pPr>
      <w:r w:rsidRPr="00AE1B55">
        <w:rPr>
          <w:noProof/>
          <w:lang w:val="en-CA"/>
        </w:rPr>
        <w:drawing>
          <wp:inline distT="0" distB="0" distL="0" distR="0" wp14:anchorId="12926AC6" wp14:editId="03D8AC72">
            <wp:extent cx="5490210" cy="2058670"/>
            <wp:effectExtent l="19050" t="19050" r="1524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0210" cy="2058670"/>
                    </a:xfrm>
                    <a:prstGeom prst="rect">
                      <a:avLst/>
                    </a:prstGeom>
                    <a:ln w="3175">
                      <a:solidFill>
                        <a:schemeClr val="tx2"/>
                      </a:solidFill>
                    </a:ln>
                  </pic:spPr>
                </pic:pic>
              </a:graphicData>
            </a:graphic>
          </wp:inline>
        </w:drawing>
      </w:r>
    </w:p>
    <w:p w14:paraId="3430C183" w14:textId="7D8BE322" w:rsidR="0010735A" w:rsidRPr="00AE1B55" w:rsidRDefault="0010735A" w:rsidP="00DF2255">
      <w:pPr>
        <w:pStyle w:val="Normal2"/>
        <w:numPr>
          <w:ilvl w:val="0"/>
          <w:numId w:val="24"/>
        </w:numPr>
        <w:ind w:left="567" w:hanging="283"/>
      </w:pPr>
      <w:r w:rsidRPr="00AE1B55">
        <w:t>Type in your User</w:t>
      </w:r>
      <w:r w:rsidR="000807F9" w:rsidRPr="00AE1B55">
        <w:t>name/</w:t>
      </w:r>
      <w:r w:rsidRPr="00AE1B55">
        <w:t>ID in the “</w:t>
      </w:r>
      <w:r w:rsidRPr="00AE1B55">
        <w:rPr>
          <w:b/>
          <w:i/>
        </w:rPr>
        <w:t>User</w:t>
      </w:r>
      <w:r w:rsidR="000807F9" w:rsidRPr="00AE1B55">
        <w:rPr>
          <w:b/>
          <w:i/>
        </w:rPr>
        <w:t>name</w:t>
      </w:r>
      <w:r w:rsidRPr="00AE1B55">
        <w:t>” field.</w:t>
      </w:r>
    </w:p>
    <w:p w14:paraId="4D7C8493" w14:textId="77777777" w:rsidR="0010735A" w:rsidRPr="00AE1B55" w:rsidRDefault="0010735A" w:rsidP="00DF2255">
      <w:pPr>
        <w:pStyle w:val="Normal2"/>
        <w:numPr>
          <w:ilvl w:val="0"/>
          <w:numId w:val="24"/>
        </w:numPr>
        <w:ind w:left="567" w:hanging="283"/>
      </w:pPr>
      <w:r w:rsidRPr="00AE1B55">
        <w:t>Type in the email address registered for your account in the “</w:t>
      </w:r>
      <w:r w:rsidRPr="00AE1B55">
        <w:rPr>
          <w:b/>
          <w:i/>
        </w:rPr>
        <w:t>E-mail</w:t>
      </w:r>
      <w:r w:rsidRPr="00AE1B55">
        <w:t>” field.</w:t>
      </w:r>
    </w:p>
    <w:p w14:paraId="3CF6DEE8" w14:textId="77777777" w:rsidR="0010735A" w:rsidRPr="00AE1B55" w:rsidRDefault="0010735A" w:rsidP="00DF2255">
      <w:pPr>
        <w:pStyle w:val="Normal2"/>
        <w:numPr>
          <w:ilvl w:val="0"/>
          <w:numId w:val="24"/>
        </w:numPr>
        <w:ind w:left="567" w:hanging="283"/>
      </w:pPr>
      <w:r w:rsidRPr="00AE1B55">
        <w:t xml:space="preserve">Select the </w:t>
      </w:r>
      <w:r w:rsidRPr="00AE1B55">
        <w:rPr>
          <w:b/>
          <w:i/>
        </w:rPr>
        <w:t>Submit</w:t>
      </w:r>
      <w:r w:rsidRPr="00AE1B55">
        <w:t xml:space="preserve"> button.</w:t>
      </w:r>
    </w:p>
    <w:p w14:paraId="55AD19B7" w14:textId="77777777" w:rsidR="00DF2255" w:rsidRPr="00AE1B55" w:rsidRDefault="0010735A" w:rsidP="00DF2255">
      <w:pPr>
        <w:pStyle w:val="Normal2"/>
        <w:numPr>
          <w:ilvl w:val="0"/>
          <w:numId w:val="24"/>
        </w:numPr>
        <w:ind w:left="567" w:hanging="283"/>
      </w:pPr>
      <w:r w:rsidRPr="00AE1B55">
        <w:t>If the User ID and E-mail address provided are valid for your account, the system will notify you that you will receive an automated e-mail from the system at the e-mail address provided.</w:t>
      </w:r>
    </w:p>
    <w:p w14:paraId="65D24C83" w14:textId="5EA022CE" w:rsidR="0010735A" w:rsidRPr="00AE1B55" w:rsidRDefault="00B30F2E" w:rsidP="00DF2255">
      <w:pPr>
        <w:rPr>
          <w:lang w:val="en-CA"/>
        </w:rPr>
      </w:pPr>
      <w:r w:rsidRPr="00AE1B55">
        <w:rPr>
          <w:noProof/>
          <w:lang w:val="en-CA"/>
        </w:rPr>
        <w:drawing>
          <wp:inline distT="0" distB="0" distL="0" distR="0" wp14:anchorId="40641167" wp14:editId="29E13776">
            <wp:extent cx="5490210" cy="1321435"/>
            <wp:effectExtent l="19050" t="19050" r="152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0210" cy="1321435"/>
                    </a:xfrm>
                    <a:prstGeom prst="rect">
                      <a:avLst/>
                    </a:prstGeom>
                    <a:ln w="3175">
                      <a:solidFill>
                        <a:schemeClr val="tx2"/>
                      </a:solidFill>
                    </a:ln>
                  </pic:spPr>
                </pic:pic>
              </a:graphicData>
            </a:graphic>
          </wp:inline>
        </w:drawing>
      </w:r>
    </w:p>
    <w:p w14:paraId="4FCE1C73" w14:textId="77777777" w:rsidR="0010735A" w:rsidRPr="00AE1B55" w:rsidRDefault="0010735A" w:rsidP="00DF2255">
      <w:pPr>
        <w:pStyle w:val="Normal2"/>
        <w:numPr>
          <w:ilvl w:val="0"/>
          <w:numId w:val="24"/>
        </w:numPr>
        <w:ind w:left="567" w:hanging="283"/>
      </w:pPr>
      <w:r w:rsidRPr="00AE1B55">
        <w:t xml:space="preserve">Please allow a few minutes for the e-mail message to come into your inbox. This automated e-mail message will contain your new temporary password. If you did not receive the automated e-mail message in your inbox, verify in your Spam folder. If you can still not find any e-mail from the Data Gateway system, refer to the </w:t>
      </w:r>
      <w:hyperlink r:id="rId56" w:history="1">
        <w:r w:rsidRPr="00AE1B55">
          <w:rPr>
            <w:rStyle w:val="Hyperlink"/>
            <w:rFonts w:ascii="Calibri" w:hAnsi="Calibri"/>
          </w:rPr>
          <w:t>Contact Us</w:t>
        </w:r>
      </w:hyperlink>
      <w:r w:rsidRPr="00AE1B55">
        <w:t xml:space="preserve"> page of the web site for more information in regards to the authorized procedure for your program to contact them. The e-mail message will come from the sender </w:t>
      </w:r>
      <w:r w:rsidRPr="00AE1B55">
        <w:rPr>
          <w:b/>
        </w:rPr>
        <w:t>nc-sys-data_gateway-passerelle_donnees-gd@hrsdc-rhdsc.gc.ca</w:t>
      </w:r>
      <w:r w:rsidRPr="00AE1B55">
        <w:t xml:space="preserve"> (DO NOT reply to the sender) and will look like the following:</w:t>
      </w:r>
    </w:p>
    <w:p w14:paraId="31263FF8" w14:textId="2462E9EF" w:rsidR="0010735A" w:rsidRPr="00AE1B55" w:rsidRDefault="0010735A" w:rsidP="00B30F2E">
      <w:pPr>
        <w:rPr>
          <w:lang w:val="en-CA"/>
        </w:rPr>
      </w:pPr>
      <w:r w:rsidRPr="00AE1B55">
        <w:rPr>
          <w:noProof/>
          <w:lang w:val="en-CA"/>
        </w:rPr>
        <w:drawing>
          <wp:inline distT="0" distB="0" distL="0" distR="0" wp14:anchorId="6A5F9FD1" wp14:editId="32C9A72A">
            <wp:extent cx="5105400" cy="1080770"/>
            <wp:effectExtent l="19050" t="19050" r="19050" b="0"/>
            <wp:docPr id="687" name="Picture 68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7"/>
                    <a:stretch>
                      <a:fillRect/>
                    </a:stretch>
                  </pic:blipFill>
                  <pic:spPr>
                    <a:xfrm>
                      <a:off x="0" y="0"/>
                      <a:ext cx="4922520" cy="909955"/>
                    </a:xfrm>
                    <a:prstGeom prst="rect">
                      <a:avLst/>
                    </a:prstGeom>
                    <a:ln w="3175" cap="sq">
                      <a:solidFill>
                        <a:schemeClr val="tx2"/>
                      </a:solidFill>
                      <a:prstDash val="solid"/>
                      <a:miter lim="800000"/>
                    </a:ln>
                    <a:effectLst/>
                  </pic:spPr>
                </pic:pic>
              </a:graphicData>
            </a:graphic>
          </wp:inline>
        </w:drawing>
      </w:r>
    </w:p>
    <w:p w14:paraId="2370DEEB" w14:textId="77777777" w:rsidR="0010735A" w:rsidRPr="00AE1B55" w:rsidRDefault="0010735A" w:rsidP="00DF2255">
      <w:pPr>
        <w:pStyle w:val="Normal2"/>
        <w:numPr>
          <w:ilvl w:val="0"/>
          <w:numId w:val="24"/>
        </w:numPr>
        <w:ind w:left="567" w:hanging="283"/>
      </w:pPr>
      <w:r w:rsidRPr="00AE1B55">
        <w:t xml:space="preserve">If the User ID and/or E-mail address provided above are found invalid for your account, you will get the following message. Refer to the </w:t>
      </w:r>
      <w:hyperlink r:id="rId58" w:history="1">
        <w:r w:rsidRPr="00AE1B55">
          <w:rPr>
            <w:rStyle w:val="Hyperlink"/>
            <w:rFonts w:ascii="Calibri" w:hAnsi="Calibri"/>
          </w:rPr>
          <w:t>Contact Us</w:t>
        </w:r>
      </w:hyperlink>
      <w:r w:rsidRPr="00AE1B55">
        <w:t xml:space="preserve"> page of the web site for more information in regards to the authorized procedure to contact your program administrator</w:t>
      </w:r>
    </w:p>
    <w:p w14:paraId="3C249E56" w14:textId="040B25C2" w:rsidR="0010735A" w:rsidRPr="00AE1B55" w:rsidRDefault="00B30F2E" w:rsidP="00DF2255">
      <w:pPr>
        <w:rPr>
          <w:lang w:val="en-CA"/>
        </w:rPr>
      </w:pPr>
      <w:r w:rsidRPr="00AE1B55">
        <w:rPr>
          <w:noProof/>
          <w:lang w:val="en-CA"/>
        </w:rPr>
        <w:drawing>
          <wp:inline distT="0" distB="0" distL="0" distR="0" wp14:anchorId="3AB44317" wp14:editId="7974BA99">
            <wp:extent cx="5490210" cy="1061720"/>
            <wp:effectExtent l="19050" t="19050" r="1524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0210" cy="1061720"/>
                    </a:xfrm>
                    <a:prstGeom prst="rect">
                      <a:avLst/>
                    </a:prstGeom>
                    <a:ln w="3175">
                      <a:solidFill>
                        <a:schemeClr val="tx2"/>
                      </a:solidFill>
                    </a:ln>
                  </pic:spPr>
                </pic:pic>
              </a:graphicData>
            </a:graphic>
          </wp:inline>
        </w:drawing>
      </w:r>
    </w:p>
    <w:p w14:paraId="63DB0F39" w14:textId="4413954D" w:rsidR="0010735A" w:rsidRPr="00AE1B55" w:rsidRDefault="0010735A" w:rsidP="00DF2255">
      <w:pPr>
        <w:pStyle w:val="H2"/>
      </w:pPr>
      <w:bookmarkStart w:id="54" w:name="_My_Account_(-New-)"/>
      <w:bookmarkStart w:id="55" w:name="_Toc42858429"/>
      <w:bookmarkEnd w:id="54"/>
      <w:r w:rsidRPr="00AE1B55">
        <w:t>My Account</w:t>
      </w:r>
      <w:bookmarkEnd w:id="55"/>
    </w:p>
    <w:p w14:paraId="65E3F092" w14:textId="77777777" w:rsidR="0010735A" w:rsidRPr="00AE1B55" w:rsidRDefault="0010735A" w:rsidP="0010735A">
      <w:pPr>
        <w:spacing w:after="0" w:line="240" w:lineRule="auto"/>
        <w:jc w:val="left"/>
        <w:rPr>
          <w:lang w:val="en-CA"/>
        </w:rPr>
      </w:pPr>
    </w:p>
    <w:p w14:paraId="7490FC55" w14:textId="50DC5252" w:rsidR="0010735A" w:rsidRPr="00AE1B55" w:rsidRDefault="0010735A" w:rsidP="00DF2255">
      <w:pPr>
        <w:rPr>
          <w:lang w:val="en-CA"/>
        </w:rPr>
      </w:pPr>
      <w:r w:rsidRPr="00AE1B55">
        <w:rPr>
          <w:lang w:val="en-CA"/>
        </w:rPr>
        <w:t xml:space="preserve">This page is only available to users authorized to upload files under the programs who </w:t>
      </w:r>
      <w:r w:rsidRPr="00AE1B55">
        <w:rPr>
          <w:u w:val="single"/>
          <w:lang w:val="en-CA"/>
        </w:rPr>
        <w:t xml:space="preserve">have requested access to this </w:t>
      </w:r>
      <w:r w:rsidR="00C07112" w:rsidRPr="00AE1B55">
        <w:rPr>
          <w:u w:val="single"/>
          <w:lang w:val="en-CA"/>
        </w:rPr>
        <w:t>feature</w:t>
      </w:r>
      <w:r w:rsidR="00C07112" w:rsidRPr="00AE1B55">
        <w:rPr>
          <w:lang w:val="en-CA"/>
        </w:rPr>
        <w:t>, which</w:t>
      </w:r>
      <w:r w:rsidRPr="00AE1B55">
        <w:rPr>
          <w:lang w:val="en-CA"/>
        </w:rPr>
        <w:t xml:space="preserve"> allows you to update your contact information directly inside the Data Gateway.</w:t>
      </w:r>
    </w:p>
    <w:p w14:paraId="509642C0" w14:textId="44A906DF" w:rsidR="0010735A" w:rsidRPr="00AE1B55" w:rsidRDefault="0010735A" w:rsidP="00DF2255">
      <w:pPr>
        <w:rPr>
          <w:lang w:val="en-CA"/>
        </w:rPr>
      </w:pPr>
      <w:r w:rsidRPr="00AE1B55">
        <w:rPr>
          <w:lang w:val="en-CA"/>
        </w:rPr>
        <w:t xml:space="preserve">The access to the My Account page is determined by the </w:t>
      </w:r>
      <w:r w:rsidRPr="00AE1B55">
        <w:rPr>
          <w:b/>
          <w:i/>
          <w:lang w:val="en-CA"/>
        </w:rPr>
        <w:t>My Account</w:t>
      </w:r>
      <w:r w:rsidRPr="00AE1B55">
        <w:rPr>
          <w:lang w:val="en-CA"/>
        </w:rPr>
        <w:t xml:space="preserve"> link located in the left menu </w:t>
      </w:r>
      <w:r w:rsidRPr="00AE1B55">
        <w:rPr>
          <w:u w:val="single"/>
          <w:lang w:val="en-CA"/>
        </w:rPr>
        <w:t>once you are logged in</w:t>
      </w:r>
      <w:r w:rsidRPr="00AE1B55">
        <w:rPr>
          <w:lang w:val="en-CA"/>
        </w:rPr>
        <w:t>. If the link does not appear after your login, then you are not authorized to use this page:</w:t>
      </w:r>
    </w:p>
    <w:p w14:paraId="18AA11E0" w14:textId="0E73B923" w:rsidR="0010735A" w:rsidRPr="00AE1B55" w:rsidRDefault="0010735A" w:rsidP="00DF2255">
      <w:pPr>
        <w:pStyle w:val="Normal2"/>
        <w:numPr>
          <w:ilvl w:val="0"/>
          <w:numId w:val="26"/>
        </w:numPr>
        <w:ind w:left="567" w:hanging="283"/>
      </w:pPr>
      <w:r w:rsidRPr="00AE1B55">
        <w:t xml:space="preserve">Select the </w:t>
      </w:r>
      <w:r w:rsidRPr="00AE1B55">
        <w:rPr>
          <w:b/>
          <w:i/>
        </w:rPr>
        <w:t>My Account</w:t>
      </w:r>
      <w:r w:rsidRPr="00AE1B55">
        <w:t xml:space="preserve"> link from the left menu. You will be redirected to the My Account page:</w:t>
      </w:r>
    </w:p>
    <w:p w14:paraId="4F7C882E" w14:textId="3844A879" w:rsidR="0010735A" w:rsidRPr="00AE1B55" w:rsidRDefault="00A3018F" w:rsidP="00DF2255">
      <w:pPr>
        <w:rPr>
          <w:lang w:val="en-CA"/>
        </w:rPr>
      </w:pPr>
      <w:r w:rsidRPr="00AE1B55">
        <w:rPr>
          <w:noProof/>
          <w:lang w:val="en-CA"/>
        </w:rPr>
        <w:drawing>
          <wp:inline distT="0" distB="0" distL="0" distR="0" wp14:anchorId="3D000DE9" wp14:editId="74B7A0A9">
            <wp:extent cx="5490210" cy="5551170"/>
            <wp:effectExtent l="19050" t="19050" r="1524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210" cy="5551170"/>
                    </a:xfrm>
                    <a:prstGeom prst="rect">
                      <a:avLst/>
                    </a:prstGeom>
                    <a:ln w="3175">
                      <a:solidFill>
                        <a:schemeClr val="tx2"/>
                      </a:solidFill>
                    </a:ln>
                  </pic:spPr>
                </pic:pic>
              </a:graphicData>
            </a:graphic>
          </wp:inline>
        </w:drawing>
      </w:r>
    </w:p>
    <w:p w14:paraId="77812353" w14:textId="77777777" w:rsidR="0010735A" w:rsidRPr="00AE1B55" w:rsidRDefault="0010735A" w:rsidP="00DF2255">
      <w:pPr>
        <w:pStyle w:val="Normal2"/>
        <w:numPr>
          <w:ilvl w:val="0"/>
          <w:numId w:val="26"/>
        </w:numPr>
        <w:ind w:left="567" w:hanging="283"/>
      </w:pPr>
      <w:r w:rsidRPr="00AE1B55">
        <w:t>Verify and update your contact information. The following fields are mandatory. If they are currently missing, you will need to provide it before saving the form:</w:t>
      </w:r>
    </w:p>
    <w:p w14:paraId="30352675" w14:textId="77777777" w:rsidR="0010735A" w:rsidRPr="00AE1B55" w:rsidRDefault="0010735A" w:rsidP="00DF2255">
      <w:pPr>
        <w:pStyle w:val="Normal2"/>
        <w:numPr>
          <w:ilvl w:val="0"/>
          <w:numId w:val="27"/>
        </w:numPr>
        <w:ind w:left="851" w:hanging="278"/>
      </w:pPr>
      <w:r w:rsidRPr="00AE1B55">
        <w:t>First Name</w:t>
      </w:r>
    </w:p>
    <w:p w14:paraId="0211215D" w14:textId="77777777" w:rsidR="0010735A" w:rsidRPr="00AE1B55" w:rsidRDefault="0010735A" w:rsidP="00DF2255">
      <w:pPr>
        <w:pStyle w:val="Normal2"/>
        <w:numPr>
          <w:ilvl w:val="0"/>
          <w:numId w:val="27"/>
        </w:numPr>
        <w:ind w:left="851" w:hanging="278"/>
      </w:pPr>
      <w:r w:rsidRPr="00AE1B55">
        <w:t>Last Name</w:t>
      </w:r>
    </w:p>
    <w:p w14:paraId="66398B81" w14:textId="77777777" w:rsidR="0010735A" w:rsidRPr="00AE1B55" w:rsidRDefault="0010735A" w:rsidP="00DF2255">
      <w:pPr>
        <w:pStyle w:val="Normal2"/>
        <w:numPr>
          <w:ilvl w:val="0"/>
          <w:numId w:val="27"/>
        </w:numPr>
        <w:ind w:left="851" w:hanging="278"/>
      </w:pPr>
      <w:r w:rsidRPr="00AE1B55">
        <w:t>Phone Number (including Area Code)</w:t>
      </w:r>
    </w:p>
    <w:p w14:paraId="48A9BFD6" w14:textId="77777777" w:rsidR="0010735A" w:rsidRPr="00AE1B55" w:rsidRDefault="0010735A" w:rsidP="00DF2255">
      <w:pPr>
        <w:pStyle w:val="Normal2"/>
        <w:numPr>
          <w:ilvl w:val="0"/>
          <w:numId w:val="27"/>
        </w:numPr>
        <w:ind w:left="851" w:hanging="278"/>
      </w:pPr>
      <w:r w:rsidRPr="00AE1B55">
        <w:t>Email Address</w:t>
      </w:r>
    </w:p>
    <w:p w14:paraId="33315BC5" w14:textId="77777777" w:rsidR="0010735A" w:rsidRPr="00AE1B55" w:rsidRDefault="0010735A" w:rsidP="00DF2255">
      <w:pPr>
        <w:pStyle w:val="Normal2"/>
        <w:numPr>
          <w:ilvl w:val="0"/>
          <w:numId w:val="26"/>
        </w:numPr>
        <w:ind w:left="567" w:hanging="283"/>
      </w:pPr>
      <w:r w:rsidRPr="00AE1B55">
        <w:t xml:space="preserve">Once your contact information is verified and updated, select the </w:t>
      </w:r>
      <w:r w:rsidRPr="00AE1B55">
        <w:rPr>
          <w:b/>
          <w:i/>
        </w:rPr>
        <w:t>Update</w:t>
      </w:r>
      <w:r w:rsidRPr="00AE1B55">
        <w:t xml:space="preserve"> button to save your changes or to confirm the existing information.</w:t>
      </w:r>
    </w:p>
    <w:p w14:paraId="079A650B" w14:textId="77777777" w:rsidR="0010735A" w:rsidRPr="00AE1B55" w:rsidRDefault="0010735A" w:rsidP="00DF2255">
      <w:pPr>
        <w:pStyle w:val="Normal2"/>
        <w:numPr>
          <w:ilvl w:val="0"/>
          <w:numId w:val="26"/>
        </w:numPr>
        <w:ind w:left="567" w:hanging="283"/>
      </w:pPr>
      <w:r w:rsidRPr="00AE1B55">
        <w:t xml:space="preserve">Selecting the </w:t>
      </w:r>
      <w:r w:rsidRPr="00AE1B55">
        <w:rPr>
          <w:b/>
          <w:i/>
        </w:rPr>
        <w:t>Cancel</w:t>
      </w:r>
      <w:r w:rsidRPr="00AE1B55">
        <w:t xml:space="preserve"> button will dismiss any change made to your contact information and redirect you back to the </w:t>
      </w:r>
      <w:hyperlink r:id="rId61" w:anchor="_Home_page_1" w:history="1">
        <w:r w:rsidRPr="00AE1B55">
          <w:rPr>
            <w:rStyle w:val="Hyperlink"/>
            <w:rFonts w:ascii="Calibri" w:hAnsi="Calibri"/>
          </w:rPr>
          <w:t>Home Page</w:t>
        </w:r>
      </w:hyperlink>
      <w:r w:rsidRPr="00AE1B55">
        <w:t xml:space="preserve">. If you are required by one of your programs to update your contact information before navigating any further in the web site, selecting the </w:t>
      </w:r>
      <w:r w:rsidRPr="00AE1B55">
        <w:rPr>
          <w:b/>
          <w:i/>
        </w:rPr>
        <w:t>Cancel</w:t>
      </w:r>
      <w:r w:rsidRPr="00AE1B55">
        <w:t xml:space="preserve"> button will refresh the page and will again, request you to verify and update your contact information before you continue.</w:t>
      </w:r>
    </w:p>
    <w:p w14:paraId="49230D9E" w14:textId="77777777" w:rsidR="0010735A" w:rsidRPr="00AE1B55" w:rsidRDefault="0010735A" w:rsidP="00DF2255">
      <w:pPr>
        <w:ind w:left="567"/>
        <w:rPr>
          <w:lang w:val="en-CA"/>
        </w:rPr>
      </w:pPr>
      <w:r w:rsidRPr="00AE1B55">
        <w:rPr>
          <w:b/>
          <w:u w:val="single"/>
          <w:lang w:val="en-CA"/>
        </w:rPr>
        <w:t>IMPORTANT:</w:t>
      </w:r>
      <w:r w:rsidRPr="00AE1B55">
        <w:rPr>
          <w:lang w:val="en-CA"/>
        </w:rPr>
        <w:t xml:space="preserve"> It is possible that one of the programs you are uploading files under has requested that you verify and update your contact information at your next login (only once). In this case, at your next login you will automatically be redirected to the My Account page in order to proceed. </w:t>
      </w:r>
      <w:r w:rsidRPr="00AE1B55">
        <w:rPr>
          <w:u w:val="single"/>
          <w:lang w:val="en-CA"/>
        </w:rPr>
        <w:t>You will then need to verify and/or update your contact information and confirm it before you are authorized to navigate any further in the web site.</w:t>
      </w:r>
      <w:r w:rsidRPr="00AE1B55">
        <w:rPr>
          <w:lang w:val="en-CA"/>
        </w:rPr>
        <w:t xml:space="preserve"> A warning message will appear at the top of the My Account page:</w:t>
      </w:r>
    </w:p>
    <w:p w14:paraId="60CE5032" w14:textId="6D765740" w:rsidR="0010735A" w:rsidRPr="00AE1B55" w:rsidRDefault="0010735A" w:rsidP="00DF2255">
      <w:pPr>
        <w:rPr>
          <w:lang w:val="en-CA"/>
        </w:rPr>
      </w:pPr>
      <w:r w:rsidRPr="00AE1B55">
        <w:rPr>
          <w:noProof/>
          <w:lang w:val="en-CA"/>
        </w:rPr>
        <w:drawing>
          <wp:inline distT="0" distB="0" distL="0" distR="0" wp14:anchorId="57C34D47" wp14:editId="586B8AEA">
            <wp:extent cx="5264258" cy="2759103"/>
            <wp:effectExtent l="19050" t="19050" r="12700" b="22225"/>
            <wp:docPr id="683" name="Picture 68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62">
                      <a:extLst>
                        <a:ext uri="{28A0092B-C50C-407E-A947-70E740481C1C}">
                          <a14:useLocalDpi xmlns:a14="http://schemas.microsoft.com/office/drawing/2010/main" val="0"/>
                        </a:ext>
                      </a:extLst>
                    </a:blip>
                    <a:srcRect b="56894"/>
                    <a:stretch/>
                  </pic:blipFill>
                  <pic:spPr bwMode="auto">
                    <a:xfrm>
                      <a:off x="0" y="0"/>
                      <a:ext cx="5120640" cy="2683830"/>
                    </a:xfrm>
                    <a:prstGeom prst="rect">
                      <a:avLst/>
                    </a:prstGeom>
                    <a:ln w="3175" cap="sq" cmpd="sng" algn="ctr">
                      <a:solidFill>
                        <a:schemeClr val="tx2"/>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C4B207A" w14:textId="631B2906" w:rsidR="0010735A" w:rsidRPr="00AE1B55" w:rsidRDefault="0010735A" w:rsidP="00DF2255">
      <w:pPr>
        <w:pStyle w:val="Normal2"/>
        <w:numPr>
          <w:ilvl w:val="0"/>
          <w:numId w:val="26"/>
        </w:numPr>
        <w:ind w:left="567" w:hanging="283"/>
      </w:pPr>
      <w:r w:rsidRPr="00AE1B55">
        <w:t xml:space="preserve">You can also change your password from this page by selecting the </w:t>
      </w:r>
      <w:r w:rsidRPr="00AE1B55">
        <w:rPr>
          <w:b/>
          <w:i/>
        </w:rPr>
        <w:t>Change Password</w:t>
      </w:r>
      <w:r w:rsidRPr="00AE1B55">
        <w:t xml:space="preserve"> button at the bottom of the page. This will redirect you to the </w:t>
      </w:r>
      <w:hyperlink r:id="rId63" w:anchor="_Change_password_1" w:history="1">
        <w:r w:rsidRPr="00AE1B55">
          <w:rPr>
            <w:rStyle w:val="Hyperlink"/>
          </w:rPr>
          <w:t>Change Password</w:t>
        </w:r>
      </w:hyperlink>
      <w:r w:rsidRPr="00AE1B55">
        <w:t xml:space="preserve"> page.</w:t>
      </w:r>
    </w:p>
    <w:p w14:paraId="6929DFFB" w14:textId="2A8935B6" w:rsidR="0010735A" w:rsidRPr="00AE1B55" w:rsidRDefault="0010735A" w:rsidP="00DF2255">
      <w:pPr>
        <w:pStyle w:val="H2"/>
      </w:pPr>
      <w:bookmarkStart w:id="56" w:name="_Toc42858430"/>
      <w:r w:rsidRPr="00AE1B55">
        <w:t>Upload History</w:t>
      </w:r>
      <w:bookmarkEnd w:id="56"/>
    </w:p>
    <w:p w14:paraId="06827D2C" w14:textId="77777777" w:rsidR="0010735A" w:rsidRPr="00AE1B55" w:rsidRDefault="0010735A" w:rsidP="0010735A">
      <w:pPr>
        <w:rPr>
          <w:lang w:val="en-CA"/>
        </w:rPr>
      </w:pPr>
    </w:p>
    <w:p w14:paraId="4B85763C" w14:textId="056D60BD" w:rsidR="0010735A" w:rsidRPr="00AE1B55" w:rsidRDefault="0010735A" w:rsidP="00DF2255">
      <w:pPr>
        <w:pStyle w:val="Normal2"/>
        <w:numPr>
          <w:ilvl w:val="0"/>
          <w:numId w:val="28"/>
        </w:numPr>
        <w:ind w:left="567" w:hanging="283"/>
      </w:pPr>
      <w:r w:rsidRPr="00AE1B55">
        <w:t xml:space="preserve">From the </w:t>
      </w:r>
      <w:hyperlink r:id="rId64" w:anchor="_Home_page_1" w:history="1">
        <w:r w:rsidRPr="00AE1B55">
          <w:rPr>
            <w:rStyle w:val="Hyperlink"/>
            <w:rFonts w:ascii="Calibri" w:hAnsi="Calibri"/>
          </w:rPr>
          <w:t>Home Page</w:t>
        </w:r>
      </w:hyperlink>
      <w:r w:rsidRPr="00AE1B55">
        <w:t xml:space="preserve">, select your organization from the list and then select the </w:t>
      </w:r>
      <w:r w:rsidRPr="00AE1B55">
        <w:rPr>
          <w:b/>
          <w:i/>
        </w:rPr>
        <w:t>View History</w:t>
      </w:r>
      <w:r w:rsidRPr="00AE1B55">
        <w:t xml:space="preserve"> button:</w:t>
      </w:r>
    </w:p>
    <w:p w14:paraId="5A15AD18" w14:textId="46F876B6" w:rsidR="0010735A" w:rsidRPr="00AE1B55" w:rsidRDefault="00926C9B" w:rsidP="00DF2255">
      <w:pPr>
        <w:rPr>
          <w:lang w:val="en-CA"/>
        </w:rPr>
      </w:pPr>
      <w:r w:rsidRPr="00AE1B55">
        <w:rPr>
          <w:noProof/>
          <w:lang w:val="en-CA"/>
        </w:rPr>
        <w:drawing>
          <wp:inline distT="0" distB="0" distL="0" distR="0" wp14:anchorId="44EEF650" wp14:editId="1CA96715">
            <wp:extent cx="5490210" cy="3207385"/>
            <wp:effectExtent l="19050" t="19050" r="1524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0210" cy="3207385"/>
                    </a:xfrm>
                    <a:prstGeom prst="rect">
                      <a:avLst/>
                    </a:prstGeom>
                    <a:ln w="3175">
                      <a:solidFill>
                        <a:schemeClr val="tx2"/>
                      </a:solidFill>
                    </a:ln>
                  </pic:spPr>
                </pic:pic>
              </a:graphicData>
            </a:graphic>
          </wp:inline>
        </w:drawing>
      </w:r>
    </w:p>
    <w:p w14:paraId="303B5952" w14:textId="4DCF9CF6" w:rsidR="0010735A" w:rsidRPr="00AE1B55" w:rsidRDefault="0010735A" w:rsidP="00926C9B">
      <w:pPr>
        <w:pStyle w:val="Normal2"/>
        <w:numPr>
          <w:ilvl w:val="0"/>
          <w:numId w:val="28"/>
        </w:numPr>
        <w:ind w:left="567" w:hanging="283"/>
      </w:pPr>
      <w:r w:rsidRPr="00AE1B55">
        <w:t xml:space="preserve">You will be redirected to the Upload History of the </w:t>
      </w:r>
      <w:r w:rsidR="007B62A9" w:rsidRPr="00AE1B55">
        <w:t xml:space="preserve">organization you have selected. This page will </w:t>
      </w:r>
      <w:r w:rsidRPr="00AE1B55">
        <w:t>display records from the last 180</w:t>
      </w:r>
      <w:r w:rsidR="007B62A9" w:rsidRPr="00AE1B55">
        <w:t xml:space="preserve"> days</w:t>
      </w:r>
      <w:r w:rsidRPr="00AE1B55">
        <w:t>:</w:t>
      </w:r>
    </w:p>
    <w:p w14:paraId="6FDE68AA" w14:textId="5B3101E7" w:rsidR="0010735A" w:rsidRPr="00AE1B55" w:rsidRDefault="00C16EBE" w:rsidP="00DF2255">
      <w:pPr>
        <w:rPr>
          <w:lang w:val="en-CA"/>
        </w:rPr>
      </w:pPr>
      <w:r w:rsidRPr="00AE1B55">
        <w:rPr>
          <w:noProof/>
          <w:lang w:val="en-CA"/>
        </w:rPr>
        <w:drawing>
          <wp:inline distT="0" distB="0" distL="0" distR="0" wp14:anchorId="0222ECE3" wp14:editId="7059D8B5">
            <wp:extent cx="5490210" cy="5213985"/>
            <wp:effectExtent l="19050" t="19050" r="1524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0210" cy="5213985"/>
                    </a:xfrm>
                    <a:prstGeom prst="rect">
                      <a:avLst/>
                    </a:prstGeom>
                    <a:ln w="3175">
                      <a:solidFill>
                        <a:schemeClr val="tx2"/>
                      </a:solidFill>
                    </a:ln>
                  </pic:spPr>
                </pic:pic>
              </a:graphicData>
            </a:graphic>
          </wp:inline>
        </w:drawing>
      </w:r>
    </w:p>
    <w:p w14:paraId="426245B5" w14:textId="4D98179D" w:rsidR="0010735A" w:rsidRPr="00AE1B55" w:rsidRDefault="0010735A" w:rsidP="00DF2255">
      <w:pPr>
        <w:pStyle w:val="Normal2"/>
        <w:numPr>
          <w:ilvl w:val="0"/>
          <w:numId w:val="28"/>
        </w:numPr>
        <w:ind w:left="567" w:hanging="283"/>
      </w:pPr>
      <w:r w:rsidRPr="00AE1B55">
        <w:t xml:space="preserve">Enter </w:t>
      </w:r>
      <w:r w:rsidR="000348BC" w:rsidRPr="00AE1B55">
        <w:t xml:space="preserve">the </w:t>
      </w:r>
      <w:r w:rsidRPr="00AE1B55">
        <w:t>Session Number</w:t>
      </w:r>
      <w:r w:rsidR="000348BC" w:rsidRPr="00AE1B55">
        <w:t>,</w:t>
      </w:r>
      <w:r w:rsidRPr="00AE1B55">
        <w:t xml:space="preserve"> and</w:t>
      </w:r>
      <w:r w:rsidR="000348BC" w:rsidRPr="00AE1B55">
        <w:t xml:space="preserve"> then</w:t>
      </w:r>
      <w:r w:rsidRPr="00AE1B55">
        <w:t xml:space="preserve"> click Go to find specific records.</w:t>
      </w:r>
    </w:p>
    <w:p w14:paraId="5ECEBDF8" w14:textId="2321B0F0" w:rsidR="00486516" w:rsidRPr="00AE1B55" w:rsidRDefault="00486516" w:rsidP="00486516">
      <w:pPr>
        <w:ind w:left="567"/>
        <w:rPr>
          <w:lang w:val="en-CA"/>
        </w:rPr>
      </w:pPr>
      <w:r w:rsidRPr="00AE1B55">
        <w:rPr>
          <w:b/>
          <w:u w:val="single"/>
          <w:lang w:val="en-CA"/>
        </w:rPr>
        <w:t>Note:</w:t>
      </w:r>
      <w:r w:rsidRPr="00AE1B55">
        <w:rPr>
          <w:lang w:val="en-CA"/>
        </w:rPr>
        <w:t xml:space="preserve"> Only the reference numbers corresponding to the selected organization can be seen on this page.</w:t>
      </w:r>
    </w:p>
    <w:p w14:paraId="4F1905A6" w14:textId="5A002ECE" w:rsidR="0010735A" w:rsidRPr="00AE1B55" w:rsidRDefault="0010735A" w:rsidP="00DF2255">
      <w:pPr>
        <w:pStyle w:val="Normal2"/>
        <w:numPr>
          <w:ilvl w:val="0"/>
          <w:numId w:val="28"/>
        </w:numPr>
        <w:ind w:left="567" w:hanging="283"/>
      </w:pPr>
      <w:r w:rsidRPr="00AE1B55">
        <w:t xml:space="preserve">Enter </w:t>
      </w:r>
      <w:r w:rsidR="000348BC" w:rsidRPr="00AE1B55">
        <w:t xml:space="preserve">the </w:t>
      </w:r>
      <w:r w:rsidRPr="00AE1B55">
        <w:t>Start Date (</w:t>
      </w:r>
      <w:r w:rsidR="000348BC" w:rsidRPr="00AE1B55">
        <w:t>no</w:t>
      </w:r>
      <w:r w:rsidRPr="00AE1B55">
        <w:t xml:space="preserve"> older than 24 month) and </w:t>
      </w:r>
      <w:r w:rsidR="000348BC" w:rsidRPr="00AE1B55">
        <w:t xml:space="preserve">the </w:t>
      </w:r>
      <w:r w:rsidRPr="00AE1B55">
        <w:t>End date (</w:t>
      </w:r>
      <w:r w:rsidR="000348BC" w:rsidRPr="00AE1B55">
        <w:t>no</w:t>
      </w:r>
      <w:r w:rsidRPr="00AE1B55">
        <w:t xml:space="preserve"> older that 24 month)</w:t>
      </w:r>
      <w:r w:rsidR="000348BC" w:rsidRPr="00AE1B55">
        <w:t>, and</w:t>
      </w:r>
      <w:r w:rsidRPr="00AE1B55">
        <w:t xml:space="preserve"> then Click Go to find records uploaded during these dates.</w:t>
      </w:r>
    </w:p>
    <w:p w14:paraId="5E90C96F" w14:textId="649FE6B0" w:rsidR="0010735A" w:rsidRPr="00AE1B55" w:rsidRDefault="0010735A" w:rsidP="00DF2255">
      <w:pPr>
        <w:pStyle w:val="Normal2"/>
        <w:numPr>
          <w:ilvl w:val="0"/>
          <w:numId w:val="28"/>
        </w:numPr>
        <w:ind w:left="567" w:hanging="283"/>
      </w:pPr>
      <w:r w:rsidRPr="00AE1B55">
        <w:t xml:space="preserve">Click on any reference number to view the detailed description of a specific file upload. This will redirect you to the </w:t>
      </w:r>
      <w:hyperlink r:id="rId66" w:anchor="_Upload_History_Details" w:history="1">
        <w:r w:rsidRPr="00AE1B55">
          <w:rPr>
            <w:rStyle w:val="Hyperlink"/>
            <w:rFonts w:ascii="Calibri" w:hAnsi="Calibri"/>
          </w:rPr>
          <w:t>Upload History Details</w:t>
        </w:r>
      </w:hyperlink>
      <w:r w:rsidRPr="00AE1B55">
        <w:t xml:space="preserve"> page.</w:t>
      </w:r>
    </w:p>
    <w:p w14:paraId="738C832F" w14:textId="373C84DF" w:rsidR="0010735A" w:rsidRPr="00AE1B55" w:rsidRDefault="0010735A" w:rsidP="00DF2255">
      <w:pPr>
        <w:pStyle w:val="Normal2"/>
        <w:numPr>
          <w:ilvl w:val="0"/>
          <w:numId w:val="28"/>
        </w:numPr>
        <w:ind w:left="567" w:hanging="283"/>
      </w:pPr>
      <w:r w:rsidRPr="00AE1B55">
        <w:t xml:space="preserve">If an organization has a long history of uploaded files, the history will be spread on multiple pages. You can access those pages by clicking on the page number on </w:t>
      </w:r>
      <w:r w:rsidR="007B62A9" w:rsidRPr="00AE1B55">
        <w:t xml:space="preserve">the </w:t>
      </w:r>
      <w:r w:rsidRPr="00AE1B55">
        <w:t xml:space="preserve">top or bottom of the upload history table. </w:t>
      </w:r>
      <w:r w:rsidR="00C07112" w:rsidRPr="00AE1B55">
        <w:t>In addition</w:t>
      </w:r>
      <w:r w:rsidRPr="00AE1B55">
        <w:t xml:space="preserve">, a scrollbar will be displayed at the bottom of the upload history table if </w:t>
      </w:r>
      <w:r w:rsidR="007B62A9" w:rsidRPr="00AE1B55">
        <w:t xml:space="preserve">the </w:t>
      </w:r>
      <w:r w:rsidRPr="00AE1B55">
        <w:t>content</w:t>
      </w:r>
      <w:r w:rsidR="007B62A9" w:rsidRPr="00AE1B55">
        <w:t>s</w:t>
      </w:r>
      <w:r w:rsidRPr="00AE1B55">
        <w:t xml:space="preserve"> </w:t>
      </w:r>
      <w:r w:rsidR="007B62A9" w:rsidRPr="00AE1B55">
        <w:t>are</w:t>
      </w:r>
      <w:r w:rsidRPr="00AE1B55">
        <w:t xml:space="preserve"> too wide for the screen. </w:t>
      </w:r>
    </w:p>
    <w:p w14:paraId="7091966F" w14:textId="319F5F68" w:rsidR="0010735A" w:rsidRPr="00AE1B55" w:rsidRDefault="0010735A" w:rsidP="00DF2255">
      <w:pPr>
        <w:pStyle w:val="Normal2"/>
        <w:numPr>
          <w:ilvl w:val="0"/>
          <w:numId w:val="28"/>
        </w:numPr>
        <w:ind w:left="567" w:hanging="283"/>
      </w:pPr>
      <w:r w:rsidRPr="00AE1B55">
        <w:t xml:space="preserve">You can delete a file sent by clicking the </w:t>
      </w:r>
      <w:r w:rsidRPr="00AE1B55">
        <w:rPr>
          <w:b/>
          <w:i/>
        </w:rPr>
        <w:t>Delete</w:t>
      </w:r>
      <w:r w:rsidRPr="00AE1B55">
        <w:t xml:space="preserve"> </w:t>
      </w:r>
      <w:r w:rsidR="00486516" w:rsidRPr="00AE1B55">
        <w:t xml:space="preserve">icon (small </w:t>
      </w:r>
      <w:r w:rsidR="00C07112" w:rsidRPr="00AE1B55">
        <w:t>trashcan</w:t>
      </w:r>
      <w:r w:rsidR="00486516" w:rsidRPr="00AE1B55">
        <w:t>)</w:t>
      </w:r>
      <w:r w:rsidRPr="00AE1B55">
        <w:t xml:space="preserve"> appearing </w:t>
      </w:r>
      <w:r w:rsidR="00486516" w:rsidRPr="00AE1B55">
        <w:t xml:space="preserve">at the end of </w:t>
      </w:r>
      <w:r w:rsidRPr="00AE1B55">
        <w:t>the file</w:t>
      </w:r>
      <w:r w:rsidR="00486516" w:rsidRPr="00AE1B55">
        <w:t>’</w:t>
      </w:r>
      <w:r w:rsidRPr="00AE1B55">
        <w:t>s</w:t>
      </w:r>
      <w:r w:rsidR="00486516" w:rsidRPr="00AE1B55">
        <w:t xml:space="preserve"> row if it can</w:t>
      </w:r>
      <w:r w:rsidRPr="00AE1B55">
        <w:t xml:space="preserve"> that can be deleted. The files that can be deleted are </w:t>
      </w:r>
      <w:r w:rsidR="00C07112" w:rsidRPr="00AE1B55">
        <w:t>files, which</w:t>
      </w:r>
      <w:r w:rsidRPr="00AE1B55">
        <w:t xml:space="preserve"> </w:t>
      </w:r>
      <w:r w:rsidR="00C07112" w:rsidRPr="00AE1B55">
        <w:t>have not</w:t>
      </w:r>
      <w:r w:rsidRPr="00AE1B55">
        <w:t xml:space="preserve"> been sent for processing, empty files or invalid files.</w:t>
      </w:r>
    </w:p>
    <w:p w14:paraId="4981A8B6" w14:textId="1085B0D5" w:rsidR="0010735A" w:rsidRPr="00AE1B55" w:rsidRDefault="0010735A" w:rsidP="00DF2255">
      <w:pPr>
        <w:pStyle w:val="H2"/>
      </w:pPr>
      <w:bookmarkStart w:id="57" w:name="_Upload_History_Details"/>
      <w:bookmarkStart w:id="58" w:name="_Toc42858431"/>
      <w:bookmarkEnd w:id="57"/>
      <w:r w:rsidRPr="00AE1B55">
        <w:t>Upload History Details</w:t>
      </w:r>
      <w:bookmarkEnd w:id="58"/>
    </w:p>
    <w:p w14:paraId="0E322975" w14:textId="77777777" w:rsidR="0010735A" w:rsidRPr="00AE1B55" w:rsidRDefault="0010735A" w:rsidP="0010735A">
      <w:pPr>
        <w:rPr>
          <w:lang w:val="en-CA"/>
        </w:rPr>
      </w:pPr>
    </w:p>
    <w:p w14:paraId="7944AF70" w14:textId="43919D42" w:rsidR="0010735A" w:rsidRPr="00AE1B55" w:rsidRDefault="0010735A" w:rsidP="00DF2255">
      <w:pPr>
        <w:rPr>
          <w:lang w:val="en-CA"/>
        </w:rPr>
      </w:pPr>
      <w:r w:rsidRPr="00AE1B55">
        <w:rPr>
          <w:lang w:val="en-CA"/>
        </w:rPr>
        <w:t xml:space="preserve">This page provides you with the details of a specific upload and is essentially useful to programs validating the files uploaded (Accountability, ALMP, AERS and NIIS) in order to verify any rejected record and the reasons pertaining to rejections. </w:t>
      </w:r>
    </w:p>
    <w:p w14:paraId="444AD0A2" w14:textId="28CE4504" w:rsidR="00E97060" w:rsidRPr="00AE1B55" w:rsidRDefault="00E97060" w:rsidP="00DF2255">
      <w:pPr>
        <w:rPr>
          <w:lang w:val="en-CA"/>
        </w:rPr>
      </w:pPr>
      <w:r w:rsidRPr="00AE1B55">
        <w:rPr>
          <w:noProof/>
          <w:lang w:val="en-CA"/>
        </w:rPr>
        <w:drawing>
          <wp:inline distT="0" distB="0" distL="0" distR="0" wp14:anchorId="0C3A6D38" wp14:editId="6E8A66F8">
            <wp:extent cx="5490210" cy="2391410"/>
            <wp:effectExtent l="19050" t="19050" r="1524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0210" cy="2391410"/>
                    </a:xfrm>
                    <a:prstGeom prst="rect">
                      <a:avLst/>
                    </a:prstGeom>
                    <a:ln w="3175">
                      <a:solidFill>
                        <a:schemeClr val="tx2"/>
                      </a:solidFill>
                    </a:ln>
                  </pic:spPr>
                </pic:pic>
              </a:graphicData>
            </a:graphic>
          </wp:inline>
        </w:drawing>
      </w:r>
    </w:p>
    <w:p w14:paraId="5B0B5419" w14:textId="77777777" w:rsidR="0010735A" w:rsidRPr="00AE1B55" w:rsidRDefault="0010735A" w:rsidP="00DF2255">
      <w:pPr>
        <w:pStyle w:val="Normal2"/>
        <w:numPr>
          <w:ilvl w:val="0"/>
          <w:numId w:val="29"/>
        </w:numPr>
        <w:ind w:left="567" w:hanging="283"/>
      </w:pPr>
      <w:r w:rsidRPr="00AE1B55">
        <w:t xml:space="preserve">If you want to save the history details to a file, click on the </w:t>
      </w:r>
      <w:r w:rsidRPr="00AE1B55">
        <w:rPr>
          <w:b/>
          <w:i/>
          <w:u w:val="single"/>
        </w:rPr>
        <w:t>Save to file</w:t>
      </w:r>
      <w:r w:rsidRPr="00AE1B55">
        <w:t xml:space="preserve"> button and follow the instructions. The history details will be saved in the comma delimited text file. The </w:t>
      </w:r>
      <w:r w:rsidRPr="00AE1B55">
        <w:rPr>
          <w:b/>
          <w:i/>
        </w:rPr>
        <w:t>Save to file</w:t>
      </w:r>
      <w:r w:rsidRPr="00AE1B55">
        <w:t xml:space="preserve"> button does not download the actual file upload, it only downloads the report as seen on screen.</w:t>
      </w:r>
    </w:p>
    <w:p w14:paraId="5CA61906" w14:textId="77777777" w:rsidR="0010735A" w:rsidRPr="00AE1B55" w:rsidRDefault="0010735A" w:rsidP="00DF2255">
      <w:pPr>
        <w:pStyle w:val="Normal2"/>
        <w:numPr>
          <w:ilvl w:val="0"/>
          <w:numId w:val="29"/>
        </w:numPr>
        <w:ind w:left="567" w:hanging="283"/>
      </w:pPr>
      <w:r w:rsidRPr="00AE1B55">
        <w:t xml:space="preserve">Alternatively, it is possible to save the details in a XML file by pressing the </w:t>
      </w:r>
      <w:r w:rsidRPr="00AE1B55">
        <w:rPr>
          <w:b/>
          <w:i/>
          <w:u w:val="single"/>
        </w:rPr>
        <w:t>Save XML Log</w:t>
      </w:r>
      <w:r w:rsidRPr="00AE1B55">
        <w:t xml:space="preserve"> button. Note: This button is not available for all applications.</w:t>
      </w:r>
    </w:p>
    <w:p w14:paraId="6B1AE221" w14:textId="48D2A793" w:rsidR="0010735A" w:rsidRPr="00AE1B55" w:rsidRDefault="0010735A" w:rsidP="00DF2255">
      <w:pPr>
        <w:pStyle w:val="H3"/>
      </w:pPr>
      <w:bookmarkStart w:id="59" w:name="_Toc372274149"/>
      <w:bookmarkStart w:id="60" w:name="_Toc372103015"/>
      <w:bookmarkStart w:id="61" w:name="_Toc42858432"/>
      <w:r w:rsidRPr="00AE1B55">
        <w:t>Upload Information section:</w:t>
      </w:r>
      <w:bookmarkEnd w:id="59"/>
      <w:bookmarkEnd w:id="60"/>
      <w:bookmarkEnd w:id="61"/>
    </w:p>
    <w:p w14:paraId="0161FBDC" w14:textId="77777777" w:rsidR="0010735A" w:rsidRPr="00AE1B55" w:rsidRDefault="0010735A" w:rsidP="0010735A">
      <w:pPr>
        <w:pStyle w:val="Header"/>
        <w:tabs>
          <w:tab w:val="left" w:pos="3600"/>
        </w:tabs>
        <w:rPr>
          <w:lang w:val="en-CA"/>
        </w:rPr>
      </w:pPr>
    </w:p>
    <w:p w14:paraId="2707E1BE" w14:textId="6CED47A7" w:rsidR="0010735A" w:rsidRPr="00AE1B55" w:rsidRDefault="0010735A" w:rsidP="00DF2255">
      <w:pPr>
        <w:rPr>
          <w:lang w:val="en-CA"/>
        </w:rPr>
      </w:pPr>
      <w:r w:rsidRPr="00AE1B55">
        <w:rPr>
          <w:lang w:val="en-CA"/>
        </w:rPr>
        <w:t>This section contains information about the file uploaded:</w:t>
      </w:r>
    </w:p>
    <w:p w14:paraId="65E2C714" w14:textId="2D4DCB34" w:rsidR="00E97060" w:rsidRPr="00AE1B55" w:rsidRDefault="00E97060" w:rsidP="00DF2255">
      <w:pPr>
        <w:rPr>
          <w:lang w:val="en-CA"/>
        </w:rPr>
      </w:pPr>
      <w:r w:rsidRPr="00AE1B55">
        <w:rPr>
          <w:noProof/>
          <w:lang w:val="en-CA"/>
        </w:rPr>
        <w:drawing>
          <wp:inline distT="0" distB="0" distL="0" distR="0" wp14:anchorId="1C794EAD" wp14:editId="0EAA7900">
            <wp:extent cx="5490210" cy="3593465"/>
            <wp:effectExtent l="19050" t="19050" r="1524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0210" cy="3593465"/>
                    </a:xfrm>
                    <a:prstGeom prst="rect">
                      <a:avLst/>
                    </a:prstGeom>
                    <a:ln w="3175">
                      <a:solidFill>
                        <a:schemeClr val="tx2"/>
                      </a:solidFill>
                    </a:ln>
                  </pic:spPr>
                </pic:pic>
              </a:graphicData>
            </a:graphic>
          </wp:inline>
        </w:drawing>
      </w:r>
    </w:p>
    <w:p w14:paraId="746C000D" w14:textId="77777777" w:rsidR="0010735A" w:rsidRPr="00AE1B55" w:rsidRDefault="0010735A" w:rsidP="00DF2255">
      <w:pPr>
        <w:rPr>
          <w:lang w:val="en-CA"/>
        </w:rPr>
      </w:pPr>
      <w:r w:rsidRPr="00AE1B55">
        <w:rPr>
          <w:b/>
          <w:lang w:val="en-CA"/>
        </w:rPr>
        <w:t>Upload Date</w:t>
      </w:r>
      <w:r w:rsidRPr="00AE1B55">
        <w:rPr>
          <w:lang w:val="en-CA"/>
        </w:rPr>
        <w:t>: The date the upload was done.</w:t>
      </w:r>
    </w:p>
    <w:p w14:paraId="6E4AE9BE" w14:textId="77777777" w:rsidR="0010735A" w:rsidRPr="00AE1B55" w:rsidRDefault="0010735A" w:rsidP="00DF2255">
      <w:pPr>
        <w:rPr>
          <w:lang w:val="en-CA"/>
        </w:rPr>
      </w:pPr>
      <w:r w:rsidRPr="00AE1B55">
        <w:rPr>
          <w:b/>
          <w:lang w:val="en-CA"/>
        </w:rPr>
        <w:t>Application</w:t>
      </w:r>
      <w:r w:rsidRPr="00AE1B55">
        <w:rPr>
          <w:lang w:val="en-CA"/>
        </w:rPr>
        <w:t>: The application (program) for which the file was sent</w:t>
      </w:r>
    </w:p>
    <w:p w14:paraId="4AF61FB9" w14:textId="77777777" w:rsidR="0010735A" w:rsidRPr="00AE1B55" w:rsidRDefault="0010735A" w:rsidP="00DF2255">
      <w:pPr>
        <w:rPr>
          <w:lang w:val="en-CA"/>
        </w:rPr>
      </w:pPr>
      <w:r w:rsidRPr="00AE1B55">
        <w:rPr>
          <w:b/>
          <w:lang w:val="en-CA"/>
        </w:rPr>
        <w:t>Upload Profile</w:t>
      </w:r>
      <w:r w:rsidRPr="00AE1B55">
        <w:rPr>
          <w:lang w:val="en-CA"/>
        </w:rPr>
        <w:t>: Profile or type of file of the uploaded file.</w:t>
      </w:r>
    </w:p>
    <w:p w14:paraId="5F2BE63B" w14:textId="77777777" w:rsidR="0010735A" w:rsidRPr="00AE1B55" w:rsidRDefault="0010735A" w:rsidP="00DF2255">
      <w:pPr>
        <w:rPr>
          <w:lang w:val="en-CA"/>
        </w:rPr>
      </w:pPr>
      <w:r w:rsidRPr="00AE1B55">
        <w:rPr>
          <w:b/>
          <w:lang w:val="en-CA"/>
        </w:rPr>
        <w:t>Upload Status</w:t>
      </w:r>
      <w:r w:rsidRPr="00AE1B55">
        <w:rPr>
          <w:lang w:val="en-CA"/>
        </w:rPr>
        <w:t>: Indicates where the file is in the whole upload process. The status can be as follow:</w:t>
      </w:r>
    </w:p>
    <w:p w14:paraId="322C4019" w14:textId="77777777" w:rsidR="0010735A" w:rsidRPr="00AE1B55" w:rsidRDefault="0010735A" w:rsidP="00DF2255">
      <w:pPr>
        <w:pStyle w:val="Bullet"/>
      </w:pPr>
      <w:r w:rsidRPr="00AE1B55">
        <w:t>An unexpected error occurred</w:t>
      </w:r>
    </w:p>
    <w:p w14:paraId="66A3D0AD" w14:textId="77777777" w:rsidR="0010735A" w:rsidRPr="00AE1B55" w:rsidRDefault="0010735A" w:rsidP="00DF2255">
      <w:pPr>
        <w:pStyle w:val="Bullet"/>
      </w:pPr>
      <w:r w:rsidRPr="00AE1B55">
        <w:t>Fatal error file rejected</w:t>
      </w:r>
    </w:p>
    <w:p w14:paraId="358975A2" w14:textId="77777777" w:rsidR="0010735A" w:rsidRPr="00AE1B55" w:rsidRDefault="0010735A" w:rsidP="00DF2255">
      <w:pPr>
        <w:pStyle w:val="Bullet"/>
      </w:pPr>
      <w:r w:rsidRPr="00AE1B55">
        <w:t>File Accepted</w:t>
      </w:r>
    </w:p>
    <w:p w14:paraId="75729A32" w14:textId="77777777" w:rsidR="0010735A" w:rsidRPr="00AE1B55" w:rsidRDefault="0010735A" w:rsidP="00DF2255">
      <w:pPr>
        <w:pStyle w:val="Bullet"/>
      </w:pPr>
      <w:r w:rsidRPr="00AE1B55">
        <w:t>File Download Confirmed by user</w:t>
      </w:r>
    </w:p>
    <w:p w14:paraId="489261E8" w14:textId="77777777" w:rsidR="0010735A" w:rsidRPr="00AE1B55" w:rsidRDefault="0010735A" w:rsidP="00DF2255">
      <w:pPr>
        <w:pStyle w:val="Bullet"/>
      </w:pPr>
      <w:r w:rsidRPr="00AE1B55">
        <w:t>File Downloaded by user</w:t>
      </w:r>
    </w:p>
    <w:p w14:paraId="32C2D0EE" w14:textId="77777777" w:rsidR="0010735A" w:rsidRPr="00AE1B55" w:rsidRDefault="0010735A" w:rsidP="00DF2255">
      <w:pPr>
        <w:pStyle w:val="Bullet"/>
      </w:pPr>
      <w:r w:rsidRPr="00AE1B55">
        <w:t>File Upload Initialized by user</w:t>
      </w:r>
    </w:p>
    <w:p w14:paraId="76D61785" w14:textId="77777777" w:rsidR="0010735A" w:rsidRPr="00AE1B55" w:rsidRDefault="0010735A" w:rsidP="00DF2255">
      <w:pPr>
        <w:pStyle w:val="Bullet"/>
      </w:pPr>
      <w:r w:rsidRPr="00AE1B55">
        <w:t>File has been copied to the application queue</w:t>
      </w:r>
    </w:p>
    <w:p w14:paraId="0E513A16" w14:textId="77777777" w:rsidR="0010735A" w:rsidRPr="00AE1B55" w:rsidRDefault="0010735A" w:rsidP="00DF2255">
      <w:pPr>
        <w:pStyle w:val="Bullet"/>
      </w:pPr>
      <w:r w:rsidRPr="00AE1B55">
        <w:t>No valid record found</w:t>
      </w:r>
    </w:p>
    <w:p w14:paraId="5D2E1FB4" w14:textId="77777777" w:rsidR="0010735A" w:rsidRPr="00AE1B55" w:rsidRDefault="0010735A" w:rsidP="00DF2255">
      <w:pPr>
        <w:pStyle w:val="Bullet"/>
      </w:pPr>
      <w:r w:rsidRPr="00AE1B55">
        <w:t>Partial File Accepted</w:t>
      </w:r>
    </w:p>
    <w:p w14:paraId="4D8321B1" w14:textId="77777777" w:rsidR="0010735A" w:rsidRPr="00AE1B55" w:rsidRDefault="0010735A" w:rsidP="00DF2255">
      <w:pPr>
        <w:pStyle w:val="Bullet"/>
      </w:pPr>
      <w:r w:rsidRPr="00AE1B55">
        <w:t>Partial upload not allowed</w:t>
      </w:r>
    </w:p>
    <w:p w14:paraId="3AB07352" w14:textId="77777777" w:rsidR="0010735A" w:rsidRPr="00AE1B55" w:rsidRDefault="0010735A" w:rsidP="00DF2255">
      <w:pPr>
        <w:pStyle w:val="Bullet"/>
      </w:pPr>
      <w:r w:rsidRPr="00AE1B55">
        <w:t>The file could not be copied to the application queue</w:t>
      </w:r>
    </w:p>
    <w:p w14:paraId="1E44D979" w14:textId="77777777" w:rsidR="0010735A" w:rsidRPr="00AE1B55" w:rsidRDefault="0010735A" w:rsidP="00DF2255">
      <w:pPr>
        <w:pStyle w:val="Bullet"/>
      </w:pPr>
      <w:r w:rsidRPr="00AE1B55">
        <w:t>The file transfer failed</w:t>
      </w:r>
    </w:p>
    <w:p w14:paraId="5257B1C6" w14:textId="77777777" w:rsidR="0010735A" w:rsidRPr="00AE1B55" w:rsidRDefault="0010735A" w:rsidP="00DF2255">
      <w:pPr>
        <w:pStyle w:val="Bullet"/>
      </w:pPr>
      <w:r w:rsidRPr="00AE1B55">
        <w:t>The validation results couldn’t be inserted in the database</w:t>
      </w:r>
    </w:p>
    <w:p w14:paraId="094BE953" w14:textId="77777777" w:rsidR="0010735A" w:rsidRPr="00AE1B55" w:rsidRDefault="0010735A" w:rsidP="00DF2255">
      <w:pPr>
        <w:pStyle w:val="Bullet"/>
      </w:pPr>
      <w:r w:rsidRPr="00AE1B55">
        <w:t>The validation results were successfully inserted in the database</w:t>
      </w:r>
    </w:p>
    <w:p w14:paraId="5FBDFBA3" w14:textId="4D4B02D2" w:rsidR="0010735A" w:rsidRPr="00AE1B55" w:rsidRDefault="0010735A" w:rsidP="00DF2255">
      <w:pPr>
        <w:rPr>
          <w:lang w:val="en-CA"/>
        </w:rPr>
      </w:pPr>
      <w:r w:rsidRPr="00AE1B55">
        <w:rPr>
          <w:lang w:val="en-CA"/>
        </w:rPr>
        <w:t>For the AERS participant only:</w:t>
      </w:r>
    </w:p>
    <w:p w14:paraId="166B8E7C" w14:textId="77777777" w:rsidR="0010735A" w:rsidRPr="00AE1B55" w:rsidRDefault="0010735A" w:rsidP="00DF2255">
      <w:pPr>
        <w:pStyle w:val="Bullet"/>
      </w:pPr>
      <w:r w:rsidRPr="00AE1B55">
        <w:t>Accepted</w:t>
      </w:r>
    </w:p>
    <w:p w14:paraId="3745DE99" w14:textId="77777777" w:rsidR="0010735A" w:rsidRPr="00AE1B55" w:rsidRDefault="0010735A" w:rsidP="00DF2255">
      <w:pPr>
        <w:pStyle w:val="Bullet"/>
      </w:pPr>
      <w:r w:rsidRPr="00AE1B55">
        <w:t>Pending</w:t>
      </w:r>
    </w:p>
    <w:p w14:paraId="0E796C3A" w14:textId="77777777" w:rsidR="0010735A" w:rsidRPr="00AE1B55" w:rsidRDefault="0010735A" w:rsidP="00DF2255">
      <w:pPr>
        <w:pStyle w:val="Bullet"/>
      </w:pPr>
      <w:r w:rsidRPr="00AE1B55">
        <w:t>Pending with errors</w:t>
      </w:r>
    </w:p>
    <w:p w14:paraId="63399BF9" w14:textId="77777777" w:rsidR="0010735A" w:rsidRPr="00AE1B55" w:rsidRDefault="0010735A" w:rsidP="00DF2255">
      <w:pPr>
        <w:pStyle w:val="Bullet"/>
      </w:pPr>
      <w:r w:rsidRPr="00AE1B55">
        <w:t>Rejected - Do not resubmit</w:t>
      </w:r>
    </w:p>
    <w:p w14:paraId="3421946C" w14:textId="77777777" w:rsidR="0010735A" w:rsidRPr="00AE1B55" w:rsidRDefault="0010735A" w:rsidP="00DF2255">
      <w:pPr>
        <w:pStyle w:val="Bullet"/>
      </w:pPr>
      <w:r w:rsidRPr="00AE1B55">
        <w:t>Rejected - Please correct and resubmit</w:t>
      </w:r>
    </w:p>
    <w:p w14:paraId="0747BB78" w14:textId="77777777" w:rsidR="0010735A" w:rsidRPr="00AE1B55" w:rsidRDefault="0010735A" w:rsidP="00DF2255">
      <w:pPr>
        <w:rPr>
          <w:lang w:val="en-CA"/>
        </w:rPr>
      </w:pPr>
      <w:r w:rsidRPr="00AE1B55">
        <w:rPr>
          <w:b/>
          <w:lang w:val="en-CA"/>
        </w:rPr>
        <w:t>Uploaded File</w:t>
      </w:r>
      <w:r w:rsidRPr="00AE1B55">
        <w:rPr>
          <w:lang w:val="en-CA"/>
        </w:rPr>
        <w:t>: Name of the file uploaded.</w:t>
      </w:r>
    </w:p>
    <w:p w14:paraId="65EFA1F7" w14:textId="77777777" w:rsidR="0010735A" w:rsidRPr="00AE1B55" w:rsidRDefault="0010735A" w:rsidP="00DF2255">
      <w:pPr>
        <w:rPr>
          <w:lang w:val="en-CA"/>
        </w:rPr>
      </w:pPr>
      <w:r w:rsidRPr="00AE1B55">
        <w:rPr>
          <w:b/>
          <w:lang w:val="en-CA"/>
        </w:rPr>
        <w:t>User Name</w:t>
      </w:r>
      <w:r w:rsidRPr="00AE1B55">
        <w:rPr>
          <w:lang w:val="en-CA"/>
        </w:rPr>
        <w:t>: Name of the user having uploaded the file.</w:t>
      </w:r>
    </w:p>
    <w:p w14:paraId="3525637D" w14:textId="77777777" w:rsidR="0010735A" w:rsidRPr="00AE1B55" w:rsidRDefault="0010735A" w:rsidP="00DF2255">
      <w:pPr>
        <w:rPr>
          <w:lang w:val="en-CA"/>
        </w:rPr>
      </w:pPr>
      <w:r w:rsidRPr="00AE1B55">
        <w:rPr>
          <w:b/>
          <w:lang w:val="en-CA"/>
        </w:rPr>
        <w:t>Additional Information</w:t>
      </w:r>
      <w:r w:rsidRPr="00AE1B55">
        <w:rPr>
          <w:lang w:val="en-CA"/>
        </w:rPr>
        <w:t>: Additional information or comments for the upload.</w:t>
      </w:r>
    </w:p>
    <w:p w14:paraId="76667551" w14:textId="33EBFA43" w:rsidR="0010735A" w:rsidRPr="00AE1B55" w:rsidRDefault="0010735A" w:rsidP="00DF2255">
      <w:pPr>
        <w:rPr>
          <w:b/>
          <w:lang w:val="en-CA"/>
        </w:rPr>
      </w:pPr>
      <w:r w:rsidRPr="00AE1B55">
        <w:rPr>
          <w:b/>
          <w:lang w:val="en-CA"/>
        </w:rPr>
        <w:t xml:space="preserve">Additional Information URI: </w:t>
      </w:r>
      <w:r w:rsidRPr="00AE1B55">
        <w:rPr>
          <w:lang w:val="en-CA"/>
        </w:rPr>
        <w:t>External link to additional information about this upload (</w:t>
      </w:r>
      <w:r w:rsidR="00C07112">
        <w:rPr>
          <w:lang w:val="en-CA"/>
        </w:rPr>
        <w:t>e.g.</w:t>
      </w:r>
      <w:r w:rsidRPr="00AE1B55">
        <w:rPr>
          <w:lang w:val="en-CA"/>
        </w:rPr>
        <w:t xml:space="preserve"> a link to a report built with the data of the uploaded file).</w:t>
      </w:r>
    </w:p>
    <w:p w14:paraId="2EBBA85A" w14:textId="77777777" w:rsidR="00E97060" w:rsidRPr="00AE1B55" w:rsidRDefault="00E97060">
      <w:pPr>
        <w:spacing w:after="0" w:line="240" w:lineRule="auto"/>
        <w:jc w:val="left"/>
        <w:rPr>
          <w:rFonts w:ascii="Arial" w:hAnsi="Arial" w:cs="Arial"/>
          <w:b/>
          <w:i/>
          <w:smallCaps/>
          <w:color w:val="005699"/>
          <w:sz w:val="36"/>
          <w:szCs w:val="36"/>
          <w:lang w:val="en-CA"/>
        </w:rPr>
      </w:pPr>
      <w:bookmarkStart w:id="62" w:name="_Hlt524850631"/>
      <w:bookmarkStart w:id="63" w:name="_Toc372103016"/>
      <w:bookmarkStart w:id="64" w:name="_Toc372274150"/>
      <w:bookmarkEnd w:id="62"/>
      <w:r w:rsidRPr="00AE1B55">
        <w:rPr>
          <w:lang w:val="en-CA"/>
        </w:rPr>
        <w:br w:type="page"/>
      </w:r>
    </w:p>
    <w:p w14:paraId="53AFAC7F" w14:textId="79F62CE7" w:rsidR="0010735A" w:rsidRPr="00AE1B55" w:rsidRDefault="0010735A" w:rsidP="00DF2255">
      <w:pPr>
        <w:pStyle w:val="H3"/>
      </w:pPr>
      <w:bookmarkStart w:id="65" w:name="_Toc42858433"/>
      <w:r w:rsidRPr="00AE1B55">
        <w:t>Record Information section:</w:t>
      </w:r>
      <w:bookmarkEnd w:id="63"/>
      <w:bookmarkEnd w:id="64"/>
      <w:bookmarkEnd w:id="65"/>
    </w:p>
    <w:p w14:paraId="6B578160" w14:textId="099AE0B2" w:rsidR="00E97060" w:rsidRPr="00AE1B55" w:rsidRDefault="00E97060" w:rsidP="00DF2255">
      <w:pPr>
        <w:rPr>
          <w:b/>
          <w:sz w:val="20"/>
          <w:szCs w:val="20"/>
          <w:u w:val="single"/>
          <w:lang w:val="en-CA" w:eastAsia="en-US"/>
        </w:rPr>
      </w:pPr>
    </w:p>
    <w:p w14:paraId="15AABA4C" w14:textId="78862781" w:rsidR="00E97060" w:rsidRPr="00AE1B55" w:rsidRDefault="00E97060" w:rsidP="00DF2255">
      <w:pPr>
        <w:rPr>
          <w:lang w:val="en-CA"/>
        </w:rPr>
      </w:pPr>
      <w:r w:rsidRPr="00AE1B55">
        <w:rPr>
          <w:lang w:val="en-CA"/>
        </w:rPr>
        <w:t xml:space="preserve">This section contains information about the records processed </w:t>
      </w:r>
      <w:r w:rsidR="00C07112" w:rsidRPr="00AE1B55">
        <w:rPr>
          <w:lang w:val="en-CA"/>
        </w:rPr>
        <w:t>within</w:t>
      </w:r>
      <w:r w:rsidRPr="00AE1B55">
        <w:rPr>
          <w:lang w:val="en-CA"/>
        </w:rPr>
        <w:t xml:space="preserve"> the file uploaded:</w:t>
      </w:r>
    </w:p>
    <w:p w14:paraId="37CB234D" w14:textId="0E9AFFE4" w:rsidR="00E97060" w:rsidRPr="00AE1B55" w:rsidRDefault="00E97060" w:rsidP="00DF2255">
      <w:pPr>
        <w:rPr>
          <w:b/>
          <w:lang w:val="en-CA"/>
        </w:rPr>
      </w:pPr>
      <w:r w:rsidRPr="00AE1B55">
        <w:rPr>
          <w:noProof/>
          <w:lang w:val="en-CA"/>
        </w:rPr>
        <w:drawing>
          <wp:inline distT="0" distB="0" distL="0" distR="0" wp14:anchorId="0A29F069" wp14:editId="6F57F700">
            <wp:extent cx="5490210" cy="2513330"/>
            <wp:effectExtent l="19050" t="19050" r="15240" b="203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0210" cy="2513330"/>
                    </a:xfrm>
                    <a:prstGeom prst="rect">
                      <a:avLst/>
                    </a:prstGeom>
                    <a:ln w="3175">
                      <a:solidFill>
                        <a:schemeClr val="tx2"/>
                      </a:solidFill>
                    </a:ln>
                  </pic:spPr>
                </pic:pic>
              </a:graphicData>
            </a:graphic>
          </wp:inline>
        </w:drawing>
      </w:r>
    </w:p>
    <w:p w14:paraId="6B481ACD" w14:textId="6FEED0BF" w:rsidR="0010735A" w:rsidRPr="00AE1B55" w:rsidRDefault="0010735A" w:rsidP="00DF2255">
      <w:pPr>
        <w:rPr>
          <w:lang w:val="en-CA"/>
        </w:rPr>
      </w:pPr>
      <w:r w:rsidRPr="00AE1B55">
        <w:rPr>
          <w:b/>
          <w:lang w:val="en-CA"/>
        </w:rPr>
        <w:t>Processed</w:t>
      </w:r>
      <w:r w:rsidRPr="00AE1B55">
        <w:rPr>
          <w:lang w:val="en-CA"/>
        </w:rPr>
        <w:t>: Number of record processed (read) by the backend application or program.</w:t>
      </w:r>
    </w:p>
    <w:p w14:paraId="48392009" w14:textId="77777777" w:rsidR="0010735A" w:rsidRPr="00AE1B55" w:rsidRDefault="0010735A" w:rsidP="00DF2255">
      <w:pPr>
        <w:rPr>
          <w:lang w:val="en-CA"/>
        </w:rPr>
      </w:pPr>
      <w:r w:rsidRPr="00AE1B55">
        <w:rPr>
          <w:b/>
          <w:lang w:val="en-CA"/>
        </w:rPr>
        <w:t>Rejected</w:t>
      </w:r>
      <w:r w:rsidRPr="00AE1B55">
        <w:rPr>
          <w:lang w:val="en-CA"/>
        </w:rPr>
        <w:t>: Number of record rejected by the backend application or program.</w:t>
      </w:r>
    </w:p>
    <w:p w14:paraId="528ED2F5" w14:textId="77777777" w:rsidR="0010735A" w:rsidRPr="00AE1B55" w:rsidRDefault="0010735A" w:rsidP="00DF2255">
      <w:pPr>
        <w:rPr>
          <w:lang w:val="en-CA"/>
        </w:rPr>
      </w:pPr>
      <w:r w:rsidRPr="00AE1B55">
        <w:rPr>
          <w:b/>
          <w:lang w:val="en-CA"/>
        </w:rPr>
        <w:t>Accepted</w:t>
      </w:r>
      <w:r w:rsidRPr="00AE1B55">
        <w:rPr>
          <w:lang w:val="en-CA"/>
        </w:rPr>
        <w:t xml:space="preserve">: Number of record accepted (valid) by the backend application or program. </w:t>
      </w:r>
    </w:p>
    <w:p w14:paraId="4C3FEB1A" w14:textId="77777777" w:rsidR="0010735A" w:rsidRPr="00AE1B55" w:rsidRDefault="0010735A" w:rsidP="00DF2255">
      <w:pPr>
        <w:rPr>
          <w:lang w:val="en-CA"/>
        </w:rPr>
      </w:pPr>
      <w:r w:rsidRPr="00AE1B55">
        <w:rPr>
          <w:b/>
          <w:lang w:val="en-CA"/>
        </w:rPr>
        <w:t xml:space="preserve">Number of error(s): </w:t>
      </w:r>
      <w:r w:rsidRPr="00AE1B55">
        <w:rPr>
          <w:lang w:val="en-CA"/>
        </w:rPr>
        <w:t>Number of error found in the file. Since more than one error can be found in the same record, the total number of errors will not necessarily match the number of rejected records.</w:t>
      </w:r>
    </w:p>
    <w:p w14:paraId="4B2B2614" w14:textId="696F241F" w:rsidR="0010735A" w:rsidRPr="00AE1B55" w:rsidRDefault="0010735A" w:rsidP="00E97060">
      <w:pPr>
        <w:pStyle w:val="Heading4"/>
      </w:pPr>
      <w:bookmarkStart w:id="66" w:name="_Toc372274151"/>
      <w:bookmarkStart w:id="67" w:name="_Toc372103017"/>
      <w:bookmarkStart w:id="68" w:name="_Toc42858434"/>
      <w:r w:rsidRPr="00AE1B55">
        <w:t>Reference / Error Message section</w:t>
      </w:r>
      <w:bookmarkEnd w:id="66"/>
      <w:bookmarkEnd w:id="67"/>
      <w:bookmarkEnd w:id="68"/>
    </w:p>
    <w:p w14:paraId="167D3A4C" w14:textId="18CDB67E" w:rsidR="00E97060" w:rsidRPr="00AE1B55" w:rsidRDefault="00E97060" w:rsidP="00DF2255">
      <w:pPr>
        <w:rPr>
          <w:b/>
          <w:lang w:val="en-CA"/>
        </w:rPr>
      </w:pPr>
    </w:p>
    <w:p w14:paraId="021D3DD3" w14:textId="36E46340" w:rsidR="0010735A" w:rsidRPr="00AE1B55" w:rsidRDefault="0010735A" w:rsidP="00DF2255">
      <w:pPr>
        <w:rPr>
          <w:b/>
          <w:lang w:val="en-CA"/>
        </w:rPr>
      </w:pPr>
      <w:r w:rsidRPr="00AE1B55">
        <w:rPr>
          <w:b/>
          <w:lang w:val="en-CA"/>
        </w:rPr>
        <w:t xml:space="preserve">Reference: </w:t>
      </w:r>
      <w:r w:rsidRPr="00AE1B55">
        <w:rPr>
          <w:lang w:val="en-CA"/>
        </w:rPr>
        <w:t>Contains a list of key values to uniquely identify a record in the uploaded file.  The value used in this column will depend on the nature of the file uploaded.  If more than one value is use</w:t>
      </w:r>
      <w:r w:rsidR="00C07112">
        <w:rPr>
          <w:lang w:val="en-CA"/>
        </w:rPr>
        <w:t xml:space="preserve">d </w:t>
      </w:r>
      <w:r w:rsidRPr="00AE1B55">
        <w:rPr>
          <w:lang w:val="en-CA"/>
        </w:rPr>
        <w:t xml:space="preserve">as part of the identifier, </w:t>
      </w:r>
      <w:r w:rsidR="00C07112" w:rsidRPr="00AE1B55">
        <w:rPr>
          <w:lang w:val="en-CA"/>
        </w:rPr>
        <w:t>a blank character will separate them</w:t>
      </w:r>
      <w:r w:rsidRPr="00AE1B55">
        <w:rPr>
          <w:lang w:val="en-CA"/>
        </w:rPr>
        <w:t>.</w:t>
      </w:r>
    </w:p>
    <w:p w14:paraId="36D9701D" w14:textId="77777777" w:rsidR="0010735A" w:rsidRPr="00AE1B55" w:rsidRDefault="0010735A" w:rsidP="00DF2255">
      <w:pPr>
        <w:rPr>
          <w:b/>
          <w:lang w:val="en-CA"/>
        </w:rPr>
      </w:pPr>
      <w:r w:rsidRPr="00AE1B55">
        <w:rPr>
          <w:b/>
          <w:lang w:val="en-CA"/>
        </w:rPr>
        <w:t xml:space="preserve">Error Message: </w:t>
      </w:r>
      <w:r w:rsidRPr="00AE1B55">
        <w:rPr>
          <w:lang w:val="en-CA"/>
        </w:rPr>
        <w:t>Contains a description of the error found in the record. The messages are from the backend application or program validating the file.</w:t>
      </w:r>
    </w:p>
    <w:p w14:paraId="4EAEE5AC" w14:textId="0D6B258C" w:rsidR="0010735A" w:rsidRPr="00AE1B55" w:rsidRDefault="0010735A" w:rsidP="00DF2255">
      <w:pPr>
        <w:pStyle w:val="H3"/>
      </w:pPr>
      <w:bookmarkStart w:id="69" w:name="_Toc372274152"/>
      <w:bookmarkStart w:id="70" w:name="_Toc372103018"/>
      <w:bookmarkStart w:id="71" w:name="_Toc42858435"/>
      <w:r w:rsidRPr="00AE1B55">
        <w:t>Optional Validation section</w:t>
      </w:r>
      <w:bookmarkEnd w:id="69"/>
      <w:bookmarkEnd w:id="70"/>
      <w:bookmarkEnd w:id="71"/>
    </w:p>
    <w:p w14:paraId="26ADDFDD" w14:textId="77777777" w:rsidR="0010735A" w:rsidRPr="00AE1B55" w:rsidRDefault="0010735A" w:rsidP="0010735A">
      <w:pPr>
        <w:rPr>
          <w:lang w:val="en-CA"/>
        </w:rPr>
      </w:pPr>
    </w:p>
    <w:p w14:paraId="7771D5BB" w14:textId="294F76C7" w:rsidR="0010735A" w:rsidRPr="00AE1B55" w:rsidRDefault="0010735A" w:rsidP="00DF2255">
      <w:pPr>
        <w:rPr>
          <w:lang w:val="en-CA"/>
        </w:rPr>
      </w:pPr>
      <w:r w:rsidRPr="00AE1B55">
        <w:rPr>
          <w:lang w:val="en-CA"/>
        </w:rPr>
        <w:t>For backward compatibility with previous version</w:t>
      </w:r>
      <w:r w:rsidR="00E97060" w:rsidRPr="00AE1B55">
        <w:rPr>
          <w:lang w:val="en-CA"/>
        </w:rPr>
        <w:t>s</w:t>
      </w:r>
      <w:r w:rsidRPr="00AE1B55">
        <w:rPr>
          <w:lang w:val="en-CA"/>
        </w:rPr>
        <w:t xml:space="preserve"> of the Data Gateway, an extra section could appear on this page </w:t>
      </w:r>
      <w:r w:rsidR="00E97060" w:rsidRPr="00AE1B55">
        <w:rPr>
          <w:lang w:val="en-CA"/>
        </w:rPr>
        <w:t xml:space="preserve">to display </w:t>
      </w:r>
      <w:r w:rsidRPr="00AE1B55">
        <w:rPr>
          <w:lang w:val="en-CA"/>
        </w:rPr>
        <w:t xml:space="preserve">the validation information </w:t>
      </w:r>
      <w:r w:rsidR="00E97060" w:rsidRPr="00AE1B55">
        <w:rPr>
          <w:lang w:val="en-CA"/>
        </w:rPr>
        <w:t xml:space="preserve">received </w:t>
      </w:r>
      <w:r w:rsidRPr="00AE1B55">
        <w:rPr>
          <w:lang w:val="en-CA"/>
        </w:rPr>
        <w:t>from the backend application or program.</w:t>
      </w:r>
    </w:p>
    <w:p w14:paraId="65216CD4" w14:textId="0E2D883F" w:rsidR="0010735A" w:rsidRPr="00AE1B55" w:rsidRDefault="0010735A" w:rsidP="003C7F8B">
      <w:pPr>
        <w:pStyle w:val="H2"/>
      </w:pPr>
      <w:bookmarkStart w:id="72" w:name="_Contact_Us_1"/>
      <w:bookmarkStart w:id="73" w:name="_Toc42858436"/>
      <w:bookmarkEnd w:id="72"/>
      <w:r w:rsidRPr="00AE1B55">
        <w:t>Contact Us</w:t>
      </w:r>
      <w:bookmarkEnd w:id="73"/>
    </w:p>
    <w:p w14:paraId="4E58F1A2" w14:textId="77777777" w:rsidR="0010735A" w:rsidRPr="00AE1B55" w:rsidRDefault="0010735A" w:rsidP="0010735A">
      <w:pPr>
        <w:spacing w:after="0" w:line="240" w:lineRule="auto"/>
        <w:rPr>
          <w:lang w:val="en-CA"/>
        </w:rPr>
      </w:pPr>
    </w:p>
    <w:p w14:paraId="453AADEA" w14:textId="1D2D8518" w:rsidR="0010735A" w:rsidRPr="00AE1B55" w:rsidRDefault="008F6E07" w:rsidP="00DF2255">
      <w:pPr>
        <w:rPr>
          <w:lang w:val="en-CA"/>
        </w:rPr>
      </w:pPr>
      <w:r w:rsidRPr="00AE1B55">
        <w:rPr>
          <w:lang w:val="en-CA"/>
        </w:rPr>
        <w:t>This p</w:t>
      </w:r>
      <w:r w:rsidR="0010735A" w:rsidRPr="00AE1B55">
        <w:rPr>
          <w:lang w:val="en-CA"/>
        </w:rPr>
        <w:t>age offer</w:t>
      </w:r>
      <w:r w:rsidRPr="00AE1B55">
        <w:rPr>
          <w:lang w:val="en-CA"/>
        </w:rPr>
        <w:t>s</w:t>
      </w:r>
      <w:r w:rsidR="0010735A" w:rsidRPr="00AE1B55">
        <w:rPr>
          <w:lang w:val="en-CA"/>
        </w:rPr>
        <w:t xml:space="preserve"> instructions </w:t>
      </w:r>
      <w:r w:rsidRPr="00AE1B55">
        <w:rPr>
          <w:lang w:val="en-CA"/>
        </w:rPr>
        <w:t xml:space="preserve">on how </w:t>
      </w:r>
      <w:r w:rsidR="0010735A" w:rsidRPr="00AE1B55">
        <w:rPr>
          <w:lang w:val="en-CA"/>
        </w:rPr>
        <w:t>to contact a specific program.</w:t>
      </w:r>
    </w:p>
    <w:p w14:paraId="5A04D784" w14:textId="6ABE5106" w:rsidR="0010735A" w:rsidRPr="00AE1B55" w:rsidRDefault="0010735A" w:rsidP="00DF2255">
      <w:pPr>
        <w:pStyle w:val="Normal2"/>
        <w:numPr>
          <w:ilvl w:val="0"/>
          <w:numId w:val="31"/>
        </w:numPr>
        <w:ind w:left="567" w:hanging="283"/>
      </w:pPr>
      <w:r w:rsidRPr="00AE1B55">
        <w:t xml:space="preserve">You can access this page from the </w:t>
      </w:r>
      <w:r w:rsidRPr="00AE1B55">
        <w:rPr>
          <w:b/>
          <w:i/>
        </w:rPr>
        <w:t>Contact Us</w:t>
      </w:r>
      <w:r w:rsidRPr="00AE1B55">
        <w:t xml:space="preserve"> link </w:t>
      </w:r>
      <w:r w:rsidR="008F6E07" w:rsidRPr="00AE1B55">
        <w:t>in the left-side menu</w:t>
      </w:r>
      <w:r w:rsidR="00AE1B55" w:rsidRPr="00AE1B55">
        <w:t xml:space="preserve"> (while logged in or logged out)</w:t>
      </w:r>
      <w:r w:rsidRPr="00AE1B55">
        <w:t>. A list of links to various</w:t>
      </w:r>
      <w:r w:rsidRPr="00AE1B55">
        <w:rPr>
          <w:color w:val="FF0000"/>
        </w:rPr>
        <w:t xml:space="preserve"> </w:t>
      </w:r>
      <w:r w:rsidRPr="00AE1B55">
        <w:t>programs will be displayed:</w:t>
      </w:r>
    </w:p>
    <w:p w14:paraId="7BA0D94E" w14:textId="020E7909" w:rsidR="0010735A" w:rsidRPr="00AE1B55" w:rsidRDefault="003C7F8B" w:rsidP="008F6E07">
      <w:pPr>
        <w:rPr>
          <w:lang w:val="en-CA"/>
        </w:rPr>
      </w:pPr>
      <w:r w:rsidRPr="00AE1B55">
        <w:rPr>
          <w:noProof/>
          <w:lang w:val="en-CA"/>
        </w:rPr>
        <w:drawing>
          <wp:inline distT="0" distB="0" distL="0" distR="0" wp14:anchorId="2431FE93" wp14:editId="7D8C2F20">
            <wp:extent cx="5490210" cy="4050665"/>
            <wp:effectExtent l="19050" t="19050" r="15240" b="260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0210" cy="4050665"/>
                    </a:xfrm>
                    <a:prstGeom prst="rect">
                      <a:avLst/>
                    </a:prstGeom>
                    <a:ln w="3175">
                      <a:solidFill>
                        <a:schemeClr val="tx2"/>
                      </a:solidFill>
                    </a:ln>
                  </pic:spPr>
                </pic:pic>
              </a:graphicData>
            </a:graphic>
          </wp:inline>
        </w:drawing>
      </w:r>
    </w:p>
    <w:p w14:paraId="18E66DD3" w14:textId="0460DA93" w:rsidR="0010735A" w:rsidRPr="00AE1B55" w:rsidRDefault="0010735A" w:rsidP="008F6E07">
      <w:pPr>
        <w:pStyle w:val="Normal2"/>
        <w:numPr>
          <w:ilvl w:val="0"/>
          <w:numId w:val="31"/>
        </w:numPr>
        <w:ind w:left="567" w:hanging="283"/>
      </w:pPr>
      <w:r w:rsidRPr="00AE1B55">
        <w:t xml:space="preserve">Select the link pertaining to your program. You will be presented </w:t>
      </w:r>
      <w:r w:rsidR="00AE1B55" w:rsidRPr="00AE1B55">
        <w:t>with the according program’s instructions.</w:t>
      </w:r>
    </w:p>
    <w:p w14:paraId="5B0FF7CA" w14:textId="4A6D8FAF" w:rsidR="0010735A" w:rsidRPr="00AE1B55" w:rsidRDefault="0010735A" w:rsidP="00DF2255">
      <w:pPr>
        <w:pStyle w:val="H2"/>
      </w:pPr>
      <w:bookmarkStart w:id="74" w:name="_Toc42858437"/>
      <w:r w:rsidRPr="00AE1B55">
        <w:t>What’s New</w:t>
      </w:r>
      <w:bookmarkEnd w:id="74"/>
    </w:p>
    <w:p w14:paraId="0EA1ECCF" w14:textId="77777777" w:rsidR="0010735A" w:rsidRPr="00AE1B55" w:rsidRDefault="0010735A" w:rsidP="0010735A">
      <w:pPr>
        <w:spacing w:after="0" w:line="240" w:lineRule="auto"/>
        <w:rPr>
          <w:lang w:val="en-CA"/>
        </w:rPr>
      </w:pPr>
    </w:p>
    <w:p w14:paraId="75066E4E" w14:textId="77777777" w:rsidR="0010735A" w:rsidRPr="00AE1B55" w:rsidRDefault="0010735A" w:rsidP="0010735A">
      <w:pPr>
        <w:spacing w:after="0" w:line="240" w:lineRule="auto"/>
        <w:rPr>
          <w:lang w:val="en-CA"/>
        </w:rPr>
      </w:pPr>
    </w:p>
    <w:p w14:paraId="12C28D84" w14:textId="0908C1B4" w:rsidR="0010735A" w:rsidRPr="00AE1B55" w:rsidRDefault="008F6E07" w:rsidP="00DF2255">
      <w:pPr>
        <w:rPr>
          <w:lang w:val="en-CA"/>
        </w:rPr>
      </w:pPr>
      <w:r w:rsidRPr="00AE1B55">
        <w:rPr>
          <w:lang w:val="en-CA"/>
        </w:rPr>
        <w:t>This p</w:t>
      </w:r>
      <w:r w:rsidR="0010735A" w:rsidRPr="00AE1B55">
        <w:rPr>
          <w:lang w:val="en-CA"/>
        </w:rPr>
        <w:t>age list</w:t>
      </w:r>
      <w:r w:rsidRPr="00AE1B55">
        <w:rPr>
          <w:lang w:val="en-CA"/>
        </w:rPr>
        <w:t>s</w:t>
      </w:r>
      <w:r w:rsidR="0010735A" w:rsidRPr="00AE1B55">
        <w:rPr>
          <w:lang w:val="en-CA"/>
        </w:rPr>
        <w:t xml:space="preserve"> the latest additions/fixes of the current version of the web site.</w:t>
      </w:r>
    </w:p>
    <w:p w14:paraId="4CBBB913" w14:textId="6A7EFFB0" w:rsidR="0010735A" w:rsidRPr="00AE1B55" w:rsidRDefault="0010735A" w:rsidP="00DF2255">
      <w:pPr>
        <w:pStyle w:val="Normal2"/>
        <w:numPr>
          <w:ilvl w:val="0"/>
          <w:numId w:val="32"/>
        </w:numPr>
        <w:ind w:left="567" w:hanging="283"/>
      </w:pPr>
      <w:r w:rsidRPr="00AE1B55">
        <w:t xml:space="preserve">This page can be accessed by selecting the </w:t>
      </w:r>
      <w:r w:rsidRPr="00AE1B55">
        <w:rPr>
          <w:b/>
          <w:i/>
        </w:rPr>
        <w:t>What’s New</w:t>
      </w:r>
      <w:r w:rsidRPr="00AE1B55">
        <w:t xml:space="preserve"> link in the left</w:t>
      </w:r>
      <w:r w:rsidR="008F6E07" w:rsidRPr="00AE1B55">
        <w:t>-side</w:t>
      </w:r>
      <w:r w:rsidRPr="00AE1B55">
        <w:t xml:space="preserve"> menu once logged in:</w:t>
      </w:r>
    </w:p>
    <w:p w14:paraId="228A1277" w14:textId="6E2BD6C0" w:rsidR="0010735A" w:rsidRPr="00AE1B55" w:rsidRDefault="008F6E07" w:rsidP="00DF2255">
      <w:pPr>
        <w:rPr>
          <w:lang w:val="en-CA"/>
        </w:rPr>
      </w:pPr>
      <w:r w:rsidRPr="00AE1B55">
        <w:rPr>
          <w:noProof/>
          <w:lang w:val="en-CA"/>
        </w:rPr>
        <w:drawing>
          <wp:inline distT="0" distB="0" distL="0" distR="0" wp14:anchorId="22DA8408" wp14:editId="7D5D155D">
            <wp:extent cx="5490210" cy="2237740"/>
            <wp:effectExtent l="19050" t="19050" r="1524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90210" cy="2237740"/>
                    </a:xfrm>
                    <a:prstGeom prst="rect">
                      <a:avLst/>
                    </a:prstGeom>
                    <a:ln w="3175">
                      <a:solidFill>
                        <a:schemeClr val="tx2"/>
                      </a:solidFill>
                    </a:ln>
                  </pic:spPr>
                </pic:pic>
              </a:graphicData>
            </a:graphic>
          </wp:inline>
        </w:drawing>
      </w:r>
    </w:p>
    <w:p w14:paraId="25F31E52" w14:textId="2912D43A" w:rsidR="0010735A" w:rsidRPr="00AE1B55" w:rsidRDefault="0010735A" w:rsidP="00DF2255">
      <w:pPr>
        <w:pStyle w:val="H2"/>
      </w:pPr>
      <w:bookmarkStart w:id="75" w:name="_Toc42858438"/>
      <w:r w:rsidRPr="00AE1B55">
        <w:t>Frequently Asked Questions</w:t>
      </w:r>
      <w:bookmarkEnd w:id="75"/>
    </w:p>
    <w:p w14:paraId="7ADF0761" w14:textId="77777777" w:rsidR="0010735A" w:rsidRPr="00AE1B55" w:rsidRDefault="0010735A" w:rsidP="0010735A">
      <w:pPr>
        <w:spacing w:after="0" w:line="240" w:lineRule="auto"/>
        <w:rPr>
          <w:lang w:val="en-CA"/>
        </w:rPr>
      </w:pPr>
    </w:p>
    <w:p w14:paraId="592AFB0A" w14:textId="77777777" w:rsidR="0010735A" w:rsidRPr="00AE1B55" w:rsidRDefault="0010735A" w:rsidP="0010735A">
      <w:pPr>
        <w:spacing w:after="0" w:line="240" w:lineRule="auto"/>
        <w:rPr>
          <w:lang w:val="en-CA"/>
        </w:rPr>
      </w:pPr>
    </w:p>
    <w:p w14:paraId="60ED9090" w14:textId="4439AD1A" w:rsidR="0010735A" w:rsidRPr="00AE1B55" w:rsidRDefault="008F6E07" w:rsidP="00DF2255">
      <w:pPr>
        <w:rPr>
          <w:lang w:val="en-CA"/>
        </w:rPr>
      </w:pPr>
      <w:r w:rsidRPr="00AE1B55">
        <w:rPr>
          <w:lang w:val="en-CA"/>
        </w:rPr>
        <w:t>This p</w:t>
      </w:r>
      <w:r w:rsidR="0010735A" w:rsidRPr="00AE1B55">
        <w:rPr>
          <w:lang w:val="en-CA"/>
        </w:rPr>
        <w:t>age offer</w:t>
      </w:r>
      <w:r w:rsidRPr="00AE1B55">
        <w:rPr>
          <w:lang w:val="en-CA"/>
        </w:rPr>
        <w:t>s answers to</w:t>
      </w:r>
      <w:r w:rsidR="0010735A" w:rsidRPr="00AE1B55">
        <w:rPr>
          <w:lang w:val="en-CA"/>
        </w:rPr>
        <w:t xml:space="preserve"> frequently asked questions for a specific program.</w:t>
      </w:r>
    </w:p>
    <w:p w14:paraId="14CFCDAA" w14:textId="1F940901" w:rsidR="0010735A" w:rsidRPr="00AE1B55" w:rsidRDefault="0010735A" w:rsidP="00A747C3">
      <w:pPr>
        <w:pStyle w:val="Normal2"/>
        <w:numPr>
          <w:ilvl w:val="0"/>
          <w:numId w:val="33"/>
        </w:numPr>
        <w:ind w:left="567" w:hanging="283"/>
      </w:pPr>
      <w:r w:rsidRPr="00AE1B55">
        <w:t>You can access this page</w:t>
      </w:r>
      <w:r w:rsidR="008F6E07" w:rsidRPr="00AE1B55">
        <w:t>,</w:t>
      </w:r>
      <w:r w:rsidRPr="00AE1B55">
        <w:t xml:space="preserve"> once logged in</w:t>
      </w:r>
      <w:r w:rsidR="008F6E07" w:rsidRPr="00AE1B55">
        <w:t>,</w:t>
      </w:r>
      <w:r w:rsidRPr="00AE1B55">
        <w:t xml:space="preserve"> by selecting the </w:t>
      </w:r>
      <w:r w:rsidRPr="00AE1B55">
        <w:rPr>
          <w:b/>
          <w:i/>
        </w:rPr>
        <w:t>Frequently Asked Questions</w:t>
      </w:r>
      <w:r w:rsidRPr="00AE1B55">
        <w:t xml:space="preserve"> link from the left</w:t>
      </w:r>
      <w:r w:rsidR="008F6E07" w:rsidRPr="00AE1B55">
        <w:t>-side</w:t>
      </w:r>
      <w:r w:rsidRPr="00AE1B55">
        <w:t xml:space="preserve"> menu. A list of program links will be displayed:</w:t>
      </w:r>
    </w:p>
    <w:p w14:paraId="0311B513" w14:textId="4A9CAD2B" w:rsidR="0010735A" w:rsidRPr="00AE1B55" w:rsidRDefault="008F6E07" w:rsidP="00A747C3">
      <w:pPr>
        <w:rPr>
          <w:lang w:val="en-CA"/>
        </w:rPr>
      </w:pPr>
      <w:r w:rsidRPr="00AE1B55">
        <w:rPr>
          <w:noProof/>
          <w:lang w:val="en-CA"/>
        </w:rPr>
        <w:drawing>
          <wp:inline distT="0" distB="0" distL="0" distR="0" wp14:anchorId="77AC20B6" wp14:editId="16502738">
            <wp:extent cx="5490210" cy="2588260"/>
            <wp:effectExtent l="19050" t="19050" r="1524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90210" cy="2588260"/>
                    </a:xfrm>
                    <a:prstGeom prst="rect">
                      <a:avLst/>
                    </a:prstGeom>
                    <a:ln w="3175">
                      <a:solidFill>
                        <a:schemeClr val="tx2"/>
                      </a:solidFill>
                    </a:ln>
                  </pic:spPr>
                </pic:pic>
              </a:graphicData>
            </a:graphic>
          </wp:inline>
        </w:drawing>
      </w:r>
    </w:p>
    <w:p w14:paraId="43A44456" w14:textId="636E5F93" w:rsidR="0010735A" w:rsidRPr="00AE1B55" w:rsidRDefault="0010735A" w:rsidP="00A747C3">
      <w:pPr>
        <w:pStyle w:val="ListParagraph"/>
        <w:numPr>
          <w:ilvl w:val="0"/>
          <w:numId w:val="33"/>
        </w:numPr>
        <w:ind w:left="567" w:hanging="283"/>
        <w:rPr>
          <w:lang w:val="en-CA"/>
        </w:rPr>
      </w:pPr>
      <w:r w:rsidRPr="00AE1B55">
        <w:rPr>
          <w:lang w:val="en-CA"/>
        </w:rPr>
        <w:t>Select the link pertaining to your program. You will be p</w:t>
      </w:r>
      <w:r w:rsidR="00AE1B55" w:rsidRPr="00AE1B55">
        <w:rPr>
          <w:lang w:val="en-CA"/>
        </w:rPr>
        <w:t>resented with the according program’s FAQ.</w:t>
      </w:r>
    </w:p>
    <w:p w14:paraId="0FDE79ED" w14:textId="6CF082CB" w:rsidR="0010735A" w:rsidRPr="00AE1B55" w:rsidRDefault="0010735A" w:rsidP="00A747C3">
      <w:pPr>
        <w:pStyle w:val="H2"/>
      </w:pPr>
      <w:bookmarkStart w:id="76" w:name="_Toc42858439"/>
      <w:r w:rsidRPr="00AE1B55">
        <w:t>Help</w:t>
      </w:r>
      <w:bookmarkEnd w:id="76"/>
    </w:p>
    <w:p w14:paraId="64F8350A" w14:textId="77777777" w:rsidR="0010735A" w:rsidRPr="00AE1B55" w:rsidRDefault="0010735A" w:rsidP="0010735A">
      <w:pPr>
        <w:spacing w:after="0" w:line="240" w:lineRule="auto"/>
        <w:jc w:val="left"/>
        <w:rPr>
          <w:lang w:val="en-CA"/>
        </w:rPr>
      </w:pPr>
    </w:p>
    <w:p w14:paraId="2117A676" w14:textId="77777777" w:rsidR="0010735A" w:rsidRPr="00AE1B55" w:rsidRDefault="0010735A" w:rsidP="0010735A">
      <w:pPr>
        <w:spacing w:after="0" w:line="240" w:lineRule="auto"/>
        <w:jc w:val="left"/>
        <w:rPr>
          <w:lang w:val="en-CA"/>
        </w:rPr>
      </w:pPr>
    </w:p>
    <w:p w14:paraId="2359D0F0" w14:textId="6E79B86B" w:rsidR="0010735A" w:rsidRPr="00AE1B55" w:rsidRDefault="008F6E07" w:rsidP="00A747C3">
      <w:pPr>
        <w:rPr>
          <w:lang w:val="en-CA"/>
        </w:rPr>
      </w:pPr>
      <w:r w:rsidRPr="00AE1B55">
        <w:rPr>
          <w:lang w:val="en-CA"/>
        </w:rPr>
        <w:t>This page offers</w:t>
      </w:r>
      <w:r w:rsidR="0010735A" w:rsidRPr="00AE1B55">
        <w:rPr>
          <w:lang w:val="en-CA"/>
        </w:rPr>
        <w:t xml:space="preserve"> help for a specific program.</w:t>
      </w:r>
    </w:p>
    <w:p w14:paraId="79BEE867" w14:textId="32A032CD" w:rsidR="0010735A" w:rsidRPr="00AE1B55" w:rsidRDefault="0010735A" w:rsidP="00A747C3">
      <w:pPr>
        <w:pStyle w:val="Normal2"/>
        <w:numPr>
          <w:ilvl w:val="0"/>
          <w:numId w:val="34"/>
        </w:numPr>
        <w:ind w:left="567" w:hanging="283"/>
      </w:pPr>
      <w:r w:rsidRPr="00AE1B55">
        <w:t xml:space="preserve">You can access this page by selecting the </w:t>
      </w:r>
      <w:r w:rsidRPr="00AE1B55">
        <w:rPr>
          <w:b/>
          <w:i/>
        </w:rPr>
        <w:t>Help</w:t>
      </w:r>
      <w:r w:rsidRPr="00AE1B55">
        <w:t xml:space="preserve"> link from the top menu. If you are logged in, a list of program links will be displayed:</w:t>
      </w:r>
    </w:p>
    <w:p w14:paraId="4CCEA421" w14:textId="4AB8DF54" w:rsidR="0010735A" w:rsidRPr="00AE1B55" w:rsidRDefault="008F6E07" w:rsidP="00A747C3">
      <w:pPr>
        <w:rPr>
          <w:lang w:val="en-CA"/>
        </w:rPr>
      </w:pPr>
      <w:r w:rsidRPr="00AE1B55">
        <w:rPr>
          <w:noProof/>
          <w:lang w:val="en-CA"/>
        </w:rPr>
        <w:drawing>
          <wp:inline distT="0" distB="0" distL="0" distR="0" wp14:anchorId="315C66D8" wp14:editId="037B9D13">
            <wp:extent cx="5490210" cy="2741930"/>
            <wp:effectExtent l="19050" t="19050" r="1524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90210" cy="2741930"/>
                    </a:xfrm>
                    <a:prstGeom prst="rect">
                      <a:avLst/>
                    </a:prstGeom>
                    <a:ln w="3175">
                      <a:solidFill>
                        <a:schemeClr val="tx2"/>
                      </a:solidFill>
                    </a:ln>
                  </pic:spPr>
                </pic:pic>
              </a:graphicData>
            </a:graphic>
          </wp:inline>
        </w:drawing>
      </w:r>
    </w:p>
    <w:p w14:paraId="4F1DADEB" w14:textId="56D844BA" w:rsidR="0010735A" w:rsidRPr="00AE1B55" w:rsidRDefault="0010735A" w:rsidP="00A747C3">
      <w:pPr>
        <w:pStyle w:val="ListParagraph"/>
        <w:numPr>
          <w:ilvl w:val="0"/>
          <w:numId w:val="34"/>
        </w:numPr>
        <w:ind w:left="567" w:hanging="283"/>
        <w:rPr>
          <w:lang w:val="en-CA"/>
        </w:rPr>
      </w:pPr>
      <w:r w:rsidRPr="00AE1B55">
        <w:rPr>
          <w:lang w:val="en-CA"/>
        </w:rPr>
        <w:t>Select the link pertaining to your program. You will be presented with the ac</w:t>
      </w:r>
      <w:r w:rsidR="00AE1B55" w:rsidRPr="00AE1B55">
        <w:rPr>
          <w:lang w:val="en-CA"/>
        </w:rPr>
        <w:t>cording help.</w:t>
      </w:r>
    </w:p>
    <w:p w14:paraId="40A5F261" w14:textId="5DA35D7F" w:rsidR="0010735A" w:rsidRPr="00AE1B55" w:rsidRDefault="0010735A" w:rsidP="00A747C3">
      <w:pPr>
        <w:pStyle w:val="H2"/>
      </w:pPr>
      <w:bookmarkStart w:id="77" w:name="_Toc42858440"/>
      <w:r w:rsidRPr="00AE1B55">
        <w:t>Site Map</w:t>
      </w:r>
      <w:bookmarkEnd w:id="77"/>
    </w:p>
    <w:p w14:paraId="39503D31" w14:textId="77777777" w:rsidR="0010735A" w:rsidRPr="00AE1B55" w:rsidRDefault="0010735A" w:rsidP="0010735A">
      <w:pPr>
        <w:rPr>
          <w:lang w:val="en-CA"/>
        </w:rPr>
      </w:pPr>
    </w:p>
    <w:p w14:paraId="5648655A" w14:textId="77777777" w:rsidR="0010735A" w:rsidRPr="00AE1B55" w:rsidRDefault="0010735A" w:rsidP="00A747C3">
      <w:pPr>
        <w:rPr>
          <w:lang w:val="en-CA"/>
        </w:rPr>
      </w:pPr>
      <w:r w:rsidRPr="00AE1B55">
        <w:rPr>
          <w:lang w:val="en-CA"/>
        </w:rPr>
        <w:t>Page listing the pages available on the web site for a specific user.</w:t>
      </w:r>
    </w:p>
    <w:p w14:paraId="326524C2" w14:textId="77777777" w:rsidR="0010735A" w:rsidRPr="00AE1B55" w:rsidRDefault="0010735A" w:rsidP="00A747C3">
      <w:pPr>
        <w:pStyle w:val="Normal2"/>
        <w:numPr>
          <w:ilvl w:val="0"/>
          <w:numId w:val="35"/>
        </w:numPr>
        <w:ind w:left="567" w:hanging="283"/>
      </w:pPr>
      <w:r w:rsidRPr="00AE1B55">
        <w:t xml:space="preserve">You can access this page by selecting the </w:t>
      </w:r>
      <w:r w:rsidRPr="00AE1B55">
        <w:rPr>
          <w:b/>
          <w:i/>
        </w:rPr>
        <w:t>Site Map</w:t>
      </w:r>
      <w:r w:rsidRPr="00AE1B55">
        <w:t xml:space="preserve"> link from the left menu. A list of pages will be displayed according to what you are authorized to access if you are logged in:</w:t>
      </w:r>
    </w:p>
    <w:p w14:paraId="4933EDCC" w14:textId="42998544" w:rsidR="0010735A" w:rsidRPr="00AE1B55" w:rsidRDefault="008F6E07" w:rsidP="00A747C3">
      <w:pPr>
        <w:rPr>
          <w:lang w:val="en-CA"/>
        </w:rPr>
      </w:pPr>
      <w:r w:rsidRPr="00AE1B55">
        <w:rPr>
          <w:noProof/>
          <w:lang w:val="en-CA"/>
        </w:rPr>
        <w:drawing>
          <wp:inline distT="0" distB="0" distL="0" distR="0" wp14:anchorId="169A618A" wp14:editId="6BE96316">
            <wp:extent cx="5490210" cy="1566406"/>
            <wp:effectExtent l="19050" t="19050" r="1524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6242"/>
                    <a:stretch/>
                  </pic:blipFill>
                  <pic:spPr bwMode="auto">
                    <a:xfrm>
                      <a:off x="0" y="0"/>
                      <a:ext cx="5490210" cy="1566406"/>
                    </a:xfrm>
                    <a:prstGeom prst="rect">
                      <a:avLst/>
                    </a:prstGeom>
                    <a:ln w="317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8F5A06" w14:textId="358C30AB" w:rsidR="0010735A" w:rsidRPr="00AE1B55" w:rsidRDefault="0010735A" w:rsidP="008F6E07">
      <w:pPr>
        <w:pStyle w:val="ListParagraph"/>
        <w:numPr>
          <w:ilvl w:val="0"/>
          <w:numId w:val="35"/>
        </w:numPr>
        <w:ind w:left="567" w:hanging="283"/>
        <w:rPr>
          <w:lang w:val="en-CA"/>
        </w:rPr>
      </w:pPr>
      <w:r w:rsidRPr="00AE1B55">
        <w:rPr>
          <w:lang w:val="en-CA"/>
        </w:rPr>
        <w:t>Select any link to go directly to the required page. You may not be automatically redirected to the page requested if additional information is required in order to get to the page selected.</w:t>
      </w:r>
    </w:p>
    <w:p w14:paraId="797D71A4" w14:textId="649C200C" w:rsidR="0010735A" w:rsidRPr="00AE1B55" w:rsidRDefault="0010735A" w:rsidP="0052458C">
      <w:pPr>
        <w:pStyle w:val="H1"/>
      </w:pPr>
      <w:bookmarkStart w:id="78" w:name="_Toc42858441"/>
      <w:r w:rsidRPr="00AE1B55">
        <w:t>Government of Canada Links and Menus</w:t>
      </w:r>
      <w:bookmarkEnd w:id="78"/>
    </w:p>
    <w:p w14:paraId="5C7D9C22" w14:textId="77777777" w:rsidR="0010735A" w:rsidRPr="00AE1B55" w:rsidRDefault="0010735A" w:rsidP="00A747C3">
      <w:pPr>
        <w:rPr>
          <w:lang w:val="en-CA"/>
        </w:rPr>
      </w:pPr>
    </w:p>
    <w:p w14:paraId="59DBB26C" w14:textId="7BC33ED5" w:rsidR="0010735A" w:rsidRPr="00AE1B55" w:rsidRDefault="0010735A" w:rsidP="0052458C">
      <w:pPr>
        <w:pStyle w:val="H2"/>
      </w:pPr>
      <w:bookmarkStart w:id="79" w:name="_Toc42858442"/>
      <w:r w:rsidRPr="00AE1B55">
        <w:t>Top Menu</w:t>
      </w:r>
      <w:bookmarkEnd w:id="79"/>
    </w:p>
    <w:p w14:paraId="5C58AC8E" w14:textId="77777777" w:rsidR="0010735A" w:rsidRPr="00AE1B55" w:rsidRDefault="0010735A" w:rsidP="0010735A">
      <w:pPr>
        <w:rPr>
          <w:lang w:val="en-CA"/>
        </w:rPr>
      </w:pPr>
    </w:p>
    <w:p w14:paraId="50E09CD3" w14:textId="0109C33E" w:rsidR="0010735A" w:rsidRPr="00AE1B55" w:rsidRDefault="0010735A" w:rsidP="00A747C3">
      <w:pPr>
        <w:rPr>
          <w:lang w:val="en-CA"/>
        </w:rPr>
      </w:pPr>
      <w:r w:rsidRPr="00AE1B55">
        <w:rPr>
          <w:rFonts w:cs="Arial"/>
          <w:lang w:val="en-CA"/>
        </w:rPr>
        <w:t xml:space="preserve">The </w:t>
      </w:r>
      <w:r w:rsidRPr="00AE1B55">
        <w:rPr>
          <w:lang w:val="en-CA"/>
        </w:rPr>
        <w:t xml:space="preserve">Data Gateway uses the Government of Canada standard toolbars at the top of every pages. All links contained in the top menu are under the control of the Government of Canada and are referring to various sites related to services </w:t>
      </w:r>
      <w:r w:rsidR="00C07112" w:rsidRPr="00AE1B55">
        <w:rPr>
          <w:lang w:val="en-CA"/>
        </w:rPr>
        <w:t>offered</w:t>
      </w:r>
      <w:r w:rsidRPr="00AE1B55">
        <w:rPr>
          <w:lang w:val="en-CA"/>
        </w:rPr>
        <w:t xml:space="preserve"> to </w:t>
      </w:r>
      <w:r w:rsidR="00C07112" w:rsidRPr="00AE1B55">
        <w:rPr>
          <w:lang w:val="en-CA"/>
        </w:rPr>
        <w:t>Canadian</w:t>
      </w:r>
      <w:r w:rsidRPr="00AE1B55">
        <w:rPr>
          <w:lang w:val="en-CA"/>
        </w:rPr>
        <w:t xml:space="preserve"> citizens. </w:t>
      </w:r>
    </w:p>
    <w:p w14:paraId="53ED314E" w14:textId="071C96BA" w:rsidR="0010735A" w:rsidRPr="00AE1B55" w:rsidRDefault="0010735A" w:rsidP="00A747C3">
      <w:pPr>
        <w:rPr>
          <w:lang w:val="en-CA"/>
        </w:rPr>
      </w:pPr>
      <w:r w:rsidRPr="00AE1B55">
        <w:rPr>
          <w:lang w:val="en-CA"/>
        </w:rPr>
        <w:t xml:space="preserve">The </w:t>
      </w:r>
      <w:r w:rsidRPr="00AE1B55">
        <w:rPr>
          <w:b/>
          <w:i/>
          <w:lang w:val="en-CA"/>
        </w:rPr>
        <w:t>Français</w:t>
      </w:r>
      <w:r w:rsidRPr="00AE1B55">
        <w:rPr>
          <w:lang w:val="en-CA"/>
        </w:rPr>
        <w:t xml:space="preserve"> link </w:t>
      </w:r>
      <w:r w:rsidR="00AE1B55" w:rsidRPr="00AE1B55">
        <w:rPr>
          <w:lang w:val="en-CA"/>
        </w:rPr>
        <w:t xml:space="preserve">at the top-right of every page </w:t>
      </w:r>
      <w:r w:rsidRPr="00AE1B55">
        <w:rPr>
          <w:lang w:val="en-CA"/>
        </w:rPr>
        <w:t>will switc</w:t>
      </w:r>
      <w:r w:rsidR="00AE1B55" w:rsidRPr="00AE1B55">
        <w:rPr>
          <w:lang w:val="en-CA"/>
        </w:rPr>
        <w:t>h the site’s language to French.</w:t>
      </w:r>
    </w:p>
    <w:p w14:paraId="4D895154" w14:textId="2B239047" w:rsidR="0010735A" w:rsidRPr="00AE1B55" w:rsidRDefault="00AE1B55" w:rsidP="00A747C3">
      <w:pPr>
        <w:rPr>
          <w:lang w:val="en-CA"/>
        </w:rPr>
      </w:pPr>
      <w:r w:rsidRPr="00AE1B55">
        <w:rPr>
          <w:noProof/>
          <w:lang w:val="en-CA"/>
        </w:rPr>
        <w:drawing>
          <wp:inline distT="0" distB="0" distL="0" distR="0" wp14:anchorId="0E62BEE0" wp14:editId="45F53E01">
            <wp:extent cx="5490210" cy="942975"/>
            <wp:effectExtent l="19050" t="19050" r="1524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0210" cy="942975"/>
                    </a:xfrm>
                    <a:prstGeom prst="rect">
                      <a:avLst/>
                    </a:prstGeom>
                    <a:ln w="3175">
                      <a:solidFill>
                        <a:schemeClr val="tx2"/>
                      </a:solidFill>
                    </a:ln>
                  </pic:spPr>
                </pic:pic>
              </a:graphicData>
            </a:graphic>
          </wp:inline>
        </w:drawing>
      </w:r>
    </w:p>
    <w:p w14:paraId="2801F51C" w14:textId="2A6A1192" w:rsidR="0010735A" w:rsidRPr="00AE1B55" w:rsidRDefault="0010735A" w:rsidP="00A747C3">
      <w:pPr>
        <w:pStyle w:val="H2"/>
      </w:pPr>
      <w:bookmarkStart w:id="80" w:name="_Toc42858443"/>
      <w:r w:rsidRPr="00AE1B55">
        <w:t>Bottom Menu</w:t>
      </w:r>
      <w:bookmarkEnd w:id="80"/>
    </w:p>
    <w:p w14:paraId="6E24F4BB" w14:textId="77777777" w:rsidR="0010735A" w:rsidRPr="00AE1B55" w:rsidRDefault="0010735A" w:rsidP="0010735A">
      <w:pPr>
        <w:rPr>
          <w:lang w:val="en-CA"/>
        </w:rPr>
      </w:pPr>
    </w:p>
    <w:p w14:paraId="1ACDA7AA" w14:textId="489EE620" w:rsidR="0010735A" w:rsidRPr="00AE1B55" w:rsidRDefault="0010735A" w:rsidP="00A747C3">
      <w:pPr>
        <w:rPr>
          <w:lang w:val="en-CA"/>
        </w:rPr>
      </w:pPr>
      <w:r w:rsidRPr="00AE1B55">
        <w:rPr>
          <w:rFonts w:cs="Arial"/>
          <w:lang w:val="en-CA"/>
        </w:rPr>
        <w:t xml:space="preserve">The </w:t>
      </w:r>
      <w:r w:rsidRPr="00AE1B55">
        <w:rPr>
          <w:lang w:val="en-CA"/>
        </w:rPr>
        <w:t xml:space="preserve">Data Gateway uses the Government of Canada standard toolbars at the bottom of every pages. All links contained in bottom top menu are under the control of the Government of Canada and are referring to various relevant information for </w:t>
      </w:r>
      <w:r w:rsidR="00C07112" w:rsidRPr="00AE1B55">
        <w:rPr>
          <w:lang w:val="en-CA"/>
        </w:rPr>
        <w:t>Canadian</w:t>
      </w:r>
      <w:r w:rsidRPr="00AE1B55">
        <w:rPr>
          <w:lang w:val="en-CA"/>
        </w:rPr>
        <w:t xml:space="preserve"> citizens. </w:t>
      </w:r>
    </w:p>
    <w:p w14:paraId="1FFA12B5" w14:textId="32DCC451" w:rsidR="0010735A" w:rsidRPr="00AE1B55" w:rsidRDefault="00AE1B55" w:rsidP="00A747C3">
      <w:pPr>
        <w:rPr>
          <w:lang w:val="en-CA"/>
        </w:rPr>
      </w:pPr>
      <w:r w:rsidRPr="00AE1B55">
        <w:rPr>
          <w:noProof/>
          <w:lang w:val="en-CA"/>
        </w:rPr>
        <w:drawing>
          <wp:inline distT="0" distB="0" distL="0" distR="0" wp14:anchorId="163B15FC" wp14:editId="1691919E">
            <wp:extent cx="5490210" cy="1136015"/>
            <wp:effectExtent l="19050" t="19050" r="1524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90210" cy="1136015"/>
                    </a:xfrm>
                    <a:prstGeom prst="rect">
                      <a:avLst/>
                    </a:prstGeom>
                    <a:ln w="3175">
                      <a:solidFill>
                        <a:schemeClr val="tx2"/>
                      </a:solidFill>
                    </a:ln>
                  </pic:spPr>
                </pic:pic>
              </a:graphicData>
            </a:graphic>
          </wp:inline>
        </w:drawing>
      </w:r>
    </w:p>
    <w:p w14:paraId="57AC635F" w14:textId="77777777" w:rsidR="0010735A" w:rsidRPr="00AE1B55" w:rsidRDefault="0010735A" w:rsidP="00A747C3">
      <w:pPr>
        <w:pStyle w:val="H1"/>
      </w:pPr>
      <w:bookmarkStart w:id="81" w:name="_Toc42858444"/>
      <w:r w:rsidRPr="00AE1B55">
        <w:t>More Information</w:t>
      </w:r>
      <w:bookmarkEnd w:id="81"/>
    </w:p>
    <w:p w14:paraId="0B6D2781" w14:textId="77777777" w:rsidR="0010735A" w:rsidRPr="00AE1B55" w:rsidRDefault="0010735A" w:rsidP="0010735A">
      <w:pPr>
        <w:rPr>
          <w:lang w:val="en-CA"/>
        </w:rPr>
      </w:pPr>
    </w:p>
    <w:p w14:paraId="75913A3B" w14:textId="77777777" w:rsidR="0010735A" w:rsidRPr="00AE1B55" w:rsidRDefault="0010735A" w:rsidP="00A747C3">
      <w:pPr>
        <w:rPr>
          <w:lang w:val="en-CA"/>
        </w:rPr>
      </w:pPr>
      <w:r w:rsidRPr="00AE1B55">
        <w:rPr>
          <w:lang w:val="en-CA"/>
        </w:rPr>
        <w:t xml:space="preserve">If you need more information, please refer to the </w:t>
      </w:r>
      <w:hyperlink r:id="rId77" w:history="1">
        <w:r w:rsidRPr="00AE1B55">
          <w:rPr>
            <w:rStyle w:val="Hyperlink"/>
            <w:rFonts w:ascii="Calibri" w:hAnsi="Calibri"/>
          </w:rPr>
          <w:t>Contact Us</w:t>
        </w:r>
      </w:hyperlink>
      <w:r w:rsidRPr="00AE1B55">
        <w:rPr>
          <w:lang w:val="en-CA"/>
        </w:rPr>
        <w:t xml:space="preserve"> page of the Data Gateway and select your according program.</w:t>
      </w:r>
    </w:p>
    <w:p w14:paraId="5F73D661" w14:textId="77777777" w:rsidR="0010735A" w:rsidRPr="00AE1B55" w:rsidRDefault="0010735A" w:rsidP="0010735A">
      <w:pPr>
        <w:spacing w:after="0" w:line="240" w:lineRule="auto"/>
        <w:jc w:val="left"/>
        <w:rPr>
          <w:lang w:val="en-CA"/>
        </w:rPr>
      </w:pPr>
    </w:p>
    <w:p w14:paraId="79F42545" w14:textId="77777777" w:rsidR="0010735A" w:rsidRPr="00AE1B55" w:rsidRDefault="0010735A" w:rsidP="0010735A">
      <w:pPr>
        <w:spacing w:after="0" w:line="240" w:lineRule="auto"/>
        <w:rPr>
          <w:lang w:val="en-CA"/>
        </w:rPr>
      </w:pPr>
    </w:p>
    <w:p w14:paraId="2646C6B2" w14:textId="77777777" w:rsidR="0010735A" w:rsidRPr="00AE1B55" w:rsidRDefault="0010735A" w:rsidP="0010735A">
      <w:pPr>
        <w:rPr>
          <w:lang w:val="en-CA"/>
        </w:rPr>
      </w:pPr>
    </w:p>
    <w:p w14:paraId="0441739C" w14:textId="77777777" w:rsidR="0010735A" w:rsidRPr="00AE1B55" w:rsidRDefault="0010735A" w:rsidP="0010735A">
      <w:pPr>
        <w:rPr>
          <w:lang w:val="en-CA"/>
        </w:rPr>
      </w:pPr>
    </w:p>
    <w:p w14:paraId="5DFCCC16" w14:textId="77777777" w:rsidR="0010735A" w:rsidRPr="00AE1B55" w:rsidRDefault="0010735A" w:rsidP="0010735A">
      <w:pPr>
        <w:rPr>
          <w:lang w:val="en-CA"/>
        </w:rPr>
      </w:pPr>
    </w:p>
    <w:p w14:paraId="33243F72" w14:textId="77777777" w:rsidR="005B71DF" w:rsidRPr="00AE1B55" w:rsidRDefault="005B71DF" w:rsidP="0010735A">
      <w:pPr>
        <w:rPr>
          <w:lang w:val="en-CA"/>
        </w:rPr>
      </w:pPr>
    </w:p>
    <w:sectPr w:rsidR="005B71DF" w:rsidRPr="00AE1B55" w:rsidSect="000D0938">
      <w:headerReference w:type="default" r:id="rId78"/>
      <w:footerReference w:type="default" r:id="rId79"/>
      <w:pgSz w:w="12240" w:h="15840" w:code="1"/>
      <w:pgMar w:top="1440" w:right="1797" w:bottom="1440" w:left="1797" w:header="21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94B95" w14:textId="77777777" w:rsidR="00E75D77" w:rsidRDefault="00E75D77" w:rsidP="008D5D00">
      <w:r>
        <w:separator/>
      </w:r>
    </w:p>
  </w:endnote>
  <w:endnote w:type="continuationSeparator" w:id="0">
    <w:p w14:paraId="18F4B037" w14:textId="77777777" w:rsidR="00E75D77" w:rsidRDefault="00E75D77" w:rsidP="008D5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3FD2" w14:textId="737007AC" w:rsidR="00E75D77" w:rsidRDefault="00E75D77" w:rsidP="008D5D00">
    <w:pPr>
      <w:pStyle w:val="Footer"/>
      <w:rPr>
        <w:rFonts w:eastAsia="Arial Unicode MS"/>
        <w:lang w:val="fr-CA"/>
      </w:rPr>
    </w:pPr>
    <w:r w:rsidRPr="00EC6C7F">
      <w:rPr>
        <w:rFonts w:eastAsia="Arial Unicode MS"/>
      </w:rPr>
      <w:t xml:space="preserve">Page </w:t>
    </w:r>
    <w:r w:rsidRPr="0014453D">
      <w:rPr>
        <w:rFonts w:eastAsia="Arial Unicode MS"/>
        <w:lang w:val="fr-CA"/>
      </w:rPr>
      <w:fldChar w:fldCharType="begin"/>
    </w:r>
    <w:r w:rsidRPr="00EC6C7F">
      <w:rPr>
        <w:rFonts w:eastAsia="Arial Unicode MS"/>
      </w:rPr>
      <w:instrText xml:space="preserve"> PAGE </w:instrText>
    </w:r>
    <w:r w:rsidRPr="0014453D">
      <w:rPr>
        <w:rFonts w:eastAsia="Arial Unicode MS"/>
        <w:lang w:val="fr-CA"/>
      </w:rPr>
      <w:fldChar w:fldCharType="separate"/>
    </w:r>
    <w:r w:rsidR="0039033C">
      <w:rPr>
        <w:rFonts w:eastAsia="Arial Unicode MS"/>
        <w:noProof/>
      </w:rPr>
      <w:t>3</w:t>
    </w:r>
    <w:r w:rsidRPr="0014453D">
      <w:rPr>
        <w:rFonts w:eastAsia="Arial Unicode MS"/>
        <w:lang w:val="fr-CA"/>
      </w:rPr>
      <w:fldChar w:fldCharType="end"/>
    </w:r>
    <w:r>
      <w:rPr>
        <w:rFonts w:eastAsia="Arial Unicode MS"/>
      </w:rPr>
      <w:t xml:space="preserve"> of</w:t>
    </w:r>
    <w:r w:rsidRPr="00EC6C7F">
      <w:rPr>
        <w:rFonts w:eastAsia="Arial Unicode MS"/>
      </w:rPr>
      <w:t xml:space="preserve"> </w:t>
    </w:r>
    <w:r w:rsidRPr="0014453D">
      <w:rPr>
        <w:rFonts w:eastAsia="Arial Unicode MS"/>
        <w:lang w:val="fr-CA"/>
      </w:rPr>
      <w:fldChar w:fldCharType="begin"/>
    </w:r>
    <w:r w:rsidRPr="00EC6C7F">
      <w:rPr>
        <w:rFonts w:eastAsia="Arial Unicode MS"/>
      </w:rPr>
      <w:instrText xml:space="preserve"> NUMPAGES </w:instrText>
    </w:r>
    <w:r w:rsidRPr="0014453D">
      <w:rPr>
        <w:rFonts w:eastAsia="Arial Unicode MS"/>
        <w:lang w:val="fr-CA"/>
      </w:rPr>
      <w:fldChar w:fldCharType="separate"/>
    </w:r>
    <w:r w:rsidR="0039033C">
      <w:rPr>
        <w:rFonts w:eastAsia="Arial Unicode MS"/>
        <w:noProof/>
      </w:rPr>
      <w:t>41</w:t>
    </w:r>
    <w:r w:rsidRPr="0014453D">
      <w:rPr>
        <w:rFonts w:eastAsia="Arial Unicode MS"/>
        <w:lang w:val="fr-CA"/>
      </w:rPr>
      <w:fldChar w:fldCharType="end"/>
    </w:r>
  </w:p>
  <w:p w14:paraId="33243FD3" w14:textId="03570A4B" w:rsidR="00E75D77" w:rsidRPr="0014453D" w:rsidRDefault="00E75D77" w:rsidP="008D5D00">
    <w:pPr>
      <w:pStyle w:val="Footer"/>
      <w:rPr>
        <w:rFonts w:eastAsia="Arial Unicode MS"/>
      </w:rPr>
    </w:pPr>
    <w:r>
      <w:rPr>
        <w:rFonts w:eastAsia="Arial Unicode MS"/>
      </w:rPr>
      <w:t>Version: 9.0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71947" w14:textId="77777777" w:rsidR="00E75D77" w:rsidRDefault="00E75D77" w:rsidP="008D5D00">
      <w:r>
        <w:separator/>
      </w:r>
    </w:p>
  </w:footnote>
  <w:footnote w:type="continuationSeparator" w:id="0">
    <w:p w14:paraId="5DF84AEE" w14:textId="77777777" w:rsidR="00E75D77" w:rsidRDefault="00E75D77" w:rsidP="008D5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43FD1" w14:textId="77777777" w:rsidR="00E75D77" w:rsidRPr="00477C0E" w:rsidRDefault="00E75D77" w:rsidP="008D5D00">
    <w:pPr>
      <w:pStyle w:val="Header"/>
    </w:pPr>
    <w:r>
      <w:rPr>
        <w:noProof/>
        <w:lang w:val="en-CA" w:eastAsia="en-CA"/>
      </w:rPr>
      <w:drawing>
        <wp:anchor distT="0" distB="0" distL="114300" distR="114300" simplePos="0" relativeHeight="251663360" behindDoc="1" locked="0" layoutInCell="1" allowOverlap="1" wp14:anchorId="33243FDA" wp14:editId="33243FDB">
          <wp:simplePos x="0" y="0"/>
          <wp:positionH relativeFrom="column">
            <wp:posOffset>-1153270</wp:posOffset>
          </wp:positionH>
          <wp:positionV relativeFrom="paragraph">
            <wp:posOffset>-1358872</wp:posOffset>
          </wp:positionV>
          <wp:extent cx="7884160" cy="1043940"/>
          <wp:effectExtent l="0" t="0" r="2540" b="3810"/>
          <wp:wrapNone/>
          <wp:docPr id="55" name="Picture 1" descr="Department_Titl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_Title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10439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237"/>
    <w:multiLevelType w:val="hybridMultilevel"/>
    <w:tmpl w:val="5BFAED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EF3359"/>
    <w:multiLevelType w:val="hybridMultilevel"/>
    <w:tmpl w:val="5B1CC4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28111B"/>
    <w:multiLevelType w:val="hybridMultilevel"/>
    <w:tmpl w:val="AB1CFA5E"/>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3" w15:restartNumberingAfterBreak="0">
    <w:nsid w:val="0F77007F"/>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4" w15:restartNumberingAfterBreak="0">
    <w:nsid w:val="125168FE"/>
    <w:multiLevelType w:val="multilevel"/>
    <w:tmpl w:val="078E15F0"/>
    <w:lvl w:ilvl="0">
      <w:start w:val="1"/>
      <w:numFmt w:val="decimal"/>
      <w:pStyle w:val="H1"/>
      <w:lvlText w:val="%1."/>
      <w:lvlJc w:val="left"/>
      <w:pPr>
        <w:ind w:left="408" w:hanging="408"/>
      </w:pPr>
      <w:rPr>
        <w:rFonts w:hint="default"/>
      </w:rPr>
    </w:lvl>
    <w:lvl w:ilvl="1">
      <w:start w:val="1"/>
      <w:numFmt w:val="decimal"/>
      <w:pStyle w:val="Heading2"/>
      <w:lvlText w:val="%1.%2."/>
      <w:lvlJc w:val="left"/>
      <w:pPr>
        <w:ind w:left="692" w:hanging="408"/>
      </w:pPr>
      <w:rPr>
        <w:rFonts w:hint="default"/>
      </w:rPr>
    </w:lvl>
    <w:lvl w:ilvl="2">
      <w:start w:val="1"/>
      <w:numFmt w:val="decimal"/>
      <w:pStyle w:val="Heading3"/>
      <w:lvlText w:val="%1.%2.%3."/>
      <w:lvlJc w:val="left"/>
      <w:pPr>
        <w:ind w:left="1224" w:hanging="408"/>
      </w:pPr>
      <w:rPr>
        <w:rFonts w:hint="default"/>
      </w:rPr>
    </w:lvl>
    <w:lvl w:ilvl="3">
      <w:start w:val="1"/>
      <w:numFmt w:val="decimal"/>
      <w:pStyle w:val="Heading4"/>
      <w:lvlText w:val="%1.%2.%3.%4."/>
      <w:lvlJc w:val="left"/>
      <w:pPr>
        <w:ind w:left="1632" w:hanging="408"/>
      </w:pPr>
      <w:rPr>
        <w:rFonts w:hint="default"/>
      </w:rPr>
    </w:lvl>
    <w:lvl w:ilvl="4">
      <w:start w:val="1"/>
      <w:numFmt w:val="decimal"/>
      <w:lvlText w:val="%1.%2.%3.%4.%5."/>
      <w:lvlJc w:val="left"/>
      <w:pPr>
        <w:ind w:left="2040" w:hanging="408"/>
      </w:pPr>
      <w:rPr>
        <w:rFonts w:hint="default"/>
      </w:rPr>
    </w:lvl>
    <w:lvl w:ilvl="5">
      <w:start w:val="1"/>
      <w:numFmt w:val="decimal"/>
      <w:lvlText w:val="%1.%2.%3.%4.%5.%6."/>
      <w:lvlJc w:val="left"/>
      <w:pPr>
        <w:ind w:left="2448" w:hanging="408"/>
      </w:pPr>
      <w:rPr>
        <w:rFonts w:hint="default"/>
      </w:rPr>
    </w:lvl>
    <w:lvl w:ilvl="6">
      <w:start w:val="1"/>
      <w:numFmt w:val="decimal"/>
      <w:lvlText w:val="%1.%2.%3.%4.%5.%6.%7."/>
      <w:lvlJc w:val="left"/>
      <w:pPr>
        <w:ind w:left="2856" w:hanging="408"/>
      </w:pPr>
      <w:rPr>
        <w:rFonts w:hint="default"/>
      </w:rPr>
    </w:lvl>
    <w:lvl w:ilvl="7">
      <w:start w:val="1"/>
      <w:numFmt w:val="decimal"/>
      <w:lvlText w:val="%1.%2.%3.%4.%5.%6.%7.%8."/>
      <w:lvlJc w:val="left"/>
      <w:pPr>
        <w:ind w:left="3264" w:hanging="408"/>
      </w:pPr>
      <w:rPr>
        <w:rFonts w:hint="default"/>
      </w:rPr>
    </w:lvl>
    <w:lvl w:ilvl="8">
      <w:start w:val="1"/>
      <w:numFmt w:val="decimal"/>
      <w:lvlText w:val="%1.%2.%3.%4.%5.%6.%7.%8.%9."/>
      <w:lvlJc w:val="left"/>
      <w:pPr>
        <w:ind w:left="3672" w:hanging="408"/>
      </w:pPr>
      <w:rPr>
        <w:rFonts w:hint="default"/>
      </w:rPr>
    </w:lvl>
  </w:abstractNum>
  <w:abstractNum w:abstractNumId="5" w15:restartNumberingAfterBreak="0">
    <w:nsid w:val="13C516C3"/>
    <w:multiLevelType w:val="multilevel"/>
    <w:tmpl w:val="8EB41234"/>
    <w:lvl w:ilvl="0">
      <w:start w:val="1"/>
      <w:numFmt w:val="decimal"/>
      <w:lvlText w:val="%1."/>
      <w:lvlJc w:val="left"/>
      <w:pPr>
        <w:ind w:left="768" w:hanging="360"/>
      </w:pPr>
      <w:rPr>
        <w:rFonts w:hint="default"/>
      </w:rPr>
    </w:lvl>
    <w:lvl w:ilvl="1">
      <w:start w:val="1"/>
      <w:numFmt w:val="lowerLetter"/>
      <w:lvlText w:val="%2."/>
      <w:lvlJc w:val="left"/>
      <w:pPr>
        <w:ind w:left="1488" w:hanging="360"/>
      </w:pPr>
    </w:lvl>
    <w:lvl w:ilvl="2" w:tentative="1">
      <w:start w:val="1"/>
      <w:numFmt w:val="lowerRoman"/>
      <w:lvlText w:val="%3."/>
      <w:lvlJc w:val="right"/>
      <w:pPr>
        <w:ind w:left="2208" w:hanging="180"/>
      </w:pPr>
    </w:lvl>
    <w:lvl w:ilvl="3" w:tentative="1">
      <w:start w:val="1"/>
      <w:numFmt w:val="decimal"/>
      <w:lvlText w:val="%4."/>
      <w:lvlJc w:val="left"/>
      <w:pPr>
        <w:ind w:left="2928" w:hanging="360"/>
      </w:pPr>
    </w:lvl>
    <w:lvl w:ilvl="4" w:tentative="1">
      <w:start w:val="1"/>
      <w:numFmt w:val="lowerLetter"/>
      <w:lvlText w:val="%5."/>
      <w:lvlJc w:val="left"/>
      <w:pPr>
        <w:ind w:left="3648" w:hanging="360"/>
      </w:pPr>
    </w:lvl>
    <w:lvl w:ilvl="5" w:tentative="1">
      <w:start w:val="1"/>
      <w:numFmt w:val="lowerRoman"/>
      <w:lvlText w:val="%6."/>
      <w:lvlJc w:val="right"/>
      <w:pPr>
        <w:ind w:left="4368" w:hanging="180"/>
      </w:pPr>
    </w:lvl>
    <w:lvl w:ilvl="6" w:tentative="1">
      <w:start w:val="1"/>
      <w:numFmt w:val="decimal"/>
      <w:lvlText w:val="%7."/>
      <w:lvlJc w:val="left"/>
      <w:pPr>
        <w:ind w:left="5088" w:hanging="360"/>
      </w:pPr>
    </w:lvl>
    <w:lvl w:ilvl="7" w:tentative="1">
      <w:start w:val="1"/>
      <w:numFmt w:val="lowerLetter"/>
      <w:lvlText w:val="%8."/>
      <w:lvlJc w:val="left"/>
      <w:pPr>
        <w:ind w:left="5808" w:hanging="360"/>
      </w:pPr>
    </w:lvl>
    <w:lvl w:ilvl="8" w:tentative="1">
      <w:start w:val="1"/>
      <w:numFmt w:val="lowerRoman"/>
      <w:lvlText w:val="%9."/>
      <w:lvlJc w:val="right"/>
      <w:pPr>
        <w:ind w:left="6528" w:hanging="180"/>
      </w:pPr>
    </w:lvl>
  </w:abstractNum>
  <w:abstractNum w:abstractNumId="6" w15:restartNumberingAfterBreak="0">
    <w:nsid w:val="145F41F8"/>
    <w:multiLevelType w:val="hybridMultilevel"/>
    <w:tmpl w:val="30360688"/>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7" w15:restartNumberingAfterBreak="0">
    <w:nsid w:val="147D3563"/>
    <w:multiLevelType w:val="hybridMultilevel"/>
    <w:tmpl w:val="048243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7B36481"/>
    <w:multiLevelType w:val="hybridMultilevel"/>
    <w:tmpl w:val="AB1CFA5E"/>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9" w15:restartNumberingAfterBreak="0">
    <w:nsid w:val="19503EC4"/>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10" w15:restartNumberingAfterBreak="0">
    <w:nsid w:val="1C5C2EBB"/>
    <w:multiLevelType w:val="hybridMultilevel"/>
    <w:tmpl w:val="DBBC53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F412AA5"/>
    <w:multiLevelType w:val="hybridMultilevel"/>
    <w:tmpl w:val="67242D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22B231DA"/>
    <w:multiLevelType w:val="hybridMultilevel"/>
    <w:tmpl w:val="54E07A1A"/>
    <w:lvl w:ilvl="0" w:tplc="10090001">
      <w:start w:val="1"/>
      <w:numFmt w:val="bullet"/>
      <w:lvlText w:val=""/>
      <w:lvlJc w:val="left"/>
      <w:pPr>
        <w:ind w:left="1128" w:hanging="360"/>
      </w:pPr>
      <w:rPr>
        <w:rFonts w:ascii="Symbol" w:hAnsi="Symbol" w:hint="default"/>
      </w:rPr>
    </w:lvl>
    <w:lvl w:ilvl="1" w:tplc="10090003" w:tentative="1">
      <w:start w:val="1"/>
      <w:numFmt w:val="bullet"/>
      <w:lvlText w:val="o"/>
      <w:lvlJc w:val="left"/>
      <w:pPr>
        <w:ind w:left="1848" w:hanging="360"/>
      </w:pPr>
      <w:rPr>
        <w:rFonts w:ascii="Courier New" w:hAnsi="Courier New" w:cs="Courier New" w:hint="default"/>
      </w:rPr>
    </w:lvl>
    <w:lvl w:ilvl="2" w:tplc="10090005" w:tentative="1">
      <w:start w:val="1"/>
      <w:numFmt w:val="bullet"/>
      <w:lvlText w:val=""/>
      <w:lvlJc w:val="left"/>
      <w:pPr>
        <w:ind w:left="2568" w:hanging="360"/>
      </w:pPr>
      <w:rPr>
        <w:rFonts w:ascii="Wingdings" w:hAnsi="Wingdings" w:hint="default"/>
      </w:rPr>
    </w:lvl>
    <w:lvl w:ilvl="3" w:tplc="10090001" w:tentative="1">
      <w:start w:val="1"/>
      <w:numFmt w:val="bullet"/>
      <w:lvlText w:val=""/>
      <w:lvlJc w:val="left"/>
      <w:pPr>
        <w:ind w:left="3288" w:hanging="360"/>
      </w:pPr>
      <w:rPr>
        <w:rFonts w:ascii="Symbol" w:hAnsi="Symbol" w:hint="default"/>
      </w:rPr>
    </w:lvl>
    <w:lvl w:ilvl="4" w:tplc="10090003" w:tentative="1">
      <w:start w:val="1"/>
      <w:numFmt w:val="bullet"/>
      <w:lvlText w:val="o"/>
      <w:lvlJc w:val="left"/>
      <w:pPr>
        <w:ind w:left="4008" w:hanging="360"/>
      </w:pPr>
      <w:rPr>
        <w:rFonts w:ascii="Courier New" w:hAnsi="Courier New" w:cs="Courier New" w:hint="default"/>
      </w:rPr>
    </w:lvl>
    <w:lvl w:ilvl="5" w:tplc="10090005" w:tentative="1">
      <w:start w:val="1"/>
      <w:numFmt w:val="bullet"/>
      <w:lvlText w:val=""/>
      <w:lvlJc w:val="left"/>
      <w:pPr>
        <w:ind w:left="4728" w:hanging="360"/>
      </w:pPr>
      <w:rPr>
        <w:rFonts w:ascii="Wingdings" w:hAnsi="Wingdings" w:hint="default"/>
      </w:rPr>
    </w:lvl>
    <w:lvl w:ilvl="6" w:tplc="10090001" w:tentative="1">
      <w:start w:val="1"/>
      <w:numFmt w:val="bullet"/>
      <w:lvlText w:val=""/>
      <w:lvlJc w:val="left"/>
      <w:pPr>
        <w:ind w:left="5448" w:hanging="360"/>
      </w:pPr>
      <w:rPr>
        <w:rFonts w:ascii="Symbol" w:hAnsi="Symbol" w:hint="default"/>
      </w:rPr>
    </w:lvl>
    <w:lvl w:ilvl="7" w:tplc="10090003" w:tentative="1">
      <w:start w:val="1"/>
      <w:numFmt w:val="bullet"/>
      <w:lvlText w:val="o"/>
      <w:lvlJc w:val="left"/>
      <w:pPr>
        <w:ind w:left="6168" w:hanging="360"/>
      </w:pPr>
      <w:rPr>
        <w:rFonts w:ascii="Courier New" w:hAnsi="Courier New" w:cs="Courier New" w:hint="default"/>
      </w:rPr>
    </w:lvl>
    <w:lvl w:ilvl="8" w:tplc="10090005" w:tentative="1">
      <w:start w:val="1"/>
      <w:numFmt w:val="bullet"/>
      <w:lvlText w:val=""/>
      <w:lvlJc w:val="left"/>
      <w:pPr>
        <w:ind w:left="6888" w:hanging="360"/>
      </w:pPr>
      <w:rPr>
        <w:rFonts w:ascii="Wingdings" w:hAnsi="Wingdings" w:hint="default"/>
      </w:rPr>
    </w:lvl>
  </w:abstractNum>
  <w:abstractNum w:abstractNumId="13" w15:restartNumberingAfterBreak="0">
    <w:nsid w:val="236E7B81"/>
    <w:multiLevelType w:val="multilevel"/>
    <w:tmpl w:val="95E60E2A"/>
    <w:lvl w:ilvl="0">
      <w:start w:val="1"/>
      <w:numFmt w:val="decimal"/>
      <w:lvlText w:val="%1."/>
      <w:lvlJc w:val="left"/>
      <w:pPr>
        <w:ind w:left="816" w:hanging="408"/>
      </w:pPr>
      <w:rPr>
        <w:rFonts w:hint="default"/>
      </w:rPr>
    </w:lvl>
    <w:lvl w:ilvl="1">
      <w:start w:val="1"/>
      <w:numFmt w:val="decimal"/>
      <w:lvlText w:val="%1.%2."/>
      <w:lvlJc w:val="left"/>
      <w:pPr>
        <w:ind w:left="1224" w:hanging="408"/>
      </w:pPr>
      <w:rPr>
        <w:rFonts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14" w15:restartNumberingAfterBreak="0">
    <w:nsid w:val="245E6F42"/>
    <w:multiLevelType w:val="hybridMultilevel"/>
    <w:tmpl w:val="496890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A66109"/>
    <w:multiLevelType w:val="hybridMultilevel"/>
    <w:tmpl w:val="F5DE08D6"/>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16" w15:restartNumberingAfterBreak="0">
    <w:nsid w:val="2EC32660"/>
    <w:multiLevelType w:val="hybridMultilevel"/>
    <w:tmpl w:val="B742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444EF2"/>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18" w15:restartNumberingAfterBreak="0">
    <w:nsid w:val="30527691"/>
    <w:multiLevelType w:val="multilevel"/>
    <w:tmpl w:val="36B2C11E"/>
    <w:lvl w:ilvl="0">
      <w:start w:val="1"/>
      <w:numFmt w:val="decimal"/>
      <w:pStyle w:val="Numbers"/>
      <w:lvlText w:val="%1."/>
      <w:lvlJc w:val="left"/>
      <w:pPr>
        <w:ind w:left="816" w:hanging="408"/>
      </w:pPr>
      <w:rPr>
        <w:rFonts w:hint="default"/>
      </w:rPr>
    </w:lvl>
    <w:lvl w:ilvl="1">
      <w:start w:val="1"/>
      <w:numFmt w:val="decimal"/>
      <w:lvlText w:val="%1.%2."/>
      <w:lvlJc w:val="left"/>
      <w:pPr>
        <w:ind w:left="1224" w:hanging="408"/>
      </w:pPr>
      <w:rPr>
        <w:rFonts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19" w15:restartNumberingAfterBreak="0">
    <w:nsid w:val="34E578C1"/>
    <w:multiLevelType w:val="hybridMultilevel"/>
    <w:tmpl w:val="D3FC0A9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20" w15:restartNumberingAfterBreak="0">
    <w:nsid w:val="356E0243"/>
    <w:multiLevelType w:val="hybridMultilevel"/>
    <w:tmpl w:val="2E0030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582054A"/>
    <w:multiLevelType w:val="hybridMultilevel"/>
    <w:tmpl w:val="350A1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EF5C2E"/>
    <w:multiLevelType w:val="hybridMultilevel"/>
    <w:tmpl w:val="35241B7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3A076313"/>
    <w:multiLevelType w:val="hybridMultilevel"/>
    <w:tmpl w:val="D91CB3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CBF2328"/>
    <w:multiLevelType w:val="hybridMultilevel"/>
    <w:tmpl w:val="AB1CFA5E"/>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25" w15:restartNumberingAfterBreak="0">
    <w:nsid w:val="4063641F"/>
    <w:multiLevelType w:val="hybridMultilevel"/>
    <w:tmpl w:val="6BAE81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4B0473A"/>
    <w:multiLevelType w:val="multilevel"/>
    <w:tmpl w:val="59463CC0"/>
    <w:lvl w:ilvl="0">
      <w:start w:val="1"/>
      <w:numFmt w:val="decimal"/>
      <w:lvlText w:val="%1."/>
      <w:lvlJc w:val="left"/>
      <w:pPr>
        <w:ind w:left="768" w:hanging="360"/>
      </w:pPr>
      <w:rPr>
        <w:rFonts w:hint="default"/>
      </w:rPr>
    </w:lvl>
    <w:lvl w:ilvl="1">
      <w:start w:val="1"/>
      <w:numFmt w:val="lowerLetter"/>
      <w:lvlText w:val="%2."/>
      <w:lvlJc w:val="left"/>
      <w:pPr>
        <w:ind w:left="1488" w:hanging="360"/>
      </w:pPr>
    </w:lvl>
    <w:lvl w:ilvl="2" w:tentative="1">
      <w:start w:val="1"/>
      <w:numFmt w:val="lowerRoman"/>
      <w:lvlText w:val="%3."/>
      <w:lvlJc w:val="right"/>
      <w:pPr>
        <w:ind w:left="2208" w:hanging="180"/>
      </w:pPr>
    </w:lvl>
    <w:lvl w:ilvl="3" w:tentative="1">
      <w:start w:val="1"/>
      <w:numFmt w:val="decimal"/>
      <w:lvlText w:val="%4."/>
      <w:lvlJc w:val="left"/>
      <w:pPr>
        <w:ind w:left="2928" w:hanging="360"/>
      </w:pPr>
    </w:lvl>
    <w:lvl w:ilvl="4" w:tentative="1">
      <w:start w:val="1"/>
      <w:numFmt w:val="lowerLetter"/>
      <w:lvlText w:val="%5."/>
      <w:lvlJc w:val="left"/>
      <w:pPr>
        <w:ind w:left="3648" w:hanging="360"/>
      </w:pPr>
    </w:lvl>
    <w:lvl w:ilvl="5" w:tentative="1">
      <w:start w:val="1"/>
      <w:numFmt w:val="lowerRoman"/>
      <w:lvlText w:val="%6."/>
      <w:lvlJc w:val="right"/>
      <w:pPr>
        <w:ind w:left="4368" w:hanging="180"/>
      </w:pPr>
    </w:lvl>
    <w:lvl w:ilvl="6" w:tentative="1">
      <w:start w:val="1"/>
      <w:numFmt w:val="decimal"/>
      <w:lvlText w:val="%7."/>
      <w:lvlJc w:val="left"/>
      <w:pPr>
        <w:ind w:left="5088" w:hanging="360"/>
      </w:pPr>
    </w:lvl>
    <w:lvl w:ilvl="7" w:tentative="1">
      <w:start w:val="1"/>
      <w:numFmt w:val="lowerLetter"/>
      <w:lvlText w:val="%8."/>
      <w:lvlJc w:val="left"/>
      <w:pPr>
        <w:ind w:left="5808" w:hanging="360"/>
      </w:pPr>
    </w:lvl>
    <w:lvl w:ilvl="8" w:tentative="1">
      <w:start w:val="1"/>
      <w:numFmt w:val="lowerRoman"/>
      <w:lvlText w:val="%9."/>
      <w:lvlJc w:val="right"/>
      <w:pPr>
        <w:ind w:left="6528" w:hanging="180"/>
      </w:pPr>
    </w:lvl>
  </w:abstractNum>
  <w:abstractNum w:abstractNumId="27" w15:restartNumberingAfterBreak="0">
    <w:nsid w:val="49951841"/>
    <w:multiLevelType w:val="hybridMultilevel"/>
    <w:tmpl w:val="A5007612"/>
    <w:lvl w:ilvl="0" w:tplc="455C4CA4">
      <w:start w:val="1"/>
      <w:numFmt w:val="decimal"/>
      <w:lvlText w:val="%1."/>
      <w:lvlJc w:val="left"/>
      <w:pPr>
        <w:ind w:left="768" w:hanging="360"/>
      </w:pPr>
      <w:rPr>
        <w:rFonts w:hint="default"/>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28" w15:restartNumberingAfterBreak="0">
    <w:nsid w:val="5A0712AE"/>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29" w15:restartNumberingAfterBreak="0">
    <w:nsid w:val="662C60FC"/>
    <w:multiLevelType w:val="hybridMultilevel"/>
    <w:tmpl w:val="8C9498E0"/>
    <w:lvl w:ilvl="0" w:tplc="471C4F06">
      <w:start w:val="1"/>
      <w:numFmt w:val="bullet"/>
      <w:pStyle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0" w15:restartNumberingAfterBreak="0">
    <w:nsid w:val="67A03890"/>
    <w:multiLevelType w:val="hybridMultilevel"/>
    <w:tmpl w:val="18108D5A"/>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31" w15:restartNumberingAfterBreak="0">
    <w:nsid w:val="67CB1AE3"/>
    <w:multiLevelType w:val="hybridMultilevel"/>
    <w:tmpl w:val="AB1CFA5E"/>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32" w15:restartNumberingAfterBreak="0">
    <w:nsid w:val="68206EA2"/>
    <w:multiLevelType w:val="hybridMultilevel"/>
    <w:tmpl w:val="13BC9788"/>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3" w15:restartNumberingAfterBreak="0">
    <w:nsid w:val="69856A34"/>
    <w:multiLevelType w:val="hybridMultilevel"/>
    <w:tmpl w:val="13146D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6E0923DD"/>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abstractNum w:abstractNumId="35" w15:restartNumberingAfterBreak="0">
    <w:nsid w:val="7EFB4397"/>
    <w:multiLevelType w:val="multilevel"/>
    <w:tmpl w:val="5DA85A74"/>
    <w:lvl w:ilvl="0">
      <w:start w:val="1"/>
      <w:numFmt w:val="decimal"/>
      <w:lvlText w:val="%1."/>
      <w:lvlJc w:val="left"/>
      <w:pPr>
        <w:ind w:left="816" w:hanging="408"/>
      </w:pPr>
      <w:rPr>
        <w:rFonts w:hint="default"/>
      </w:rPr>
    </w:lvl>
    <w:lvl w:ilvl="1">
      <w:start w:val="1"/>
      <w:numFmt w:val="bullet"/>
      <w:lvlText w:val=""/>
      <w:lvlJc w:val="left"/>
      <w:pPr>
        <w:ind w:left="1224" w:hanging="408"/>
      </w:pPr>
      <w:rPr>
        <w:rFonts w:ascii="Symbol" w:hAnsi="Symbol" w:hint="default"/>
      </w:rPr>
    </w:lvl>
    <w:lvl w:ilvl="2">
      <w:start w:val="1"/>
      <w:numFmt w:val="decimal"/>
      <w:lvlText w:val="%1.%2.%3."/>
      <w:lvlJc w:val="left"/>
      <w:pPr>
        <w:ind w:left="1632" w:hanging="408"/>
      </w:pPr>
      <w:rPr>
        <w:rFonts w:hint="default"/>
      </w:rPr>
    </w:lvl>
    <w:lvl w:ilvl="3">
      <w:start w:val="1"/>
      <w:numFmt w:val="decimal"/>
      <w:lvlText w:val="%1.%2.%3.%4."/>
      <w:lvlJc w:val="left"/>
      <w:pPr>
        <w:ind w:left="2040" w:hanging="408"/>
      </w:pPr>
      <w:rPr>
        <w:rFonts w:hint="default"/>
      </w:rPr>
    </w:lvl>
    <w:lvl w:ilvl="4">
      <w:start w:val="1"/>
      <w:numFmt w:val="decimal"/>
      <w:lvlText w:val="%1.%2.%3.%4.%5."/>
      <w:lvlJc w:val="left"/>
      <w:pPr>
        <w:ind w:left="2448" w:hanging="408"/>
      </w:pPr>
      <w:rPr>
        <w:rFonts w:hint="default"/>
      </w:rPr>
    </w:lvl>
    <w:lvl w:ilvl="5">
      <w:start w:val="1"/>
      <w:numFmt w:val="decimal"/>
      <w:lvlText w:val="%1.%2.%3.%4.%5.%6."/>
      <w:lvlJc w:val="left"/>
      <w:pPr>
        <w:ind w:left="2856" w:hanging="408"/>
      </w:pPr>
      <w:rPr>
        <w:rFonts w:hint="default"/>
      </w:rPr>
    </w:lvl>
    <w:lvl w:ilvl="6">
      <w:start w:val="1"/>
      <w:numFmt w:val="decimal"/>
      <w:lvlText w:val="%1.%2.%3.%4.%5.%6.%7."/>
      <w:lvlJc w:val="left"/>
      <w:pPr>
        <w:ind w:left="3264" w:hanging="408"/>
      </w:pPr>
      <w:rPr>
        <w:rFonts w:hint="default"/>
      </w:rPr>
    </w:lvl>
    <w:lvl w:ilvl="7">
      <w:start w:val="1"/>
      <w:numFmt w:val="decimal"/>
      <w:lvlText w:val="%1.%2.%3.%4.%5.%6.%7.%8."/>
      <w:lvlJc w:val="left"/>
      <w:pPr>
        <w:ind w:left="3672" w:hanging="408"/>
      </w:pPr>
      <w:rPr>
        <w:rFonts w:hint="default"/>
      </w:rPr>
    </w:lvl>
    <w:lvl w:ilvl="8">
      <w:start w:val="1"/>
      <w:numFmt w:val="decimal"/>
      <w:lvlText w:val="%1.%2.%3.%4.%5.%6.%7.%8.%9."/>
      <w:lvlJc w:val="left"/>
      <w:pPr>
        <w:ind w:left="4080" w:hanging="408"/>
      </w:pPr>
      <w:rPr>
        <w:rFont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3"/>
  </w:num>
  <w:num w:numId="5">
    <w:abstractNumId w:val="10"/>
  </w:num>
  <w:num w:numId="6">
    <w:abstractNumId w:val="21"/>
  </w:num>
  <w:num w:numId="7">
    <w:abstractNumId w:val="16"/>
  </w:num>
  <w:num w:numId="8">
    <w:abstractNumId w:val="32"/>
  </w:num>
  <w:num w:numId="9">
    <w:abstractNumId w:val="6"/>
  </w:num>
  <w:num w:numId="10">
    <w:abstractNumId w:val="14"/>
  </w:num>
  <w:num w:numId="11">
    <w:abstractNumId w:val="7"/>
  </w:num>
  <w:num w:numId="12">
    <w:abstractNumId w:val="29"/>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0"/>
  </w:num>
  <w:num w:numId="4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fra"/>
    <w:docVar w:name="TargetLng" w:val="eng"/>
    <w:docVar w:name="TermBases" w:val="Empty"/>
    <w:docVar w:name="TermBaseURL" w:val="empty"/>
    <w:docVar w:name="TextBases" w:val="mike\GSI|mike\GSI-logi|mike\TDI|mike\TDI-logi"/>
    <w:docVar w:name="TextBaseURL" w:val="empty"/>
    <w:docVar w:name="UILng" w:val="fr"/>
  </w:docVars>
  <w:rsids>
    <w:rsidRoot w:val="008D5D00"/>
    <w:rsid w:val="00000871"/>
    <w:rsid w:val="00000DDF"/>
    <w:rsid w:val="00002B15"/>
    <w:rsid w:val="000037D5"/>
    <w:rsid w:val="00004385"/>
    <w:rsid w:val="00006D1E"/>
    <w:rsid w:val="00013492"/>
    <w:rsid w:val="000141BE"/>
    <w:rsid w:val="00014EC8"/>
    <w:rsid w:val="00015FB5"/>
    <w:rsid w:val="00016163"/>
    <w:rsid w:val="00016761"/>
    <w:rsid w:val="00016778"/>
    <w:rsid w:val="00016A79"/>
    <w:rsid w:val="00017A6E"/>
    <w:rsid w:val="00017E0E"/>
    <w:rsid w:val="0002116E"/>
    <w:rsid w:val="00022AED"/>
    <w:rsid w:val="00022D35"/>
    <w:rsid w:val="00022ECE"/>
    <w:rsid w:val="000232CE"/>
    <w:rsid w:val="00023E20"/>
    <w:rsid w:val="0002402E"/>
    <w:rsid w:val="000245C6"/>
    <w:rsid w:val="00025550"/>
    <w:rsid w:val="00026847"/>
    <w:rsid w:val="000269BF"/>
    <w:rsid w:val="00033B12"/>
    <w:rsid w:val="000348BC"/>
    <w:rsid w:val="000351BE"/>
    <w:rsid w:val="0004045A"/>
    <w:rsid w:val="00040833"/>
    <w:rsid w:val="00042B62"/>
    <w:rsid w:val="00044441"/>
    <w:rsid w:val="00050259"/>
    <w:rsid w:val="000502DE"/>
    <w:rsid w:val="00050910"/>
    <w:rsid w:val="00050E7F"/>
    <w:rsid w:val="00055B56"/>
    <w:rsid w:val="0005684F"/>
    <w:rsid w:val="00056E5B"/>
    <w:rsid w:val="00060DC6"/>
    <w:rsid w:val="00063AB3"/>
    <w:rsid w:val="00063E83"/>
    <w:rsid w:val="00065D47"/>
    <w:rsid w:val="00073B29"/>
    <w:rsid w:val="00073F3B"/>
    <w:rsid w:val="000755F0"/>
    <w:rsid w:val="00075905"/>
    <w:rsid w:val="0007672E"/>
    <w:rsid w:val="0008027C"/>
    <w:rsid w:val="000807F9"/>
    <w:rsid w:val="00081E82"/>
    <w:rsid w:val="00083B7C"/>
    <w:rsid w:val="00086A6B"/>
    <w:rsid w:val="00086CAB"/>
    <w:rsid w:val="00092450"/>
    <w:rsid w:val="0009485D"/>
    <w:rsid w:val="00094D50"/>
    <w:rsid w:val="000951C0"/>
    <w:rsid w:val="00095DE1"/>
    <w:rsid w:val="00097C02"/>
    <w:rsid w:val="000A0063"/>
    <w:rsid w:val="000A17B0"/>
    <w:rsid w:val="000A28CE"/>
    <w:rsid w:val="000A697F"/>
    <w:rsid w:val="000A75C2"/>
    <w:rsid w:val="000A7FD9"/>
    <w:rsid w:val="000B70DA"/>
    <w:rsid w:val="000C0454"/>
    <w:rsid w:val="000C17ED"/>
    <w:rsid w:val="000C3436"/>
    <w:rsid w:val="000C47F3"/>
    <w:rsid w:val="000C4DFD"/>
    <w:rsid w:val="000D0938"/>
    <w:rsid w:val="000D2ABE"/>
    <w:rsid w:val="000D2BE5"/>
    <w:rsid w:val="000D3BBC"/>
    <w:rsid w:val="000D40B3"/>
    <w:rsid w:val="000D47B4"/>
    <w:rsid w:val="000D5AF7"/>
    <w:rsid w:val="000D6C55"/>
    <w:rsid w:val="000D73EB"/>
    <w:rsid w:val="000E026D"/>
    <w:rsid w:val="000E26F7"/>
    <w:rsid w:val="000E3FED"/>
    <w:rsid w:val="000E7715"/>
    <w:rsid w:val="000F11F5"/>
    <w:rsid w:val="000F3B9E"/>
    <w:rsid w:val="000F5EEF"/>
    <w:rsid w:val="000F6C9D"/>
    <w:rsid w:val="000F6F74"/>
    <w:rsid w:val="000F7508"/>
    <w:rsid w:val="000F79B0"/>
    <w:rsid w:val="00102B24"/>
    <w:rsid w:val="00102CFC"/>
    <w:rsid w:val="00104C26"/>
    <w:rsid w:val="00105390"/>
    <w:rsid w:val="00106340"/>
    <w:rsid w:val="0010735A"/>
    <w:rsid w:val="00107AC6"/>
    <w:rsid w:val="00107B57"/>
    <w:rsid w:val="00107D15"/>
    <w:rsid w:val="0011064F"/>
    <w:rsid w:val="001106C0"/>
    <w:rsid w:val="00110952"/>
    <w:rsid w:val="00114892"/>
    <w:rsid w:val="00115D16"/>
    <w:rsid w:val="001162BF"/>
    <w:rsid w:val="0012097A"/>
    <w:rsid w:val="00120BC1"/>
    <w:rsid w:val="00121D25"/>
    <w:rsid w:val="001238F3"/>
    <w:rsid w:val="0012499F"/>
    <w:rsid w:val="00124BDE"/>
    <w:rsid w:val="00126949"/>
    <w:rsid w:val="0013167F"/>
    <w:rsid w:val="0013198E"/>
    <w:rsid w:val="00133232"/>
    <w:rsid w:val="001336F3"/>
    <w:rsid w:val="0013436C"/>
    <w:rsid w:val="00141901"/>
    <w:rsid w:val="0014453D"/>
    <w:rsid w:val="00146970"/>
    <w:rsid w:val="00146BE7"/>
    <w:rsid w:val="00147B73"/>
    <w:rsid w:val="00147F22"/>
    <w:rsid w:val="00150BA3"/>
    <w:rsid w:val="00153CE1"/>
    <w:rsid w:val="0015509C"/>
    <w:rsid w:val="00157116"/>
    <w:rsid w:val="00157303"/>
    <w:rsid w:val="0016015B"/>
    <w:rsid w:val="00160694"/>
    <w:rsid w:val="00160EB8"/>
    <w:rsid w:val="0016344B"/>
    <w:rsid w:val="00164008"/>
    <w:rsid w:val="0016414E"/>
    <w:rsid w:val="00166092"/>
    <w:rsid w:val="00166D92"/>
    <w:rsid w:val="00166DE1"/>
    <w:rsid w:val="001671DC"/>
    <w:rsid w:val="00167687"/>
    <w:rsid w:val="00167AFC"/>
    <w:rsid w:val="001727F2"/>
    <w:rsid w:val="00173C27"/>
    <w:rsid w:val="00174DBE"/>
    <w:rsid w:val="001765BE"/>
    <w:rsid w:val="00176A14"/>
    <w:rsid w:val="001809CC"/>
    <w:rsid w:val="00184FCB"/>
    <w:rsid w:val="00186B57"/>
    <w:rsid w:val="00187F79"/>
    <w:rsid w:val="00190019"/>
    <w:rsid w:val="0019078C"/>
    <w:rsid w:val="00192424"/>
    <w:rsid w:val="00192690"/>
    <w:rsid w:val="00193921"/>
    <w:rsid w:val="00193E28"/>
    <w:rsid w:val="001947CE"/>
    <w:rsid w:val="001953B9"/>
    <w:rsid w:val="001A3896"/>
    <w:rsid w:val="001A3ABD"/>
    <w:rsid w:val="001A4AF4"/>
    <w:rsid w:val="001A50C9"/>
    <w:rsid w:val="001A5C10"/>
    <w:rsid w:val="001B0EDA"/>
    <w:rsid w:val="001B4277"/>
    <w:rsid w:val="001B431C"/>
    <w:rsid w:val="001B5BAC"/>
    <w:rsid w:val="001B6611"/>
    <w:rsid w:val="001C2B34"/>
    <w:rsid w:val="001C3A21"/>
    <w:rsid w:val="001C449C"/>
    <w:rsid w:val="001C5389"/>
    <w:rsid w:val="001C5E86"/>
    <w:rsid w:val="001C664B"/>
    <w:rsid w:val="001C7F5B"/>
    <w:rsid w:val="001D18B0"/>
    <w:rsid w:val="001D191F"/>
    <w:rsid w:val="001D1C28"/>
    <w:rsid w:val="001D3061"/>
    <w:rsid w:val="001D7F9B"/>
    <w:rsid w:val="001E15FF"/>
    <w:rsid w:val="001E1CFB"/>
    <w:rsid w:val="001E2D8A"/>
    <w:rsid w:val="001E5C69"/>
    <w:rsid w:val="001E651B"/>
    <w:rsid w:val="001E7FC0"/>
    <w:rsid w:val="001F064D"/>
    <w:rsid w:val="001F0CBA"/>
    <w:rsid w:val="001F2433"/>
    <w:rsid w:val="001F2D19"/>
    <w:rsid w:val="001F44D9"/>
    <w:rsid w:val="001F4617"/>
    <w:rsid w:val="001F6C94"/>
    <w:rsid w:val="002008E1"/>
    <w:rsid w:val="0020127F"/>
    <w:rsid w:val="0020214A"/>
    <w:rsid w:val="0020227D"/>
    <w:rsid w:val="00207C4C"/>
    <w:rsid w:val="00210760"/>
    <w:rsid w:val="00214014"/>
    <w:rsid w:val="00217A3A"/>
    <w:rsid w:val="002201AE"/>
    <w:rsid w:val="00220ED5"/>
    <w:rsid w:val="0022392F"/>
    <w:rsid w:val="00223942"/>
    <w:rsid w:val="00223B54"/>
    <w:rsid w:val="002279B7"/>
    <w:rsid w:val="00230D5E"/>
    <w:rsid w:val="002355CA"/>
    <w:rsid w:val="00235DBD"/>
    <w:rsid w:val="002374EA"/>
    <w:rsid w:val="002412A4"/>
    <w:rsid w:val="00241787"/>
    <w:rsid w:val="00241BB9"/>
    <w:rsid w:val="002423BD"/>
    <w:rsid w:val="00242B6D"/>
    <w:rsid w:val="00242DDA"/>
    <w:rsid w:val="0024367E"/>
    <w:rsid w:val="002453BD"/>
    <w:rsid w:val="00247A0D"/>
    <w:rsid w:val="00250358"/>
    <w:rsid w:val="0025176F"/>
    <w:rsid w:val="002526C5"/>
    <w:rsid w:val="00252FC7"/>
    <w:rsid w:val="00255357"/>
    <w:rsid w:val="00256ADB"/>
    <w:rsid w:val="00256BB7"/>
    <w:rsid w:val="002578CA"/>
    <w:rsid w:val="00261313"/>
    <w:rsid w:val="0026217C"/>
    <w:rsid w:val="00262E06"/>
    <w:rsid w:val="00263F68"/>
    <w:rsid w:val="00266B56"/>
    <w:rsid w:val="00266F98"/>
    <w:rsid w:val="00267D7E"/>
    <w:rsid w:val="00267EC8"/>
    <w:rsid w:val="00271389"/>
    <w:rsid w:val="002747ED"/>
    <w:rsid w:val="00275D5B"/>
    <w:rsid w:val="00276D24"/>
    <w:rsid w:val="00277087"/>
    <w:rsid w:val="0027708F"/>
    <w:rsid w:val="002816C4"/>
    <w:rsid w:val="0028271E"/>
    <w:rsid w:val="00283EE5"/>
    <w:rsid w:val="00284359"/>
    <w:rsid w:val="0028470D"/>
    <w:rsid w:val="0028733A"/>
    <w:rsid w:val="00292FB2"/>
    <w:rsid w:val="00292FFC"/>
    <w:rsid w:val="002936A8"/>
    <w:rsid w:val="0029418F"/>
    <w:rsid w:val="00295F0B"/>
    <w:rsid w:val="002964B3"/>
    <w:rsid w:val="002A143B"/>
    <w:rsid w:val="002A1DCE"/>
    <w:rsid w:val="002A3453"/>
    <w:rsid w:val="002A3CEA"/>
    <w:rsid w:val="002A48B2"/>
    <w:rsid w:val="002A674A"/>
    <w:rsid w:val="002B0131"/>
    <w:rsid w:val="002B0DC4"/>
    <w:rsid w:val="002B109F"/>
    <w:rsid w:val="002B37A4"/>
    <w:rsid w:val="002B41BA"/>
    <w:rsid w:val="002B5003"/>
    <w:rsid w:val="002B6A37"/>
    <w:rsid w:val="002C12A5"/>
    <w:rsid w:val="002C1749"/>
    <w:rsid w:val="002C1A0A"/>
    <w:rsid w:val="002C1FC2"/>
    <w:rsid w:val="002C4D55"/>
    <w:rsid w:val="002C549D"/>
    <w:rsid w:val="002C7F31"/>
    <w:rsid w:val="002D0984"/>
    <w:rsid w:val="002D0BAB"/>
    <w:rsid w:val="002D148B"/>
    <w:rsid w:val="002D1727"/>
    <w:rsid w:val="002D1953"/>
    <w:rsid w:val="002D3AF9"/>
    <w:rsid w:val="002D6F36"/>
    <w:rsid w:val="002D7C05"/>
    <w:rsid w:val="002D7FC2"/>
    <w:rsid w:val="002E44EC"/>
    <w:rsid w:val="002E7775"/>
    <w:rsid w:val="002F0E9B"/>
    <w:rsid w:val="002F3983"/>
    <w:rsid w:val="002F47B6"/>
    <w:rsid w:val="002F5EA8"/>
    <w:rsid w:val="002F6035"/>
    <w:rsid w:val="003003A8"/>
    <w:rsid w:val="003004CD"/>
    <w:rsid w:val="00300EB9"/>
    <w:rsid w:val="00302567"/>
    <w:rsid w:val="00302A69"/>
    <w:rsid w:val="00304B7B"/>
    <w:rsid w:val="00305AF6"/>
    <w:rsid w:val="00305EC7"/>
    <w:rsid w:val="003073A8"/>
    <w:rsid w:val="00307526"/>
    <w:rsid w:val="003102B5"/>
    <w:rsid w:val="003104D3"/>
    <w:rsid w:val="00314980"/>
    <w:rsid w:val="00315F54"/>
    <w:rsid w:val="0031718B"/>
    <w:rsid w:val="00317EAE"/>
    <w:rsid w:val="0032108C"/>
    <w:rsid w:val="00323E41"/>
    <w:rsid w:val="00325034"/>
    <w:rsid w:val="00325BF0"/>
    <w:rsid w:val="00325C5A"/>
    <w:rsid w:val="00330F80"/>
    <w:rsid w:val="00332402"/>
    <w:rsid w:val="00333B26"/>
    <w:rsid w:val="00335607"/>
    <w:rsid w:val="0033682E"/>
    <w:rsid w:val="003371E1"/>
    <w:rsid w:val="00337C5E"/>
    <w:rsid w:val="00340668"/>
    <w:rsid w:val="00342188"/>
    <w:rsid w:val="003428D1"/>
    <w:rsid w:val="003433CD"/>
    <w:rsid w:val="00345457"/>
    <w:rsid w:val="00345C24"/>
    <w:rsid w:val="00346365"/>
    <w:rsid w:val="00347E01"/>
    <w:rsid w:val="003505AB"/>
    <w:rsid w:val="0035227B"/>
    <w:rsid w:val="003527DD"/>
    <w:rsid w:val="00352C69"/>
    <w:rsid w:val="00352D6F"/>
    <w:rsid w:val="00354217"/>
    <w:rsid w:val="00354BDC"/>
    <w:rsid w:val="00360B96"/>
    <w:rsid w:val="00361910"/>
    <w:rsid w:val="00361A78"/>
    <w:rsid w:val="00362484"/>
    <w:rsid w:val="003634B1"/>
    <w:rsid w:val="00371B3A"/>
    <w:rsid w:val="003742CC"/>
    <w:rsid w:val="003752D7"/>
    <w:rsid w:val="003765F3"/>
    <w:rsid w:val="0037675F"/>
    <w:rsid w:val="003802C6"/>
    <w:rsid w:val="00380986"/>
    <w:rsid w:val="00381BE8"/>
    <w:rsid w:val="00382813"/>
    <w:rsid w:val="00383BF1"/>
    <w:rsid w:val="00385749"/>
    <w:rsid w:val="00386397"/>
    <w:rsid w:val="0039033C"/>
    <w:rsid w:val="00394C7F"/>
    <w:rsid w:val="00395603"/>
    <w:rsid w:val="00397187"/>
    <w:rsid w:val="00397F70"/>
    <w:rsid w:val="003A0C87"/>
    <w:rsid w:val="003A1163"/>
    <w:rsid w:val="003A1F75"/>
    <w:rsid w:val="003A417C"/>
    <w:rsid w:val="003A6140"/>
    <w:rsid w:val="003A619A"/>
    <w:rsid w:val="003A6732"/>
    <w:rsid w:val="003A7F3D"/>
    <w:rsid w:val="003B1C62"/>
    <w:rsid w:val="003B1D48"/>
    <w:rsid w:val="003B3E53"/>
    <w:rsid w:val="003B42AF"/>
    <w:rsid w:val="003B50DB"/>
    <w:rsid w:val="003B676C"/>
    <w:rsid w:val="003B754D"/>
    <w:rsid w:val="003C04FB"/>
    <w:rsid w:val="003C0A7A"/>
    <w:rsid w:val="003C16FB"/>
    <w:rsid w:val="003C1AA0"/>
    <w:rsid w:val="003C65E0"/>
    <w:rsid w:val="003C7F8B"/>
    <w:rsid w:val="003D0825"/>
    <w:rsid w:val="003D1BAD"/>
    <w:rsid w:val="003D211A"/>
    <w:rsid w:val="003D3E59"/>
    <w:rsid w:val="003D3EE4"/>
    <w:rsid w:val="003D6739"/>
    <w:rsid w:val="003E037D"/>
    <w:rsid w:val="003E2172"/>
    <w:rsid w:val="003E45F0"/>
    <w:rsid w:val="003E5BEB"/>
    <w:rsid w:val="003F12BE"/>
    <w:rsid w:val="003F39C8"/>
    <w:rsid w:val="003F520D"/>
    <w:rsid w:val="003F592C"/>
    <w:rsid w:val="003F5E3D"/>
    <w:rsid w:val="003F68F1"/>
    <w:rsid w:val="00400C9E"/>
    <w:rsid w:val="00403722"/>
    <w:rsid w:val="004038C7"/>
    <w:rsid w:val="00403C67"/>
    <w:rsid w:val="00407177"/>
    <w:rsid w:val="00407240"/>
    <w:rsid w:val="004104F6"/>
    <w:rsid w:val="00410C15"/>
    <w:rsid w:val="0041218D"/>
    <w:rsid w:val="00412F1A"/>
    <w:rsid w:val="004140EC"/>
    <w:rsid w:val="00414EBE"/>
    <w:rsid w:val="00414EDE"/>
    <w:rsid w:val="00417C76"/>
    <w:rsid w:val="00417EA7"/>
    <w:rsid w:val="00421035"/>
    <w:rsid w:val="0042313F"/>
    <w:rsid w:val="00424575"/>
    <w:rsid w:val="00425F06"/>
    <w:rsid w:val="00426407"/>
    <w:rsid w:val="00430C6E"/>
    <w:rsid w:val="0043113A"/>
    <w:rsid w:val="00431B92"/>
    <w:rsid w:val="00433AF4"/>
    <w:rsid w:val="00434934"/>
    <w:rsid w:val="0043532B"/>
    <w:rsid w:val="0043532D"/>
    <w:rsid w:val="0043676E"/>
    <w:rsid w:val="00437F6B"/>
    <w:rsid w:val="00442753"/>
    <w:rsid w:val="00442F76"/>
    <w:rsid w:val="004462D2"/>
    <w:rsid w:val="0044728E"/>
    <w:rsid w:val="004502C4"/>
    <w:rsid w:val="00453481"/>
    <w:rsid w:val="0046161D"/>
    <w:rsid w:val="00462672"/>
    <w:rsid w:val="004637EE"/>
    <w:rsid w:val="00464260"/>
    <w:rsid w:val="00465D85"/>
    <w:rsid w:val="00467740"/>
    <w:rsid w:val="0047161B"/>
    <w:rsid w:val="00471A77"/>
    <w:rsid w:val="004739E9"/>
    <w:rsid w:val="004742EE"/>
    <w:rsid w:val="004754E1"/>
    <w:rsid w:val="00475FE5"/>
    <w:rsid w:val="00477C0E"/>
    <w:rsid w:val="00480102"/>
    <w:rsid w:val="00480CEA"/>
    <w:rsid w:val="00481427"/>
    <w:rsid w:val="00481490"/>
    <w:rsid w:val="00481CAD"/>
    <w:rsid w:val="00483C62"/>
    <w:rsid w:val="00485503"/>
    <w:rsid w:val="0048640A"/>
    <w:rsid w:val="00486463"/>
    <w:rsid w:val="00486516"/>
    <w:rsid w:val="00486A33"/>
    <w:rsid w:val="00487F57"/>
    <w:rsid w:val="0049053E"/>
    <w:rsid w:val="00494383"/>
    <w:rsid w:val="00495D03"/>
    <w:rsid w:val="00496C3F"/>
    <w:rsid w:val="004A069D"/>
    <w:rsid w:val="004A2200"/>
    <w:rsid w:val="004A2648"/>
    <w:rsid w:val="004A4115"/>
    <w:rsid w:val="004A5F8E"/>
    <w:rsid w:val="004A66D8"/>
    <w:rsid w:val="004A69F4"/>
    <w:rsid w:val="004B10AA"/>
    <w:rsid w:val="004B1DD0"/>
    <w:rsid w:val="004B49EF"/>
    <w:rsid w:val="004B7009"/>
    <w:rsid w:val="004C04DD"/>
    <w:rsid w:val="004C18B3"/>
    <w:rsid w:val="004C2006"/>
    <w:rsid w:val="004C24E4"/>
    <w:rsid w:val="004C3A94"/>
    <w:rsid w:val="004C4F73"/>
    <w:rsid w:val="004C6314"/>
    <w:rsid w:val="004C7180"/>
    <w:rsid w:val="004C7431"/>
    <w:rsid w:val="004D0429"/>
    <w:rsid w:val="004D1089"/>
    <w:rsid w:val="004D11A0"/>
    <w:rsid w:val="004D4331"/>
    <w:rsid w:val="004D43DD"/>
    <w:rsid w:val="004D4D2D"/>
    <w:rsid w:val="004E1EB7"/>
    <w:rsid w:val="004E288B"/>
    <w:rsid w:val="004E34AD"/>
    <w:rsid w:val="004E38C6"/>
    <w:rsid w:val="004E68F7"/>
    <w:rsid w:val="004F00B6"/>
    <w:rsid w:val="004F02F7"/>
    <w:rsid w:val="004F0334"/>
    <w:rsid w:val="004F0405"/>
    <w:rsid w:val="004F101D"/>
    <w:rsid w:val="004F4447"/>
    <w:rsid w:val="004F488E"/>
    <w:rsid w:val="004F6C4C"/>
    <w:rsid w:val="004F7100"/>
    <w:rsid w:val="00500272"/>
    <w:rsid w:val="00503AC0"/>
    <w:rsid w:val="0050591A"/>
    <w:rsid w:val="005102CC"/>
    <w:rsid w:val="00512379"/>
    <w:rsid w:val="005128C2"/>
    <w:rsid w:val="005129B8"/>
    <w:rsid w:val="00514CB2"/>
    <w:rsid w:val="005155F6"/>
    <w:rsid w:val="00515CF7"/>
    <w:rsid w:val="00515D78"/>
    <w:rsid w:val="00515E2B"/>
    <w:rsid w:val="005172DE"/>
    <w:rsid w:val="00520F2E"/>
    <w:rsid w:val="00521A80"/>
    <w:rsid w:val="0052200B"/>
    <w:rsid w:val="0052458C"/>
    <w:rsid w:val="005263EB"/>
    <w:rsid w:val="0052701E"/>
    <w:rsid w:val="00527939"/>
    <w:rsid w:val="005300FB"/>
    <w:rsid w:val="00532131"/>
    <w:rsid w:val="005333FC"/>
    <w:rsid w:val="00533C09"/>
    <w:rsid w:val="005346C3"/>
    <w:rsid w:val="00534836"/>
    <w:rsid w:val="00534FF2"/>
    <w:rsid w:val="00535441"/>
    <w:rsid w:val="00535F43"/>
    <w:rsid w:val="00537304"/>
    <w:rsid w:val="005379CE"/>
    <w:rsid w:val="0054096A"/>
    <w:rsid w:val="00541C40"/>
    <w:rsid w:val="005431EA"/>
    <w:rsid w:val="00543347"/>
    <w:rsid w:val="00543516"/>
    <w:rsid w:val="00547BEB"/>
    <w:rsid w:val="005531EA"/>
    <w:rsid w:val="00555185"/>
    <w:rsid w:val="005553C9"/>
    <w:rsid w:val="00555903"/>
    <w:rsid w:val="005573B4"/>
    <w:rsid w:val="00560852"/>
    <w:rsid w:val="005623C7"/>
    <w:rsid w:val="00563B55"/>
    <w:rsid w:val="00566527"/>
    <w:rsid w:val="00566FB6"/>
    <w:rsid w:val="005703DB"/>
    <w:rsid w:val="005719F6"/>
    <w:rsid w:val="00572BE0"/>
    <w:rsid w:val="00573A8A"/>
    <w:rsid w:val="00575513"/>
    <w:rsid w:val="0057682F"/>
    <w:rsid w:val="00577EE7"/>
    <w:rsid w:val="0058014B"/>
    <w:rsid w:val="00580FB3"/>
    <w:rsid w:val="00580FBC"/>
    <w:rsid w:val="0058107F"/>
    <w:rsid w:val="00582808"/>
    <w:rsid w:val="00584701"/>
    <w:rsid w:val="005872A4"/>
    <w:rsid w:val="00591DD4"/>
    <w:rsid w:val="00592C0D"/>
    <w:rsid w:val="00592CDC"/>
    <w:rsid w:val="00593B2D"/>
    <w:rsid w:val="00594A47"/>
    <w:rsid w:val="00596306"/>
    <w:rsid w:val="005A1116"/>
    <w:rsid w:val="005A1D93"/>
    <w:rsid w:val="005A3B82"/>
    <w:rsid w:val="005A3C7D"/>
    <w:rsid w:val="005A629D"/>
    <w:rsid w:val="005B25BA"/>
    <w:rsid w:val="005B59DD"/>
    <w:rsid w:val="005B7079"/>
    <w:rsid w:val="005B71DF"/>
    <w:rsid w:val="005B71ED"/>
    <w:rsid w:val="005B7C74"/>
    <w:rsid w:val="005C0F2D"/>
    <w:rsid w:val="005C141E"/>
    <w:rsid w:val="005C61D6"/>
    <w:rsid w:val="005C6A61"/>
    <w:rsid w:val="005D1288"/>
    <w:rsid w:val="005D29E6"/>
    <w:rsid w:val="005D2C21"/>
    <w:rsid w:val="005D314D"/>
    <w:rsid w:val="005D3714"/>
    <w:rsid w:val="005D446E"/>
    <w:rsid w:val="005D47C6"/>
    <w:rsid w:val="005D6877"/>
    <w:rsid w:val="005D7CC3"/>
    <w:rsid w:val="005E346A"/>
    <w:rsid w:val="005E3CF7"/>
    <w:rsid w:val="005E3FAF"/>
    <w:rsid w:val="005E6A63"/>
    <w:rsid w:val="005E6E0B"/>
    <w:rsid w:val="005E7208"/>
    <w:rsid w:val="005F0079"/>
    <w:rsid w:val="005F0501"/>
    <w:rsid w:val="005F326A"/>
    <w:rsid w:val="005F55C6"/>
    <w:rsid w:val="006008F1"/>
    <w:rsid w:val="00601DBF"/>
    <w:rsid w:val="0060229E"/>
    <w:rsid w:val="00603584"/>
    <w:rsid w:val="0060511A"/>
    <w:rsid w:val="00612EC6"/>
    <w:rsid w:val="00614433"/>
    <w:rsid w:val="00614EDE"/>
    <w:rsid w:val="00616312"/>
    <w:rsid w:val="00616D77"/>
    <w:rsid w:val="00620537"/>
    <w:rsid w:val="00621487"/>
    <w:rsid w:val="00623DB3"/>
    <w:rsid w:val="00626C55"/>
    <w:rsid w:val="00627AA1"/>
    <w:rsid w:val="00633113"/>
    <w:rsid w:val="00634AC6"/>
    <w:rsid w:val="00635288"/>
    <w:rsid w:val="00635DB3"/>
    <w:rsid w:val="00636ACC"/>
    <w:rsid w:val="006430EC"/>
    <w:rsid w:val="00643FE4"/>
    <w:rsid w:val="00646AFF"/>
    <w:rsid w:val="00647C0B"/>
    <w:rsid w:val="00647E1E"/>
    <w:rsid w:val="00650EBD"/>
    <w:rsid w:val="00651447"/>
    <w:rsid w:val="00651788"/>
    <w:rsid w:val="006531DB"/>
    <w:rsid w:val="00653D84"/>
    <w:rsid w:val="006556A4"/>
    <w:rsid w:val="006566DD"/>
    <w:rsid w:val="00660381"/>
    <w:rsid w:val="0066581F"/>
    <w:rsid w:val="00671FE8"/>
    <w:rsid w:val="00672AB6"/>
    <w:rsid w:val="0067313F"/>
    <w:rsid w:val="00673573"/>
    <w:rsid w:val="00673BEE"/>
    <w:rsid w:val="006742B6"/>
    <w:rsid w:val="00676BCA"/>
    <w:rsid w:val="006770E0"/>
    <w:rsid w:val="00677F63"/>
    <w:rsid w:val="00681719"/>
    <w:rsid w:val="00681D8B"/>
    <w:rsid w:val="00682362"/>
    <w:rsid w:val="006828F7"/>
    <w:rsid w:val="00682E83"/>
    <w:rsid w:val="00690595"/>
    <w:rsid w:val="006913D2"/>
    <w:rsid w:val="006917BD"/>
    <w:rsid w:val="00691F5A"/>
    <w:rsid w:val="00692DF1"/>
    <w:rsid w:val="00694273"/>
    <w:rsid w:val="0069769A"/>
    <w:rsid w:val="00697BBC"/>
    <w:rsid w:val="006A09B9"/>
    <w:rsid w:val="006A2478"/>
    <w:rsid w:val="006A64B8"/>
    <w:rsid w:val="006A7082"/>
    <w:rsid w:val="006A749E"/>
    <w:rsid w:val="006A770E"/>
    <w:rsid w:val="006A78E5"/>
    <w:rsid w:val="006A7B41"/>
    <w:rsid w:val="006A7CD0"/>
    <w:rsid w:val="006B0010"/>
    <w:rsid w:val="006B3CCA"/>
    <w:rsid w:val="006B4AEF"/>
    <w:rsid w:val="006B5EBE"/>
    <w:rsid w:val="006B7A01"/>
    <w:rsid w:val="006C014A"/>
    <w:rsid w:val="006D05F7"/>
    <w:rsid w:val="006D5063"/>
    <w:rsid w:val="006D5CAF"/>
    <w:rsid w:val="006E067B"/>
    <w:rsid w:val="006E0D3F"/>
    <w:rsid w:val="006E35FA"/>
    <w:rsid w:val="006E3C28"/>
    <w:rsid w:val="006E6251"/>
    <w:rsid w:val="006E6B17"/>
    <w:rsid w:val="006E75D2"/>
    <w:rsid w:val="006F2BDF"/>
    <w:rsid w:val="006F3680"/>
    <w:rsid w:val="006F5D82"/>
    <w:rsid w:val="006F6433"/>
    <w:rsid w:val="006F7003"/>
    <w:rsid w:val="0070060A"/>
    <w:rsid w:val="007020FC"/>
    <w:rsid w:val="00702335"/>
    <w:rsid w:val="0070263F"/>
    <w:rsid w:val="00703164"/>
    <w:rsid w:val="00704817"/>
    <w:rsid w:val="00704FB7"/>
    <w:rsid w:val="007051C3"/>
    <w:rsid w:val="007064DC"/>
    <w:rsid w:val="00711F8C"/>
    <w:rsid w:val="007133B1"/>
    <w:rsid w:val="00713E24"/>
    <w:rsid w:val="0071783E"/>
    <w:rsid w:val="007211C3"/>
    <w:rsid w:val="00723C49"/>
    <w:rsid w:val="00724E22"/>
    <w:rsid w:val="00725449"/>
    <w:rsid w:val="007256EF"/>
    <w:rsid w:val="00727DBC"/>
    <w:rsid w:val="0073030F"/>
    <w:rsid w:val="0073101B"/>
    <w:rsid w:val="00733EB6"/>
    <w:rsid w:val="007346EE"/>
    <w:rsid w:val="00734D6A"/>
    <w:rsid w:val="00736B0C"/>
    <w:rsid w:val="00737673"/>
    <w:rsid w:val="00740173"/>
    <w:rsid w:val="00740311"/>
    <w:rsid w:val="00744B5B"/>
    <w:rsid w:val="00745010"/>
    <w:rsid w:val="00746BD7"/>
    <w:rsid w:val="00750736"/>
    <w:rsid w:val="007548E7"/>
    <w:rsid w:val="00756EF8"/>
    <w:rsid w:val="0076007D"/>
    <w:rsid w:val="00761C7C"/>
    <w:rsid w:val="007646EA"/>
    <w:rsid w:val="0076525E"/>
    <w:rsid w:val="007668E3"/>
    <w:rsid w:val="00766B70"/>
    <w:rsid w:val="00766DC2"/>
    <w:rsid w:val="00766E92"/>
    <w:rsid w:val="007677AB"/>
    <w:rsid w:val="00767D69"/>
    <w:rsid w:val="007702E6"/>
    <w:rsid w:val="007705A1"/>
    <w:rsid w:val="007741A2"/>
    <w:rsid w:val="00774D69"/>
    <w:rsid w:val="007776BE"/>
    <w:rsid w:val="00780DB1"/>
    <w:rsid w:val="00780ED7"/>
    <w:rsid w:val="007812AD"/>
    <w:rsid w:val="00782359"/>
    <w:rsid w:val="007838DF"/>
    <w:rsid w:val="00784B8B"/>
    <w:rsid w:val="00785F2C"/>
    <w:rsid w:val="00786CB4"/>
    <w:rsid w:val="00786F3A"/>
    <w:rsid w:val="00787221"/>
    <w:rsid w:val="007903A0"/>
    <w:rsid w:val="00791CDD"/>
    <w:rsid w:val="00792BB5"/>
    <w:rsid w:val="00795EB8"/>
    <w:rsid w:val="007961A8"/>
    <w:rsid w:val="007974A6"/>
    <w:rsid w:val="007A0580"/>
    <w:rsid w:val="007A0EB8"/>
    <w:rsid w:val="007A1647"/>
    <w:rsid w:val="007A1956"/>
    <w:rsid w:val="007A2910"/>
    <w:rsid w:val="007A32AF"/>
    <w:rsid w:val="007A6E54"/>
    <w:rsid w:val="007A71A9"/>
    <w:rsid w:val="007A7243"/>
    <w:rsid w:val="007B3BD3"/>
    <w:rsid w:val="007B411B"/>
    <w:rsid w:val="007B62A9"/>
    <w:rsid w:val="007B7528"/>
    <w:rsid w:val="007C0A71"/>
    <w:rsid w:val="007C1983"/>
    <w:rsid w:val="007C227B"/>
    <w:rsid w:val="007C2422"/>
    <w:rsid w:val="007C7072"/>
    <w:rsid w:val="007D1705"/>
    <w:rsid w:val="007D2284"/>
    <w:rsid w:val="007D250E"/>
    <w:rsid w:val="007D5082"/>
    <w:rsid w:val="007D5B83"/>
    <w:rsid w:val="007D6D69"/>
    <w:rsid w:val="007D6E0D"/>
    <w:rsid w:val="007D7292"/>
    <w:rsid w:val="007E125B"/>
    <w:rsid w:val="007E2F29"/>
    <w:rsid w:val="007E353B"/>
    <w:rsid w:val="007E41BC"/>
    <w:rsid w:val="007E459A"/>
    <w:rsid w:val="007E6C09"/>
    <w:rsid w:val="007E76B3"/>
    <w:rsid w:val="007F15E4"/>
    <w:rsid w:val="007F4343"/>
    <w:rsid w:val="007F45AB"/>
    <w:rsid w:val="007F5395"/>
    <w:rsid w:val="007F6099"/>
    <w:rsid w:val="007F7F2C"/>
    <w:rsid w:val="0080065F"/>
    <w:rsid w:val="0080253C"/>
    <w:rsid w:val="00803180"/>
    <w:rsid w:val="0080751B"/>
    <w:rsid w:val="00810B8D"/>
    <w:rsid w:val="0081126E"/>
    <w:rsid w:val="008117EE"/>
    <w:rsid w:val="00811C90"/>
    <w:rsid w:val="00812DD5"/>
    <w:rsid w:val="00814951"/>
    <w:rsid w:val="00815D3E"/>
    <w:rsid w:val="00816297"/>
    <w:rsid w:val="00817E67"/>
    <w:rsid w:val="008202C1"/>
    <w:rsid w:val="00821351"/>
    <w:rsid w:val="00822452"/>
    <w:rsid w:val="00822925"/>
    <w:rsid w:val="00824932"/>
    <w:rsid w:val="0082533E"/>
    <w:rsid w:val="00827C5B"/>
    <w:rsid w:val="00827D6B"/>
    <w:rsid w:val="00830632"/>
    <w:rsid w:val="0083064B"/>
    <w:rsid w:val="00830A33"/>
    <w:rsid w:val="0083234D"/>
    <w:rsid w:val="0083248F"/>
    <w:rsid w:val="00833600"/>
    <w:rsid w:val="008353BA"/>
    <w:rsid w:val="008355C1"/>
    <w:rsid w:val="00840F1B"/>
    <w:rsid w:val="008443C1"/>
    <w:rsid w:val="00845857"/>
    <w:rsid w:val="0084644A"/>
    <w:rsid w:val="00847BB5"/>
    <w:rsid w:val="008506D7"/>
    <w:rsid w:val="00850CBB"/>
    <w:rsid w:val="00850CCE"/>
    <w:rsid w:val="00852933"/>
    <w:rsid w:val="008554F4"/>
    <w:rsid w:val="0085756E"/>
    <w:rsid w:val="00857A1F"/>
    <w:rsid w:val="008630F6"/>
    <w:rsid w:val="00871D32"/>
    <w:rsid w:val="008722E8"/>
    <w:rsid w:val="008743B9"/>
    <w:rsid w:val="00874758"/>
    <w:rsid w:val="008775F5"/>
    <w:rsid w:val="008805FF"/>
    <w:rsid w:val="008813C0"/>
    <w:rsid w:val="008813DF"/>
    <w:rsid w:val="00881A6C"/>
    <w:rsid w:val="00883923"/>
    <w:rsid w:val="008839F3"/>
    <w:rsid w:val="008848AC"/>
    <w:rsid w:val="00886167"/>
    <w:rsid w:val="0088711D"/>
    <w:rsid w:val="00891154"/>
    <w:rsid w:val="00896E1C"/>
    <w:rsid w:val="0089743A"/>
    <w:rsid w:val="008A0F3B"/>
    <w:rsid w:val="008A14EF"/>
    <w:rsid w:val="008A2DA6"/>
    <w:rsid w:val="008B4461"/>
    <w:rsid w:val="008B5725"/>
    <w:rsid w:val="008B5DF1"/>
    <w:rsid w:val="008C0B78"/>
    <w:rsid w:val="008C58D5"/>
    <w:rsid w:val="008C5F0E"/>
    <w:rsid w:val="008D05FD"/>
    <w:rsid w:val="008D106F"/>
    <w:rsid w:val="008D1515"/>
    <w:rsid w:val="008D4FB1"/>
    <w:rsid w:val="008D5D00"/>
    <w:rsid w:val="008D76C7"/>
    <w:rsid w:val="008E0616"/>
    <w:rsid w:val="008E2B45"/>
    <w:rsid w:val="008E37ED"/>
    <w:rsid w:val="008E46F1"/>
    <w:rsid w:val="008F3548"/>
    <w:rsid w:val="008F5ADF"/>
    <w:rsid w:val="008F6E07"/>
    <w:rsid w:val="0090224E"/>
    <w:rsid w:val="00903252"/>
    <w:rsid w:val="00903DCC"/>
    <w:rsid w:val="00905326"/>
    <w:rsid w:val="0090687C"/>
    <w:rsid w:val="009068D3"/>
    <w:rsid w:val="00910A29"/>
    <w:rsid w:val="00910C85"/>
    <w:rsid w:val="00911A90"/>
    <w:rsid w:val="00912730"/>
    <w:rsid w:val="00912BDF"/>
    <w:rsid w:val="009131DE"/>
    <w:rsid w:val="0091467A"/>
    <w:rsid w:val="009157FE"/>
    <w:rsid w:val="00916030"/>
    <w:rsid w:val="00916532"/>
    <w:rsid w:val="00917F39"/>
    <w:rsid w:val="0092076F"/>
    <w:rsid w:val="0092312B"/>
    <w:rsid w:val="00923706"/>
    <w:rsid w:val="00924015"/>
    <w:rsid w:val="00926C9B"/>
    <w:rsid w:val="009272E5"/>
    <w:rsid w:val="00927DF4"/>
    <w:rsid w:val="00930F8A"/>
    <w:rsid w:val="009320C5"/>
    <w:rsid w:val="0093309F"/>
    <w:rsid w:val="0094124A"/>
    <w:rsid w:val="0094139D"/>
    <w:rsid w:val="00942CC6"/>
    <w:rsid w:val="00943DEA"/>
    <w:rsid w:val="00946624"/>
    <w:rsid w:val="00946B8D"/>
    <w:rsid w:val="009503AA"/>
    <w:rsid w:val="00953FDD"/>
    <w:rsid w:val="00954417"/>
    <w:rsid w:val="00955D35"/>
    <w:rsid w:val="009624FD"/>
    <w:rsid w:val="00962A01"/>
    <w:rsid w:val="00963879"/>
    <w:rsid w:val="009664A6"/>
    <w:rsid w:val="00966F89"/>
    <w:rsid w:val="00967372"/>
    <w:rsid w:val="00970557"/>
    <w:rsid w:val="00971263"/>
    <w:rsid w:val="0097263E"/>
    <w:rsid w:val="00972832"/>
    <w:rsid w:val="00973DB1"/>
    <w:rsid w:val="0097429A"/>
    <w:rsid w:val="0097507C"/>
    <w:rsid w:val="00977E84"/>
    <w:rsid w:val="0098169B"/>
    <w:rsid w:val="00981C1C"/>
    <w:rsid w:val="00983D9F"/>
    <w:rsid w:val="0098468E"/>
    <w:rsid w:val="00987945"/>
    <w:rsid w:val="009911B7"/>
    <w:rsid w:val="0099163F"/>
    <w:rsid w:val="00992C75"/>
    <w:rsid w:val="009934ED"/>
    <w:rsid w:val="009937DF"/>
    <w:rsid w:val="00993A70"/>
    <w:rsid w:val="00996F4B"/>
    <w:rsid w:val="00997C2E"/>
    <w:rsid w:val="009A1B31"/>
    <w:rsid w:val="009A2FB2"/>
    <w:rsid w:val="009A351F"/>
    <w:rsid w:val="009A39F0"/>
    <w:rsid w:val="009A46EC"/>
    <w:rsid w:val="009A56FF"/>
    <w:rsid w:val="009A61E0"/>
    <w:rsid w:val="009A6B89"/>
    <w:rsid w:val="009C07E9"/>
    <w:rsid w:val="009C0821"/>
    <w:rsid w:val="009C0E5C"/>
    <w:rsid w:val="009C0F40"/>
    <w:rsid w:val="009C1842"/>
    <w:rsid w:val="009C1F19"/>
    <w:rsid w:val="009C27C7"/>
    <w:rsid w:val="009C3DFE"/>
    <w:rsid w:val="009C3F63"/>
    <w:rsid w:val="009C4269"/>
    <w:rsid w:val="009C5606"/>
    <w:rsid w:val="009C702A"/>
    <w:rsid w:val="009C707F"/>
    <w:rsid w:val="009C7DF7"/>
    <w:rsid w:val="009D1D44"/>
    <w:rsid w:val="009D4B15"/>
    <w:rsid w:val="009D70B5"/>
    <w:rsid w:val="009E2EF8"/>
    <w:rsid w:val="009E32DD"/>
    <w:rsid w:val="009E3A68"/>
    <w:rsid w:val="009E4794"/>
    <w:rsid w:val="009E53CF"/>
    <w:rsid w:val="009E567A"/>
    <w:rsid w:val="009E56FA"/>
    <w:rsid w:val="009E77CD"/>
    <w:rsid w:val="009F207C"/>
    <w:rsid w:val="009F2831"/>
    <w:rsid w:val="009F3317"/>
    <w:rsid w:val="009F3A0A"/>
    <w:rsid w:val="009F4450"/>
    <w:rsid w:val="009F5609"/>
    <w:rsid w:val="009F5771"/>
    <w:rsid w:val="009F6C7D"/>
    <w:rsid w:val="009F73C5"/>
    <w:rsid w:val="00A01284"/>
    <w:rsid w:val="00A014D7"/>
    <w:rsid w:val="00A0406C"/>
    <w:rsid w:val="00A04712"/>
    <w:rsid w:val="00A052F2"/>
    <w:rsid w:val="00A05F36"/>
    <w:rsid w:val="00A11D3C"/>
    <w:rsid w:val="00A13955"/>
    <w:rsid w:val="00A1556C"/>
    <w:rsid w:val="00A21DC4"/>
    <w:rsid w:val="00A24039"/>
    <w:rsid w:val="00A2505E"/>
    <w:rsid w:val="00A2700E"/>
    <w:rsid w:val="00A3018F"/>
    <w:rsid w:val="00A3069E"/>
    <w:rsid w:val="00A31FE9"/>
    <w:rsid w:val="00A33E60"/>
    <w:rsid w:val="00A33F42"/>
    <w:rsid w:val="00A36D25"/>
    <w:rsid w:val="00A41B6C"/>
    <w:rsid w:val="00A437FE"/>
    <w:rsid w:val="00A4560A"/>
    <w:rsid w:val="00A50E17"/>
    <w:rsid w:val="00A51976"/>
    <w:rsid w:val="00A52B74"/>
    <w:rsid w:val="00A52FA4"/>
    <w:rsid w:val="00A541C2"/>
    <w:rsid w:val="00A571FF"/>
    <w:rsid w:val="00A5769D"/>
    <w:rsid w:val="00A57972"/>
    <w:rsid w:val="00A60899"/>
    <w:rsid w:val="00A60D36"/>
    <w:rsid w:val="00A60DD8"/>
    <w:rsid w:val="00A62438"/>
    <w:rsid w:val="00A64FC0"/>
    <w:rsid w:val="00A664FE"/>
    <w:rsid w:val="00A66DD5"/>
    <w:rsid w:val="00A71AAC"/>
    <w:rsid w:val="00A71E17"/>
    <w:rsid w:val="00A7304E"/>
    <w:rsid w:val="00A73DA9"/>
    <w:rsid w:val="00A747C3"/>
    <w:rsid w:val="00A76D16"/>
    <w:rsid w:val="00A77054"/>
    <w:rsid w:val="00A813A4"/>
    <w:rsid w:val="00A91D07"/>
    <w:rsid w:val="00A930DD"/>
    <w:rsid w:val="00A93FA5"/>
    <w:rsid w:val="00A94AA2"/>
    <w:rsid w:val="00A94AC7"/>
    <w:rsid w:val="00A94EB4"/>
    <w:rsid w:val="00AA06E9"/>
    <w:rsid w:val="00AA10E8"/>
    <w:rsid w:val="00AA51A6"/>
    <w:rsid w:val="00AA5619"/>
    <w:rsid w:val="00AA6757"/>
    <w:rsid w:val="00AA6D95"/>
    <w:rsid w:val="00AA71DA"/>
    <w:rsid w:val="00AA7C57"/>
    <w:rsid w:val="00AB46EF"/>
    <w:rsid w:val="00AB5AEF"/>
    <w:rsid w:val="00AB611C"/>
    <w:rsid w:val="00AB73EA"/>
    <w:rsid w:val="00AC07B0"/>
    <w:rsid w:val="00AC0DF8"/>
    <w:rsid w:val="00AC1095"/>
    <w:rsid w:val="00AC3038"/>
    <w:rsid w:val="00AC57EF"/>
    <w:rsid w:val="00AC5C1E"/>
    <w:rsid w:val="00AD39A2"/>
    <w:rsid w:val="00AD5AEC"/>
    <w:rsid w:val="00AD5B96"/>
    <w:rsid w:val="00AD7E43"/>
    <w:rsid w:val="00AE078D"/>
    <w:rsid w:val="00AE0EBA"/>
    <w:rsid w:val="00AE1B55"/>
    <w:rsid w:val="00AE2064"/>
    <w:rsid w:val="00AE2C6A"/>
    <w:rsid w:val="00AE354D"/>
    <w:rsid w:val="00AE3AB8"/>
    <w:rsid w:val="00AE4040"/>
    <w:rsid w:val="00AE417A"/>
    <w:rsid w:val="00AE4962"/>
    <w:rsid w:val="00AE5844"/>
    <w:rsid w:val="00AE5AFA"/>
    <w:rsid w:val="00AE7F82"/>
    <w:rsid w:val="00AF3827"/>
    <w:rsid w:val="00AF3C75"/>
    <w:rsid w:val="00AF5B8A"/>
    <w:rsid w:val="00AF65B7"/>
    <w:rsid w:val="00AF68CD"/>
    <w:rsid w:val="00B024AE"/>
    <w:rsid w:val="00B02756"/>
    <w:rsid w:val="00B04E52"/>
    <w:rsid w:val="00B06E8C"/>
    <w:rsid w:val="00B06EBF"/>
    <w:rsid w:val="00B07DA9"/>
    <w:rsid w:val="00B10E1D"/>
    <w:rsid w:val="00B11B08"/>
    <w:rsid w:val="00B13296"/>
    <w:rsid w:val="00B13FB2"/>
    <w:rsid w:val="00B14331"/>
    <w:rsid w:val="00B1540F"/>
    <w:rsid w:val="00B15949"/>
    <w:rsid w:val="00B168C8"/>
    <w:rsid w:val="00B17588"/>
    <w:rsid w:val="00B17616"/>
    <w:rsid w:val="00B20AC8"/>
    <w:rsid w:val="00B217D0"/>
    <w:rsid w:val="00B24531"/>
    <w:rsid w:val="00B30F2E"/>
    <w:rsid w:val="00B31E80"/>
    <w:rsid w:val="00B3367A"/>
    <w:rsid w:val="00B3443C"/>
    <w:rsid w:val="00B3461B"/>
    <w:rsid w:val="00B34B39"/>
    <w:rsid w:val="00B37723"/>
    <w:rsid w:val="00B40748"/>
    <w:rsid w:val="00B408F2"/>
    <w:rsid w:val="00B43777"/>
    <w:rsid w:val="00B444B1"/>
    <w:rsid w:val="00B446C8"/>
    <w:rsid w:val="00B447CF"/>
    <w:rsid w:val="00B44B17"/>
    <w:rsid w:val="00B45CB4"/>
    <w:rsid w:val="00B47F77"/>
    <w:rsid w:val="00B50C75"/>
    <w:rsid w:val="00B517D5"/>
    <w:rsid w:val="00B5399A"/>
    <w:rsid w:val="00B55589"/>
    <w:rsid w:val="00B55E38"/>
    <w:rsid w:val="00B5616D"/>
    <w:rsid w:val="00B6083E"/>
    <w:rsid w:val="00B60A80"/>
    <w:rsid w:val="00B61384"/>
    <w:rsid w:val="00B630F2"/>
    <w:rsid w:val="00B63175"/>
    <w:rsid w:val="00B64B1F"/>
    <w:rsid w:val="00B64BB6"/>
    <w:rsid w:val="00B65F02"/>
    <w:rsid w:val="00B661B7"/>
    <w:rsid w:val="00B67597"/>
    <w:rsid w:val="00B713AE"/>
    <w:rsid w:val="00B71945"/>
    <w:rsid w:val="00B71DAF"/>
    <w:rsid w:val="00B7272F"/>
    <w:rsid w:val="00B75551"/>
    <w:rsid w:val="00B75C3E"/>
    <w:rsid w:val="00B7687C"/>
    <w:rsid w:val="00B772E1"/>
    <w:rsid w:val="00B778C4"/>
    <w:rsid w:val="00B80C53"/>
    <w:rsid w:val="00B81F90"/>
    <w:rsid w:val="00B829FC"/>
    <w:rsid w:val="00B859F6"/>
    <w:rsid w:val="00B861BF"/>
    <w:rsid w:val="00B90D6D"/>
    <w:rsid w:val="00B921B0"/>
    <w:rsid w:val="00B93701"/>
    <w:rsid w:val="00B942FB"/>
    <w:rsid w:val="00B94301"/>
    <w:rsid w:val="00B95B90"/>
    <w:rsid w:val="00B9627D"/>
    <w:rsid w:val="00B9652D"/>
    <w:rsid w:val="00B973ED"/>
    <w:rsid w:val="00BA3604"/>
    <w:rsid w:val="00BA3853"/>
    <w:rsid w:val="00BA3868"/>
    <w:rsid w:val="00BA60A9"/>
    <w:rsid w:val="00BA7128"/>
    <w:rsid w:val="00BA7606"/>
    <w:rsid w:val="00BB15E6"/>
    <w:rsid w:val="00BB185B"/>
    <w:rsid w:val="00BB2D2E"/>
    <w:rsid w:val="00BB4711"/>
    <w:rsid w:val="00BB4ED9"/>
    <w:rsid w:val="00BB724B"/>
    <w:rsid w:val="00BC533D"/>
    <w:rsid w:val="00BC6812"/>
    <w:rsid w:val="00BD1527"/>
    <w:rsid w:val="00BD35CD"/>
    <w:rsid w:val="00BD4FE7"/>
    <w:rsid w:val="00BE0173"/>
    <w:rsid w:val="00BE5192"/>
    <w:rsid w:val="00BE5DCA"/>
    <w:rsid w:val="00BE63A4"/>
    <w:rsid w:val="00BE7E3A"/>
    <w:rsid w:val="00BF0246"/>
    <w:rsid w:val="00BF0AF4"/>
    <w:rsid w:val="00BF1D8F"/>
    <w:rsid w:val="00BF3430"/>
    <w:rsid w:val="00BF3725"/>
    <w:rsid w:val="00BF379F"/>
    <w:rsid w:val="00BF4902"/>
    <w:rsid w:val="00C015F4"/>
    <w:rsid w:val="00C03A7A"/>
    <w:rsid w:val="00C0469D"/>
    <w:rsid w:val="00C04A69"/>
    <w:rsid w:val="00C0570B"/>
    <w:rsid w:val="00C06771"/>
    <w:rsid w:val="00C07112"/>
    <w:rsid w:val="00C07FE4"/>
    <w:rsid w:val="00C11A5A"/>
    <w:rsid w:val="00C153DB"/>
    <w:rsid w:val="00C1629C"/>
    <w:rsid w:val="00C16EBE"/>
    <w:rsid w:val="00C177B5"/>
    <w:rsid w:val="00C20DE9"/>
    <w:rsid w:val="00C20E6B"/>
    <w:rsid w:val="00C244A8"/>
    <w:rsid w:val="00C26173"/>
    <w:rsid w:val="00C2631B"/>
    <w:rsid w:val="00C27358"/>
    <w:rsid w:val="00C27F44"/>
    <w:rsid w:val="00C31EFF"/>
    <w:rsid w:val="00C324C5"/>
    <w:rsid w:val="00C33D0E"/>
    <w:rsid w:val="00C374DF"/>
    <w:rsid w:val="00C418BA"/>
    <w:rsid w:val="00C43E27"/>
    <w:rsid w:val="00C442D5"/>
    <w:rsid w:val="00C447FC"/>
    <w:rsid w:val="00C44CC3"/>
    <w:rsid w:val="00C46074"/>
    <w:rsid w:val="00C46E16"/>
    <w:rsid w:val="00C50F11"/>
    <w:rsid w:val="00C54546"/>
    <w:rsid w:val="00C55850"/>
    <w:rsid w:val="00C56A62"/>
    <w:rsid w:val="00C608BA"/>
    <w:rsid w:val="00C60D2A"/>
    <w:rsid w:val="00C61307"/>
    <w:rsid w:val="00C615E0"/>
    <w:rsid w:val="00C638B7"/>
    <w:rsid w:val="00C667E7"/>
    <w:rsid w:val="00C7124C"/>
    <w:rsid w:val="00C74250"/>
    <w:rsid w:val="00C748DC"/>
    <w:rsid w:val="00C8191C"/>
    <w:rsid w:val="00C82979"/>
    <w:rsid w:val="00C83AD3"/>
    <w:rsid w:val="00C92C5A"/>
    <w:rsid w:val="00C93639"/>
    <w:rsid w:val="00C936DF"/>
    <w:rsid w:val="00C93E2D"/>
    <w:rsid w:val="00C96325"/>
    <w:rsid w:val="00C9789B"/>
    <w:rsid w:val="00CA1202"/>
    <w:rsid w:val="00CA182B"/>
    <w:rsid w:val="00CA3714"/>
    <w:rsid w:val="00CA57C0"/>
    <w:rsid w:val="00CA6A4B"/>
    <w:rsid w:val="00CA7860"/>
    <w:rsid w:val="00CB1A8D"/>
    <w:rsid w:val="00CB2AAD"/>
    <w:rsid w:val="00CB373D"/>
    <w:rsid w:val="00CB42CB"/>
    <w:rsid w:val="00CB7BBE"/>
    <w:rsid w:val="00CC1239"/>
    <w:rsid w:val="00CC1CFD"/>
    <w:rsid w:val="00CC238E"/>
    <w:rsid w:val="00CC2B6A"/>
    <w:rsid w:val="00CC2DC1"/>
    <w:rsid w:val="00CC3587"/>
    <w:rsid w:val="00CC4F26"/>
    <w:rsid w:val="00CC79B2"/>
    <w:rsid w:val="00CD178B"/>
    <w:rsid w:val="00CD67D6"/>
    <w:rsid w:val="00CD77DA"/>
    <w:rsid w:val="00CE0034"/>
    <w:rsid w:val="00CE05FB"/>
    <w:rsid w:val="00CE1779"/>
    <w:rsid w:val="00CE22B4"/>
    <w:rsid w:val="00CE3AF6"/>
    <w:rsid w:val="00CE4217"/>
    <w:rsid w:val="00CE52DA"/>
    <w:rsid w:val="00CE5FC9"/>
    <w:rsid w:val="00CE6D57"/>
    <w:rsid w:val="00CE71B3"/>
    <w:rsid w:val="00CE7F86"/>
    <w:rsid w:val="00CF4BB8"/>
    <w:rsid w:val="00CF4BD3"/>
    <w:rsid w:val="00CF4C5A"/>
    <w:rsid w:val="00D0219A"/>
    <w:rsid w:val="00D04A1B"/>
    <w:rsid w:val="00D04D49"/>
    <w:rsid w:val="00D0513B"/>
    <w:rsid w:val="00D05F5A"/>
    <w:rsid w:val="00D063DC"/>
    <w:rsid w:val="00D07427"/>
    <w:rsid w:val="00D114BF"/>
    <w:rsid w:val="00D11529"/>
    <w:rsid w:val="00D11672"/>
    <w:rsid w:val="00D118B9"/>
    <w:rsid w:val="00D13077"/>
    <w:rsid w:val="00D1468F"/>
    <w:rsid w:val="00D14E09"/>
    <w:rsid w:val="00D16724"/>
    <w:rsid w:val="00D17E8D"/>
    <w:rsid w:val="00D210EA"/>
    <w:rsid w:val="00D21552"/>
    <w:rsid w:val="00D22C5D"/>
    <w:rsid w:val="00D239DA"/>
    <w:rsid w:val="00D24E29"/>
    <w:rsid w:val="00D2657D"/>
    <w:rsid w:val="00D27CFC"/>
    <w:rsid w:val="00D304F0"/>
    <w:rsid w:val="00D311FD"/>
    <w:rsid w:val="00D3207F"/>
    <w:rsid w:val="00D32B88"/>
    <w:rsid w:val="00D33C0B"/>
    <w:rsid w:val="00D368AE"/>
    <w:rsid w:val="00D40F9B"/>
    <w:rsid w:val="00D41350"/>
    <w:rsid w:val="00D429AB"/>
    <w:rsid w:val="00D42E4C"/>
    <w:rsid w:val="00D44441"/>
    <w:rsid w:val="00D45207"/>
    <w:rsid w:val="00D469E1"/>
    <w:rsid w:val="00D50DB3"/>
    <w:rsid w:val="00D511E3"/>
    <w:rsid w:val="00D542C3"/>
    <w:rsid w:val="00D549AC"/>
    <w:rsid w:val="00D55AD8"/>
    <w:rsid w:val="00D55BFC"/>
    <w:rsid w:val="00D56CB1"/>
    <w:rsid w:val="00D57043"/>
    <w:rsid w:val="00D5710B"/>
    <w:rsid w:val="00D57AD4"/>
    <w:rsid w:val="00D57ECC"/>
    <w:rsid w:val="00D620B0"/>
    <w:rsid w:val="00D626FA"/>
    <w:rsid w:val="00D62FC1"/>
    <w:rsid w:val="00D657F0"/>
    <w:rsid w:val="00D662C4"/>
    <w:rsid w:val="00D66837"/>
    <w:rsid w:val="00D67750"/>
    <w:rsid w:val="00D6798D"/>
    <w:rsid w:val="00D72150"/>
    <w:rsid w:val="00D74EE1"/>
    <w:rsid w:val="00D75FD5"/>
    <w:rsid w:val="00D762B2"/>
    <w:rsid w:val="00D779C3"/>
    <w:rsid w:val="00D83AE6"/>
    <w:rsid w:val="00D83BD4"/>
    <w:rsid w:val="00D85AD9"/>
    <w:rsid w:val="00D86C3E"/>
    <w:rsid w:val="00D90B9B"/>
    <w:rsid w:val="00D92AF6"/>
    <w:rsid w:val="00D92CEB"/>
    <w:rsid w:val="00D93F26"/>
    <w:rsid w:val="00D94AF7"/>
    <w:rsid w:val="00D96E13"/>
    <w:rsid w:val="00D9735F"/>
    <w:rsid w:val="00DA0B04"/>
    <w:rsid w:val="00DA0BD9"/>
    <w:rsid w:val="00DA1924"/>
    <w:rsid w:val="00DA207A"/>
    <w:rsid w:val="00DA4971"/>
    <w:rsid w:val="00DA4DDE"/>
    <w:rsid w:val="00DA557B"/>
    <w:rsid w:val="00DA5752"/>
    <w:rsid w:val="00DA711B"/>
    <w:rsid w:val="00DA7902"/>
    <w:rsid w:val="00DB1B98"/>
    <w:rsid w:val="00DB4F32"/>
    <w:rsid w:val="00DB6E6B"/>
    <w:rsid w:val="00DB7F19"/>
    <w:rsid w:val="00DC0518"/>
    <w:rsid w:val="00DC1948"/>
    <w:rsid w:val="00DC3AA3"/>
    <w:rsid w:val="00DC449C"/>
    <w:rsid w:val="00DC5779"/>
    <w:rsid w:val="00DC5842"/>
    <w:rsid w:val="00DC66F0"/>
    <w:rsid w:val="00DC7C85"/>
    <w:rsid w:val="00DC7F07"/>
    <w:rsid w:val="00DD0C59"/>
    <w:rsid w:val="00DD0EB0"/>
    <w:rsid w:val="00DD160B"/>
    <w:rsid w:val="00DD2989"/>
    <w:rsid w:val="00DD2D96"/>
    <w:rsid w:val="00DD2EA1"/>
    <w:rsid w:val="00DD3531"/>
    <w:rsid w:val="00DD6C80"/>
    <w:rsid w:val="00DD7ED0"/>
    <w:rsid w:val="00DE1CEA"/>
    <w:rsid w:val="00DE4E59"/>
    <w:rsid w:val="00DE509C"/>
    <w:rsid w:val="00DE68B9"/>
    <w:rsid w:val="00DF2255"/>
    <w:rsid w:val="00DF4DF6"/>
    <w:rsid w:val="00DF528D"/>
    <w:rsid w:val="00DF60BE"/>
    <w:rsid w:val="00DF653F"/>
    <w:rsid w:val="00E00B30"/>
    <w:rsid w:val="00E00D7C"/>
    <w:rsid w:val="00E0178F"/>
    <w:rsid w:val="00E01FB2"/>
    <w:rsid w:val="00E05128"/>
    <w:rsid w:val="00E11C89"/>
    <w:rsid w:val="00E12234"/>
    <w:rsid w:val="00E12E26"/>
    <w:rsid w:val="00E13EFC"/>
    <w:rsid w:val="00E15880"/>
    <w:rsid w:val="00E205BA"/>
    <w:rsid w:val="00E22B3C"/>
    <w:rsid w:val="00E2365B"/>
    <w:rsid w:val="00E27596"/>
    <w:rsid w:val="00E27F67"/>
    <w:rsid w:val="00E32072"/>
    <w:rsid w:val="00E33412"/>
    <w:rsid w:val="00E348A2"/>
    <w:rsid w:val="00E34D8F"/>
    <w:rsid w:val="00E35831"/>
    <w:rsid w:val="00E36249"/>
    <w:rsid w:val="00E3665A"/>
    <w:rsid w:val="00E4225C"/>
    <w:rsid w:val="00E50156"/>
    <w:rsid w:val="00E5044C"/>
    <w:rsid w:val="00E51294"/>
    <w:rsid w:val="00E51DE3"/>
    <w:rsid w:val="00E60F0F"/>
    <w:rsid w:val="00E61B81"/>
    <w:rsid w:val="00E62BE3"/>
    <w:rsid w:val="00E6317E"/>
    <w:rsid w:val="00E65986"/>
    <w:rsid w:val="00E6799C"/>
    <w:rsid w:val="00E716AF"/>
    <w:rsid w:val="00E7234B"/>
    <w:rsid w:val="00E740BB"/>
    <w:rsid w:val="00E746E2"/>
    <w:rsid w:val="00E75D77"/>
    <w:rsid w:val="00E75DB9"/>
    <w:rsid w:val="00E77B45"/>
    <w:rsid w:val="00E818F1"/>
    <w:rsid w:val="00E8275A"/>
    <w:rsid w:val="00E9138C"/>
    <w:rsid w:val="00E92B22"/>
    <w:rsid w:val="00E92EE6"/>
    <w:rsid w:val="00E95B55"/>
    <w:rsid w:val="00E9611F"/>
    <w:rsid w:val="00E96ECD"/>
    <w:rsid w:val="00E97060"/>
    <w:rsid w:val="00EA1803"/>
    <w:rsid w:val="00EA4340"/>
    <w:rsid w:val="00EA4B64"/>
    <w:rsid w:val="00EA518F"/>
    <w:rsid w:val="00EA610D"/>
    <w:rsid w:val="00EA6896"/>
    <w:rsid w:val="00EA6C3D"/>
    <w:rsid w:val="00EA6E8D"/>
    <w:rsid w:val="00EA6E97"/>
    <w:rsid w:val="00EA777A"/>
    <w:rsid w:val="00EB0784"/>
    <w:rsid w:val="00EB281C"/>
    <w:rsid w:val="00EB3444"/>
    <w:rsid w:val="00EB37A3"/>
    <w:rsid w:val="00EB6AB8"/>
    <w:rsid w:val="00EB75CD"/>
    <w:rsid w:val="00EC0230"/>
    <w:rsid w:val="00EC037F"/>
    <w:rsid w:val="00EC14E9"/>
    <w:rsid w:val="00EC3233"/>
    <w:rsid w:val="00EC3D0F"/>
    <w:rsid w:val="00EC4781"/>
    <w:rsid w:val="00EC4BCB"/>
    <w:rsid w:val="00EC4EED"/>
    <w:rsid w:val="00EC6565"/>
    <w:rsid w:val="00EC6C7F"/>
    <w:rsid w:val="00EC781F"/>
    <w:rsid w:val="00ED0628"/>
    <w:rsid w:val="00ED09CB"/>
    <w:rsid w:val="00ED0FED"/>
    <w:rsid w:val="00ED12B7"/>
    <w:rsid w:val="00ED4727"/>
    <w:rsid w:val="00ED5089"/>
    <w:rsid w:val="00ED560F"/>
    <w:rsid w:val="00ED56C8"/>
    <w:rsid w:val="00ED6A17"/>
    <w:rsid w:val="00ED6BCD"/>
    <w:rsid w:val="00ED7826"/>
    <w:rsid w:val="00EE0259"/>
    <w:rsid w:val="00EE0A06"/>
    <w:rsid w:val="00EE242F"/>
    <w:rsid w:val="00EE31C9"/>
    <w:rsid w:val="00EE4909"/>
    <w:rsid w:val="00EE7111"/>
    <w:rsid w:val="00EE7448"/>
    <w:rsid w:val="00EE7CDD"/>
    <w:rsid w:val="00EF0566"/>
    <w:rsid w:val="00EF0FAB"/>
    <w:rsid w:val="00EF16B9"/>
    <w:rsid w:val="00EF2DEB"/>
    <w:rsid w:val="00EF39C5"/>
    <w:rsid w:val="00EF4A39"/>
    <w:rsid w:val="00EF7DEA"/>
    <w:rsid w:val="00F0038E"/>
    <w:rsid w:val="00F02303"/>
    <w:rsid w:val="00F053AB"/>
    <w:rsid w:val="00F06676"/>
    <w:rsid w:val="00F07048"/>
    <w:rsid w:val="00F073C3"/>
    <w:rsid w:val="00F1365E"/>
    <w:rsid w:val="00F1489B"/>
    <w:rsid w:val="00F14FA9"/>
    <w:rsid w:val="00F204F8"/>
    <w:rsid w:val="00F20909"/>
    <w:rsid w:val="00F20FCC"/>
    <w:rsid w:val="00F22CEF"/>
    <w:rsid w:val="00F22D57"/>
    <w:rsid w:val="00F254B5"/>
    <w:rsid w:val="00F3038C"/>
    <w:rsid w:val="00F3502B"/>
    <w:rsid w:val="00F3502E"/>
    <w:rsid w:val="00F3533B"/>
    <w:rsid w:val="00F36584"/>
    <w:rsid w:val="00F36D42"/>
    <w:rsid w:val="00F4187E"/>
    <w:rsid w:val="00F43434"/>
    <w:rsid w:val="00F43B99"/>
    <w:rsid w:val="00F458FA"/>
    <w:rsid w:val="00F46AB1"/>
    <w:rsid w:val="00F51B55"/>
    <w:rsid w:val="00F521D3"/>
    <w:rsid w:val="00F5351F"/>
    <w:rsid w:val="00F56665"/>
    <w:rsid w:val="00F57EFA"/>
    <w:rsid w:val="00F6199D"/>
    <w:rsid w:val="00F64213"/>
    <w:rsid w:val="00F6437F"/>
    <w:rsid w:val="00F64CB5"/>
    <w:rsid w:val="00F663E1"/>
    <w:rsid w:val="00F66932"/>
    <w:rsid w:val="00F7022E"/>
    <w:rsid w:val="00F756A2"/>
    <w:rsid w:val="00F77756"/>
    <w:rsid w:val="00F80AAE"/>
    <w:rsid w:val="00F80B74"/>
    <w:rsid w:val="00F81220"/>
    <w:rsid w:val="00F854BA"/>
    <w:rsid w:val="00F903B8"/>
    <w:rsid w:val="00F9465E"/>
    <w:rsid w:val="00F94D67"/>
    <w:rsid w:val="00F94FFF"/>
    <w:rsid w:val="00F9512E"/>
    <w:rsid w:val="00F96526"/>
    <w:rsid w:val="00F96639"/>
    <w:rsid w:val="00F9695F"/>
    <w:rsid w:val="00FA70D8"/>
    <w:rsid w:val="00FA7302"/>
    <w:rsid w:val="00FA7808"/>
    <w:rsid w:val="00FB0681"/>
    <w:rsid w:val="00FB1FB1"/>
    <w:rsid w:val="00FB2DCC"/>
    <w:rsid w:val="00FB7A26"/>
    <w:rsid w:val="00FC0F7C"/>
    <w:rsid w:val="00FC1EF6"/>
    <w:rsid w:val="00FC27F5"/>
    <w:rsid w:val="00FC2F9F"/>
    <w:rsid w:val="00FC3ED9"/>
    <w:rsid w:val="00FC5458"/>
    <w:rsid w:val="00FD0442"/>
    <w:rsid w:val="00FD05D2"/>
    <w:rsid w:val="00FD0A82"/>
    <w:rsid w:val="00FD16CF"/>
    <w:rsid w:val="00FD2CAF"/>
    <w:rsid w:val="00FD30BD"/>
    <w:rsid w:val="00FD33D4"/>
    <w:rsid w:val="00FD4589"/>
    <w:rsid w:val="00FD4D68"/>
    <w:rsid w:val="00FD7733"/>
    <w:rsid w:val="00FD7A46"/>
    <w:rsid w:val="00FE0660"/>
    <w:rsid w:val="00FE1E3A"/>
    <w:rsid w:val="00FE30EB"/>
    <w:rsid w:val="00FE5238"/>
    <w:rsid w:val="00FF19F2"/>
    <w:rsid w:val="00FF3A34"/>
    <w:rsid w:val="00FF4B82"/>
    <w:rsid w:val="00FF76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14:docId w14:val="33243DAD"/>
  <w15:docId w15:val="{E3EDB108-1F40-4939-9166-5F8F08FB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44C"/>
    <w:pPr>
      <w:spacing w:after="200" w:line="276" w:lineRule="auto"/>
      <w:jc w:val="both"/>
    </w:pPr>
    <w:rPr>
      <w:sz w:val="22"/>
      <w:szCs w:val="22"/>
      <w:lang w:val="fr-CA"/>
    </w:rPr>
  </w:style>
  <w:style w:type="paragraph" w:styleId="Heading1">
    <w:name w:val="heading 1"/>
    <w:basedOn w:val="Normal"/>
    <w:next w:val="Normal"/>
    <w:link w:val="Heading1Char"/>
    <w:rsid w:val="00577EE7"/>
    <w:pPr>
      <w:keepNext/>
      <w:keepLines/>
      <w:pBdr>
        <w:bottom w:val="single" w:sz="12" w:space="1" w:color="auto"/>
      </w:pBdr>
      <w:spacing w:before="480" w:after="0"/>
      <w:outlineLvl w:val="0"/>
    </w:pPr>
    <w:rPr>
      <w:rFonts w:ascii="Arial" w:hAnsi="Arial" w:cs="Arial"/>
      <w:b/>
      <w:bCs/>
      <w:i/>
      <w:smallCaps/>
      <w:color w:val="005699"/>
      <w:sz w:val="44"/>
      <w:szCs w:val="44"/>
    </w:rPr>
  </w:style>
  <w:style w:type="paragraph" w:styleId="Heading2">
    <w:name w:val="heading 2"/>
    <w:basedOn w:val="Heading1"/>
    <w:next w:val="Normal"/>
    <w:link w:val="Heading2Char"/>
    <w:uiPriority w:val="9"/>
    <w:unhideWhenUsed/>
    <w:rsid w:val="008722E8"/>
    <w:pPr>
      <w:numPr>
        <w:ilvl w:val="1"/>
        <w:numId w:val="1"/>
      </w:numPr>
      <w:ind w:left="993" w:hanging="993"/>
      <w:outlineLvl w:val="1"/>
    </w:pPr>
    <w:rPr>
      <w:sz w:val="40"/>
      <w:szCs w:val="40"/>
      <w:lang w:val="en-CA"/>
    </w:rPr>
  </w:style>
  <w:style w:type="paragraph" w:styleId="Heading3">
    <w:name w:val="heading 3"/>
    <w:basedOn w:val="Heading2"/>
    <w:next w:val="Normal"/>
    <w:link w:val="Heading3Char"/>
    <w:uiPriority w:val="9"/>
    <w:rsid w:val="00E9611F"/>
    <w:pPr>
      <w:numPr>
        <w:ilvl w:val="2"/>
      </w:numPr>
      <w:outlineLvl w:val="2"/>
    </w:pPr>
    <w:rPr>
      <w:sz w:val="36"/>
      <w:szCs w:val="36"/>
    </w:rPr>
  </w:style>
  <w:style w:type="paragraph" w:styleId="Heading4">
    <w:name w:val="heading 4"/>
    <w:basedOn w:val="Heading3"/>
    <w:next w:val="Normal"/>
    <w:link w:val="Heading4Char"/>
    <w:uiPriority w:val="9"/>
    <w:unhideWhenUsed/>
    <w:qFormat/>
    <w:rsid w:val="00E97060"/>
    <w:pPr>
      <w:numPr>
        <w:ilvl w:val="3"/>
      </w:numPr>
      <w:ind w:left="1134" w:hanging="1134"/>
      <w:outlineLvl w:val="3"/>
    </w:pPr>
    <w:rPr>
      <w:sz w:val="28"/>
    </w:rPr>
  </w:style>
  <w:style w:type="paragraph" w:styleId="Heading5">
    <w:name w:val="heading 5"/>
    <w:basedOn w:val="Normal"/>
    <w:next w:val="Normal"/>
    <w:link w:val="Heading5Char"/>
    <w:uiPriority w:val="9"/>
    <w:semiHidden/>
    <w:unhideWhenUsed/>
    <w:qFormat/>
    <w:rsid w:val="005A3C7D"/>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5A3C7D"/>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5A3C7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5A3C7D"/>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5A3C7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7EE7"/>
    <w:rPr>
      <w:rFonts w:ascii="Arial" w:hAnsi="Arial" w:cs="Arial"/>
      <w:b/>
      <w:bCs/>
      <w:i/>
      <w:smallCaps/>
      <w:color w:val="005699"/>
      <w:sz w:val="44"/>
      <w:szCs w:val="44"/>
    </w:rPr>
  </w:style>
  <w:style w:type="character" w:customStyle="1" w:styleId="Heading2Char">
    <w:name w:val="Heading 2 Char"/>
    <w:link w:val="Heading2"/>
    <w:uiPriority w:val="9"/>
    <w:rsid w:val="008722E8"/>
    <w:rPr>
      <w:rFonts w:ascii="Arial" w:hAnsi="Arial" w:cs="Arial"/>
      <w:b/>
      <w:bCs/>
      <w:i/>
      <w:smallCaps/>
      <w:color w:val="005699"/>
      <w:sz w:val="40"/>
      <w:szCs w:val="40"/>
    </w:rPr>
  </w:style>
  <w:style w:type="character" w:customStyle="1" w:styleId="Heading3Char">
    <w:name w:val="Heading 3 Char"/>
    <w:link w:val="Heading3"/>
    <w:uiPriority w:val="9"/>
    <w:rsid w:val="00E9611F"/>
    <w:rPr>
      <w:rFonts w:ascii="Arial" w:hAnsi="Arial" w:cs="Arial"/>
      <w:b/>
      <w:bCs/>
      <w:i/>
      <w:smallCaps/>
      <w:color w:val="005699"/>
      <w:sz w:val="36"/>
      <w:szCs w:val="36"/>
    </w:rPr>
  </w:style>
  <w:style w:type="character" w:customStyle="1" w:styleId="Heading4Char">
    <w:name w:val="Heading 4 Char"/>
    <w:link w:val="Heading4"/>
    <w:uiPriority w:val="9"/>
    <w:rsid w:val="00E97060"/>
    <w:rPr>
      <w:rFonts w:ascii="Arial" w:hAnsi="Arial" w:cs="Arial"/>
      <w:b/>
      <w:bCs/>
      <w:i/>
      <w:smallCaps/>
      <w:color w:val="005699"/>
      <w:sz w:val="28"/>
      <w:szCs w:val="36"/>
    </w:rPr>
  </w:style>
  <w:style w:type="character" w:customStyle="1" w:styleId="Heading5Char">
    <w:name w:val="Heading 5 Char"/>
    <w:link w:val="Heading5"/>
    <w:uiPriority w:val="9"/>
    <w:semiHidden/>
    <w:rsid w:val="005A3C7D"/>
    <w:rPr>
      <w:rFonts w:ascii="Cambria" w:eastAsia="Times New Roman" w:hAnsi="Cambria" w:cs="Times New Roman"/>
      <w:color w:val="16505E"/>
    </w:rPr>
  </w:style>
  <w:style w:type="character" w:customStyle="1" w:styleId="Heading6Char">
    <w:name w:val="Heading 6 Char"/>
    <w:link w:val="Heading6"/>
    <w:uiPriority w:val="9"/>
    <w:semiHidden/>
    <w:rsid w:val="005A3C7D"/>
    <w:rPr>
      <w:rFonts w:ascii="Cambria" w:eastAsia="Times New Roman" w:hAnsi="Cambria" w:cs="Times New Roman"/>
      <w:i/>
      <w:iCs/>
      <w:color w:val="16505E"/>
    </w:rPr>
  </w:style>
  <w:style w:type="character" w:customStyle="1" w:styleId="Heading7Char">
    <w:name w:val="Heading 7 Char"/>
    <w:link w:val="Heading7"/>
    <w:uiPriority w:val="9"/>
    <w:semiHidden/>
    <w:rsid w:val="005A3C7D"/>
    <w:rPr>
      <w:rFonts w:ascii="Cambria" w:eastAsia="Times New Roman" w:hAnsi="Cambria" w:cs="Times New Roman"/>
      <w:i/>
      <w:iCs/>
      <w:color w:val="404040"/>
    </w:rPr>
  </w:style>
  <w:style w:type="character" w:customStyle="1" w:styleId="Heading8Char">
    <w:name w:val="Heading 8 Char"/>
    <w:link w:val="Heading8"/>
    <w:uiPriority w:val="9"/>
    <w:semiHidden/>
    <w:rsid w:val="005A3C7D"/>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5A3C7D"/>
    <w:rPr>
      <w:rFonts w:ascii="Cambria" w:eastAsia="Times New Roman" w:hAnsi="Cambria" w:cs="Times New Roman"/>
      <w:i/>
      <w:iCs/>
      <w:color w:val="404040"/>
      <w:sz w:val="20"/>
      <w:szCs w:val="20"/>
    </w:rPr>
  </w:style>
  <w:style w:type="character" w:styleId="Hyperlink">
    <w:name w:val="Hyperlink"/>
    <w:uiPriority w:val="99"/>
    <w:rsid w:val="000C0454"/>
    <w:rPr>
      <w:rFonts w:asciiTheme="minorHAnsi" w:hAnsiTheme="minorHAnsi"/>
      <w:b/>
      <w:color w:val="1F497D" w:themeColor="text2"/>
      <w:sz w:val="22"/>
      <w:u w:val="single"/>
      <w:lang w:val="en-CA"/>
    </w:rPr>
  </w:style>
  <w:style w:type="paragraph" w:customStyle="1" w:styleId="HSCHeading1">
    <w:name w:val="HSC Heading 1"/>
    <w:basedOn w:val="Normal"/>
    <w:next w:val="HSCBodyText1"/>
    <w:rsid w:val="006F5D82"/>
    <w:pPr>
      <w:keepNext/>
      <w:spacing w:before="480" w:after="60"/>
      <w:outlineLvl w:val="0"/>
    </w:pPr>
    <w:rPr>
      <w:rFonts w:ascii="Arial" w:hAnsi="Arial"/>
      <w:b/>
      <w:sz w:val="32"/>
      <w:szCs w:val="20"/>
      <w:lang w:val="en-US" w:eastAsia="en-US"/>
    </w:rPr>
  </w:style>
  <w:style w:type="paragraph" w:customStyle="1" w:styleId="HSCBodyText1">
    <w:name w:val="HSC Body Text 1"/>
    <w:basedOn w:val="Normal"/>
    <w:rsid w:val="006F5D82"/>
    <w:pPr>
      <w:spacing w:before="240"/>
      <w:ind w:left="1440"/>
    </w:pPr>
    <w:rPr>
      <w:rFonts w:ascii="Arial" w:hAnsi="Arial"/>
      <w:szCs w:val="20"/>
      <w:lang w:val="en-US" w:eastAsia="en-US"/>
    </w:rPr>
  </w:style>
  <w:style w:type="table" w:styleId="TableGrid">
    <w:name w:val="Table Grid"/>
    <w:basedOn w:val="TableNormal"/>
    <w:rsid w:val="002D1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120" w:after="120" w:line="276" w:lineRule="auto"/>
      <w:ind w:left="720"/>
      <w:textAlignment w:val="baseline"/>
    </w:pPr>
    <w:rPr>
      <w:kern w:val="28"/>
      <w:sz w:val="22"/>
      <w:szCs w:val="22"/>
      <w:lang w:val="en-GB" w:eastAsia="en-US"/>
    </w:rPr>
  </w:style>
  <w:style w:type="paragraph" w:customStyle="1" w:styleId="CP-Date">
    <w:name w:val="CP-Date"/>
    <w:basedOn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ind w:left="720"/>
      <w:textAlignment w:val="baseline"/>
    </w:pPr>
    <w:rPr>
      <w:rFonts w:ascii="Arial" w:hAnsi="Arial"/>
      <w:kern w:val="28"/>
      <w:sz w:val="28"/>
      <w:szCs w:val="20"/>
      <w:lang w:val="en-GB" w:eastAsia="en-US"/>
    </w:rPr>
  </w:style>
  <w:style w:type="paragraph" w:customStyle="1" w:styleId="CP-DocTitle">
    <w:name w:val="CP-DocTitle"/>
    <w:basedOn w:val="Normal"/>
    <w:rsid w:val="007B3BD3"/>
    <w:pPr>
      <w:keepLines/>
      <w:pBdr>
        <w:bottom w:val="single" w:sz="24" w:space="1" w:color="auto"/>
      </w:pBd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2640"/>
      <w:ind w:left="720"/>
      <w:textAlignment w:val="baseline"/>
    </w:pPr>
    <w:rPr>
      <w:rFonts w:ascii="Arial" w:hAnsi="Arial"/>
      <w:b/>
      <w:kern w:val="28"/>
      <w:sz w:val="56"/>
      <w:szCs w:val="20"/>
      <w:lang w:val="en-GB" w:eastAsia="en-US"/>
    </w:rPr>
  </w:style>
  <w:style w:type="paragraph" w:customStyle="1" w:styleId="CP-Graphic">
    <w:name w:val="CP-Graphic"/>
    <w:basedOn w:val="BodyText"/>
    <w:rsid w:val="007B3BD3"/>
    <w:pPr>
      <w:spacing w:before="0" w:after="0"/>
      <w:ind w:left="0"/>
      <w:jc w:val="center"/>
    </w:pPr>
  </w:style>
  <w:style w:type="paragraph" w:customStyle="1" w:styleId="TableHeading">
    <w:name w:val="TableHeading"/>
    <w:basedOn w:val="BodyText"/>
    <w:rsid w:val="007B3BD3"/>
    <w:pPr>
      <w:spacing w:before="60" w:after="60"/>
      <w:ind w:left="0"/>
      <w:jc w:val="center"/>
    </w:pPr>
    <w:rPr>
      <w:rFonts w:ascii="Arial" w:hAnsi="Arial"/>
      <w:b/>
      <w:smallCaps/>
      <w:sz w:val="24"/>
    </w:rPr>
  </w:style>
  <w:style w:type="paragraph" w:customStyle="1" w:styleId="Rev-TableHdg">
    <w:name w:val="Rev-TableHdg"/>
    <w:basedOn w:val="Normal"/>
    <w:next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jc w:val="center"/>
      <w:textAlignment w:val="baseline"/>
    </w:pPr>
    <w:rPr>
      <w:rFonts w:ascii="Arial" w:hAnsi="Arial"/>
      <w:b/>
      <w:kern w:val="28"/>
      <w:sz w:val="20"/>
      <w:szCs w:val="20"/>
      <w:lang w:val="en-GB" w:eastAsia="en-US"/>
    </w:rPr>
  </w:style>
  <w:style w:type="paragraph" w:customStyle="1" w:styleId="Rev-TableText">
    <w:name w:val="Rev-TableText"/>
    <w:basedOn w:val="Normal"/>
    <w:rsid w:val="007B3BD3"/>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textAlignment w:val="baseline"/>
    </w:pPr>
    <w:rPr>
      <w:rFonts w:ascii="Arial" w:hAnsi="Arial"/>
      <w:kern w:val="28"/>
      <w:sz w:val="20"/>
      <w:szCs w:val="20"/>
      <w:lang w:val="en-GB" w:eastAsia="en-US"/>
    </w:rPr>
  </w:style>
  <w:style w:type="paragraph" w:styleId="Header">
    <w:name w:val="header"/>
    <w:aliases w:val="h"/>
    <w:basedOn w:val="Normal"/>
    <w:link w:val="HeaderChar"/>
    <w:rsid w:val="007B3BD3"/>
    <w:pPr>
      <w:tabs>
        <w:tab w:val="center" w:pos="4320"/>
        <w:tab w:val="right" w:pos="8640"/>
      </w:tabs>
      <w:overflowPunct w:val="0"/>
      <w:autoSpaceDE w:val="0"/>
      <w:autoSpaceDN w:val="0"/>
      <w:adjustRightInd w:val="0"/>
      <w:textAlignment w:val="baseline"/>
    </w:pPr>
    <w:rPr>
      <w:sz w:val="20"/>
      <w:szCs w:val="20"/>
      <w:lang w:val="en-US" w:eastAsia="en-US"/>
    </w:rPr>
  </w:style>
  <w:style w:type="character" w:customStyle="1" w:styleId="HeaderChar">
    <w:name w:val="Header Char"/>
    <w:aliases w:val="h Char"/>
    <w:basedOn w:val="DefaultParagraphFont"/>
    <w:link w:val="Header"/>
    <w:locked/>
    <w:rsid w:val="0010735A"/>
    <w:rPr>
      <w:lang w:val="en-US" w:eastAsia="en-US"/>
    </w:rPr>
  </w:style>
  <w:style w:type="paragraph" w:styleId="Footer">
    <w:name w:val="footer"/>
    <w:basedOn w:val="Normal"/>
    <w:link w:val="FooterChar"/>
    <w:rsid w:val="007B3BD3"/>
    <w:pPr>
      <w:tabs>
        <w:tab w:val="center" w:pos="4320"/>
        <w:tab w:val="right" w:pos="8640"/>
      </w:tabs>
      <w:overflowPunct w:val="0"/>
      <w:autoSpaceDE w:val="0"/>
      <w:autoSpaceDN w:val="0"/>
      <w:adjustRightInd w:val="0"/>
      <w:textAlignment w:val="baseline"/>
    </w:pPr>
    <w:rPr>
      <w:sz w:val="20"/>
      <w:szCs w:val="20"/>
      <w:lang w:val="en-US" w:eastAsia="en-US"/>
    </w:rPr>
  </w:style>
  <w:style w:type="character" w:customStyle="1" w:styleId="FooterChar">
    <w:name w:val="Footer Char"/>
    <w:basedOn w:val="DefaultParagraphFont"/>
    <w:link w:val="Footer"/>
    <w:rsid w:val="0010735A"/>
    <w:rPr>
      <w:lang w:val="en-US" w:eastAsia="en-US"/>
    </w:rPr>
  </w:style>
  <w:style w:type="character" w:styleId="PageNumber">
    <w:name w:val="page number"/>
    <w:basedOn w:val="DefaultParagraphFont"/>
    <w:rsid w:val="007B3BD3"/>
  </w:style>
  <w:style w:type="paragraph" w:customStyle="1" w:styleId="TableText">
    <w:name w:val="TableText"/>
    <w:basedOn w:val="Normal"/>
    <w:uiPriority w:val="99"/>
    <w:rsid w:val="00592CDC"/>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60" w:after="60"/>
      <w:textAlignment w:val="baseline"/>
    </w:pPr>
    <w:rPr>
      <w:kern w:val="28"/>
      <w:szCs w:val="20"/>
      <w:lang w:val="en-GB" w:eastAsia="en-US"/>
    </w:rPr>
  </w:style>
  <w:style w:type="paragraph" w:styleId="TOC1">
    <w:name w:val="toc 1"/>
    <w:basedOn w:val="Normal"/>
    <w:next w:val="Normal"/>
    <w:autoRedefine/>
    <w:uiPriority w:val="39"/>
    <w:rsid w:val="00535F43"/>
    <w:rPr>
      <w:rFonts w:asciiTheme="minorHAnsi" w:hAnsiTheme="minorHAnsi"/>
    </w:rPr>
  </w:style>
  <w:style w:type="paragraph" w:styleId="TOC2">
    <w:name w:val="toc 2"/>
    <w:basedOn w:val="Normal"/>
    <w:next w:val="Normal"/>
    <w:autoRedefine/>
    <w:uiPriority w:val="39"/>
    <w:rsid w:val="00535F43"/>
    <w:pPr>
      <w:ind w:left="240"/>
    </w:pPr>
    <w:rPr>
      <w:rFonts w:asciiTheme="minorHAnsi" w:hAnsiTheme="minorHAnsi"/>
    </w:rPr>
  </w:style>
  <w:style w:type="paragraph" w:styleId="TOC3">
    <w:name w:val="toc 3"/>
    <w:basedOn w:val="Normal"/>
    <w:next w:val="Normal"/>
    <w:autoRedefine/>
    <w:uiPriority w:val="39"/>
    <w:rsid w:val="00535F43"/>
    <w:pPr>
      <w:ind w:left="480"/>
    </w:pPr>
    <w:rPr>
      <w:rFonts w:asciiTheme="minorHAnsi" w:hAnsiTheme="minorHAnsi"/>
    </w:rPr>
  </w:style>
  <w:style w:type="paragraph" w:styleId="BodyText0">
    <w:name w:val="Body Text"/>
    <w:basedOn w:val="Normal"/>
    <w:link w:val="BodyTextChar"/>
    <w:autoRedefine/>
    <w:rsid w:val="00857A1F"/>
    <w:pPr>
      <w:widowControl w:val="0"/>
      <w:spacing w:after="120"/>
      <w:ind w:left="720"/>
    </w:pPr>
    <w:rPr>
      <w:rFonts w:ascii="Arial" w:hAnsi="Arial" w:cs="Arial"/>
      <w:noProof/>
      <w:sz w:val="32"/>
      <w:szCs w:val="32"/>
      <w:lang w:val="en-US" w:eastAsia="en-US"/>
    </w:rPr>
  </w:style>
  <w:style w:type="character" w:customStyle="1" w:styleId="BodyTextChar">
    <w:name w:val="Body Text Char"/>
    <w:link w:val="BodyText0"/>
    <w:rsid w:val="00857A1F"/>
    <w:rPr>
      <w:rFonts w:ascii="Arial" w:eastAsia="Times New Roman" w:hAnsi="Arial" w:cs="Arial"/>
      <w:noProof/>
      <w:sz w:val="32"/>
      <w:szCs w:val="32"/>
      <w:lang w:val="en-US" w:eastAsia="en-US"/>
    </w:rPr>
  </w:style>
  <w:style w:type="paragraph" w:styleId="FootnoteText">
    <w:name w:val="footnote text"/>
    <w:basedOn w:val="Normal"/>
    <w:link w:val="FootnoteTextChar"/>
    <w:semiHidden/>
    <w:rsid w:val="009A56FF"/>
    <w:rPr>
      <w:sz w:val="20"/>
      <w:szCs w:val="20"/>
      <w:lang w:val="en-US" w:eastAsia="en-US"/>
    </w:rPr>
  </w:style>
  <w:style w:type="character" w:customStyle="1" w:styleId="FootnoteTextChar">
    <w:name w:val="Footnote Text Char"/>
    <w:link w:val="FootnoteText"/>
    <w:semiHidden/>
    <w:rsid w:val="009A56FF"/>
    <w:rPr>
      <w:rFonts w:eastAsia="Times New Roman"/>
      <w:lang w:val="en-US" w:eastAsia="en-US"/>
    </w:rPr>
  </w:style>
  <w:style w:type="character" w:styleId="FootnoteReference">
    <w:name w:val="footnote reference"/>
    <w:semiHidden/>
    <w:rsid w:val="009A56FF"/>
    <w:rPr>
      <w:vertAlign w:val="superscript"/>
    </w:rPr>
  </w:style>
  <w:style w:type="paragraph" w:styleId="Caption">
    <w:name w:val="caption"/>
    <w:basedOn w:val="Normal"/>
    <w:next w:val="Normal"/>
    <w:uiPriority w:val="35"/>
    <w:unhideWhenUsed/>
    <w:qFormat/>
    <w:rsid w:val="005A3C7D"/>
    <w:pPr>
      <w:spacing w:line="240" w:lineRule="auto"/>
    </w:pPr>
    <w:rPr>
      <w:b/>
      <w:bCs/>
      <w:color w:val="2DA2BF"/>
      <w:sz w:val="18"/>
      <w:szCs w:val="18"/>
    </w:rPr>
  </w:style>
  <w:style w:type="paragraph" w:styleId="Title">
    <w:name w:val="Title"/>
    <w:basedOn w:val="Normal"/>
    <w:next w:val="Normal"/>
    <w:link w:val="TitleChar"/>
    <w:uiPriority w:val="10"/>
    <w:qFormat/>
    <w:rsid w:val="005A3C7D"/>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5A3C7D"/>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rsid w:val="005A3C7D"/>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5A3C7D"/>
    <w:rPr>
      <w:rFonts w:ascii="Cambria" w:eastAsia="Times New Roman" w:hAnsi="Cambria" w:cs="Times New Roman"/>
      <w:i/>
      <w:iCs/>
      <w:color w:val="2DA2BF"/>
      <w:spacing w:val="15"/>
      <w:sz w:val="24"/>
      <w:szCs w:val="24"/>
    </w:rPr>
  </w:style>
  <w:style w:type="character" w:styleId="Strong">
    <w:name w:val="Strong"/>
    <w:uiPriority w:val="22"/>
    <w:qFormat/>
    <w:rsid w:val="005A3C7D"/>
    <w:rPr>
      <w:b/>
      <w:bCs/>
    </w:rPr>
  </w:style>
  <w:style w:type="character" w:styleId="Emphasis">
    <w:name w:val="Emphasis"/>
    <w:uiPriority w:val="20"/>
    <w:qFormat/>
    <w:rsid w:val="005A3C7D"/>
    <w:rPr>
      <w:i/>
      <w:iCs/>
    </w:rPr>
  </w:style>
  <w:style w:type="paragraph" w:styleId="NoSpacing">
    <w:name w:val="No Spacing"/>
    <w:link w:val="NoSpacingChar"/>
    <w:uiPriority w:val="1"/>
    <w:rsid w:val="005A3C7D"/>
    <w:rPr>
      <w:sz w:val="22"/>
      <w:szCs w:val="22"/>
    </w:rPr>
  </w:style>
  <w:style w:type="character" w:customStyle="1" w:styleId="NoSpacingChar">
    <w:name w:val="No Spacing Char"/>
    <w:link w:val="NoSpacing"/>
    <w:uiPriority w:val="1"/>
    <w:rsid w:val="003F68F1"/>
  </w:style>
  <w:style w:type="paragraph" w:styleId="ListParagraph">
    <w:name w:val="List Paragraph"/>
    <w:basedOn w:val="Normal"/>
    <w:link w:val="ListParagraphChar"/>
    <w:uiPriority w:val="34"/>
    <w:qFormat/>
    <w:rsid w:val="005A3C7D"/>
    <w:pPr>
      <w:ind w:left="720"/>
      <w:contextualSpacing/>
    </w:pPr>
  </w:style>
  <w:style w:type="paragraph" w:styleId="Quote">
    <w:name w:val="Quote"/>
    <w:basedOn w:val="Normal"/>
    <w:next w:val="Normal"/>
    <w:link w:val="QuoteChar"/>
    <w:uiPriority w:val="29"/>
    <w:qFormat/>
    <w:rsid w:val="005A3C7D"/>
    <w:rPr>
      <w:i/>
      <w:iCs/>
      <w:color w:val="000000"/>
    </w:rPr>
  </w:style>
  <w:style w:type="character" w:customStyle="1" w:styleId="QuoteChar">
    <w:name w:val="Quote Char"/>
    <w:link w:val="Quote"/>
    <w:uiPriority w:val="29"/>
    <w:rsid w:val="005A3C7D"/>
    <w:rPr>
      <w:i/>
      <w:iCs/>
      <w:color w:val="000000"/>
    </w:rPr>
  </w:style>
  <w:style w:type="paragraph" w:styleId="IntenseQuote">
    <w:name w:val="Intense Quote"/>
    <w:basedOn w:val="Normal"/>
    <w:next w:val="Normal"/>
    <w:link w:val="IntenseQuoteChar"/>
    <w:uiPriority w:val="30"/>
    <w:qFormat/>
    <w:rsid w:val="005A3C7D"/>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5A3C7D"/>
    <w:rPr>
      <w:b/>
      <w:bCs/>
      <w:i/>
      <w:iCs/>
      <w:color w:val="2DA2BF"/>
    </w:rPr>
  </w:style>
  <w:style w:type="character" w:styleId="SubtleEmphasis">
    <w:name w:val="Subtle Emphasis"/>
    <w:uiPriority w:val="19"/>
    <w:qFormat/>
    <w:rsid w:val="005A3C7D"/>
    <w:rPr>
      <w:i/>
      <w:iCs/>
      <w:color w:val="808080"/>
    </w:rPr>
  </w:style>
  <w:style w:type="character" w:styleId="IntenseEmphasis">
    <w:name w:val="Intense Emphasis"/>
    <w:uiPriority w:val="21"/>
    <w:qFormat/>
    <w:rsid w:val="005A3C7D"/>
    <w:rPr>
      <w:b/>
      <w:bCs/>
      <w:i/>
      <w:iCs/>
      <w:color w:val="2DA2BF"/>
    </w:rPr>
  </w:style>
  <w:style w:type="character" w:styleId="SubtleReference">
    <w:name w:val="Subtle Reference"/>
    <w:uiPriority w:val="31"/>
    <w:qFormat/>
    <w:rsid w:val="005A3C7D"/>
    <w:rPr>
      <w:smallCaps/>
      <w:color w:val="DA1F28"/>
      <w:u w:val="single"/>
    </w:rPr>
  </w:style>
  <w:style w:type="character" w:styleId="IntenseReference">
    <w:name w:val="Intense Reference"/>
    <w:uiPriority w:val="32"/>
    <w:qFormat/>
    <w:rsid w:val="005A3C7D"/>
    <w:rPr>
      <w:b/>
      <w:bCs/>
      <w:smallCaps/>
      <w:color w:val="DA1F28"/>
      <w:spacing w:val="5"/>
      <w:u w:val="single"/>
    </w:rPr>
  </w:style>
  <w:style w:type="character" w:styleId="BookTitle">
    <w:name w:val="Book Title"/>
    <w:uiPriority w:val="33"/>
    <w:qFormat/>
    <w:rsid w:val="005A3C7D"/>
    <w:rPr>
      <w:b/>
      <w:bCs/>
      <w:smallCaps/>
      <w:spacing w:val="5"/>
    </w:rPr>
  </w:style>
  <w:style w:type="paragraph" w:styleId="TOCHeading">
    <w:name w:val="TOC Heading"/>
    <w:basedOn w:val="Heading1"/>
    <w:next w:val="Normal"/>
    <w:uiPriority w:val="39"/>
    <w:semiHidden/>
    <w:unhideWhenUsed/>
    <w:qFormat/>
    <w:rsid w:val="005A3C7D"/>
    <w:pPr>
      <w:outlineLvl w:val="9"/>
    </w:pPr>
  </w:style>
  <w:style w:type="character" w:styleId="FollowedHyperlink">
    <w:name w:val="FollowedHyperlink"/>
    <w:uiPriority w:val="99"/>
    <w:semiHidden/>
    <w:unhideWhenUsed/>
    <w:rsid w:val="000C0454"/>
    <w:rPr>
      <w:rFonts w:asciiTheme="minorHAnsi" w:hAnsiTheme="minorHAnsi"/>
      <w:b/>
      <w:color w:val="1F497D" w:themeColor="text2"/>
      <w:sz w:val="22"/>
      <w:u w:val="single"/>
    </w:rPr>
  </w:style>
  <w:style w:type="table" w:styleId="LightList-Accent5">
    <w:name w:val="Light List Accent 5"/>
    <w:basedOn w:val="TableNormal"/>
    <w:uiPriority w:val="61"/>
    <w:rsid w:val="00AE20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alloonText">
    <w:name w:val="Balloon Text"/>
    <w:basedOn w:val="Normal"/>
    <w:link w:val="BalloonTextChar"/>
    <w:semiHidden/>
    <w:rsid w:val="0033682E"/>
    <w:pPr>
      <w:spacing w:after="0" w:line="240" w:lineRule="auto"/>
    </w:pPr>
    <w:rPr>
      <w:rFonts w:ascii="Tahoma" w:hAnsi="Tahoma" w:cs="Tahoma"/>
      <w:sz w:val="16"/>
      <w:szCs w:val="16"/>
      <w:lang w:val="en-US" w:eastAsia="en-US"/>
    </w:rPr>
  </w:style>
  <w:style w:type="character" w:customStyle="1" w:styleId="BalloonTextChar">
    <w:name w:val="Balloon Text Char"/>
    <w:link w:val="BalloonText"/>
    <w:semiHidden/>
    <w:rsid w:val="0033682E"/>
    <w:rPr>
      <w:rFonts w:ascii="Tahoma" w:hAnsi="Tahoma" w:cs="Tahoma"/>
      <w:sz w:val="16"/>
      <w:szCs w:val="16"/>
      <w:lang w:val="en-US" w:eastAsia="en-US"/>
    </w:rPr>
  </w:style>
  <w:style w:type="character" w:styleId="CommentReference">
    <w:name w:val="annotation reference"/>
    <w:uiPriority w:val="99"/>
    <w:semiHidden/>
    <w:unhideWhenUsed/>
    <w:rsid w:val="00EC037F"/>
    <w:rPr>
      <w:sz w:val="16"/>
      <w:szCs w:val="16"/>
    </w:rPr>
  </w:style>
  <w:style w:type="paragraph" w:styleId="CommentText">
    <w:name w:val="annotation text"/>
    <w:basedOn w:val="Normal"/>
    <w:link w:val="CommentTextChar"/>
    <w:uiPriority w:val="99"/>
    <w:semiHidden/>
    <w:unhideWhenUsed/>
    <w:rsid w:val="00EC037F"/>
    <w:rPr>
      <w:sz w:val="20"/>
      <w:szCs w:val="20"/>
    </w:rPr>
  </w:style>
  <w:style w:type="character" w:customStyle="1" w:styleId="CommentTextChar">
    <w:name w:val="Comment Text Char"/>
    <w:basedOn w:val="DefaultParagraphFont"/>
    <w:link w:val="CommentText"/>
    <w:uiPriority w:val="99"/>
    <w:semiHidden/>
    <w:rsid w:val="00EC037F"/>
  </w:style>
  <w:style w:type="paragraph" w:styleId="CommentSubject">
    <w:name w:val="annotation subject"/>
    <w:basedOn w:val="CommentText"/>
    <w:next w:val="CommentText"/>
    <w:link w:val="CommentSubjectChar"/>
    <w:uiPriority w:val="99"/>
    <w:semiHidden/>
    <w:unhideWhenUsed/>
    <w:rsid w:val="00EC037F"/>
    <w:rPr>
      <w:b/>
      <w:bCs/>
    </w:rPr>
  </w:style>
  <w:style w:type="character" w:customStyle="1" w:styleId="CommentSubjectChar">
    <w:name w:val="Comment Subject Char"/>
    <w:link w:val="CommentSubject"/>
    <w:uiPriority w:val="99"/>
    <w:semiHidden/>
    <w:rsid w:val="00EC037F"/>
    <w:rPr>
      <w:b/>
      <w:bCs/>
    </w:rPr>
  </w:style>
  <w:style w:type="character" w:styleId="PlaceholderText">
    <w:name w:val="Placeholder Text"/>
    <w:basedOn w:val="DefaultParagraphFont"/>
    <w:uiPriority w:val="99"/>
    <w:semiHidden/>
    <w:rsid w:val="00DC449C"/>
    <w:rPr>
      <w:color w:val="808080"/>
    </w:rPr>
  </w:style>
  <w:style w:type="paragraph" w:customStyle="1" w:styleId="Normal2">
    <w:name w:val="Normal 2"/>
    <w:basedOn w:val="Normal"/>
    <w:link w:val="Normal2Char"/>
    <w:rsid w:val="00811C90"/>
    <w:pPr>
      <w:ind w:left="408"/>
    </w:pPr>
    <w:rPr>
      <w:lang w:val="en-CA"/>
    </w:rPr>
  </w:style>
  <w:style w:type="character" w:customStyle="1" w:styleId="Normal2Char">
    <w:name w:val="Normal 2 Char"/>
    <w:basedOn w:val="DefaultParagraphFont"/>
    <w:link w:val="Normal2"/>
    <w:rsid w:val="00811C90"/>
    <w:rPr>
      <w:sz w:val="22"/>
      <w:szCs w:val="22"/>
    </w:rPr>
  </w:style>
  <w:style w:type="paragraph" w:customStyle="1" w:styleId="CharChar1">
    <w:name w:val="Char Char1"/>
    <w:basedOn w:val="Normal"/>
    <w:rsid w:val="00424575"/>
    <w:pPr>
      <w:widowControl w:val="0"/>
      <w:spacing w:after="160" w:line="240" w:lineRule="exact"/>
    </w:pPr>
    <w:rPr>
      <w:rFonts w:ascii="Verdana" w:hAnsi="Verdana"/>
      <w:sz w:val="20"/>
      <w:szCs w:val="20"/>
      <w:lang w:val="en-CA" w:eastAsia="en-US"/>
    </w:rPr>
  </w:style>
  <w:style w:type="table" w:customStyle="1" w:styleId="Listeclaire-Accent11">
    <w:name w:val="Liste claire - Accent 11"/>
    <w:basedOn w:val="TableNormal"/>
    <w:uiPriority w:val="61"/>
    <w:rsid w:val="00B4074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Heading3"/>
    <w:rsid w:val="007A7243"/>
  </w:style>
  <w:style w:type="paragraph" w:styleId="EndnoteText">
    <w:name w:val="endnote text"/>
    <w:basedOn w:val="Normal"/>
    <w:link w:val="EndnoteTextChar"/>
    <w:uiPriority w:val="99"/>
    <w:semiHidden/>
    <w:unhideWhenUsed/>
    <w:rsid w:val="00DA4D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4DDE"/>
    <w:rPr>
      <w:lang w:val="fr-CA"/>
    </w:rPr>
  </w:style>
  <w:style w:type="character" w:styleId="EndnoteReference">
    <w:name w:val="endnote reference"/>
    <w:basedOn w:val="DefaultParagraphFont"/>
    <w:uiPriority w:val="99"/>
    <w:semiHidden/>
    <w:unhideWhenUsed/>
    <w:rsid w:val="00DA4DDE"/>
    <w:rPr>
      <w:vertAlign w:val="superscript"/>
    </w:rPr>
  </w:style>
  <w:style w:type="paragraph" w:styleId="Revision">
    <w:name w:val="Revision"/>
    <w:hidden/>
    <w:uiPriority w:val="99"/>
    <w:semiHidden/>
    <w:rsid w:val="0044728E"/>
    <w:rPr>
      <w:sz w:val="22"/>
      <w:szCs w:val="22"/>
      <w:lang w:val="fr-CA"/>
    </w:rPr>
  </w:style>
  <w:style w:type="character" w:customStyle="1" w:styleId="bri1">
    <w:name w:val="bri1"/>
    <w:basedOn w:val="DefaultParagraphFont"/>
    <w:rsid w:val="00D210EA"/>
    <w:rPr>
      <w:color w:val="D27E00"/>
    </w:rPr>
  </w:style>
  <w:style w:type="paragraph" w:customStyle="1" w:styleId="Style2">
    <w:name w:val="Style2"/>
    <w:basedOn w:val="Normal"/>
    <w:link w:val="Style2Char"/>
    <w:rsid w:val="00E5044C"/>
    <w:pPr>
      <w:ind w:left="1080"/>
    </w:pPr>
    <w:rPr>
      <w:lang w:val="en-CA"/>
    </w:rPr>
  </w:style>
  <w:style w:type="character" w:customStyle="1" w:styleId="Style2Char">
    <w:name w:val="Style2 Char"/>
    <w:basedOn w:val="DefaultParagraphFont"/>
    <w:link w:val="Style2"/>
    <w:rsid w:val="00E5044C"/>
    <w:rPr>
      <w:sz w:val="22"/>
      <w:szCs w:val="22"/>
    </w:rPr>
  </w:style>
  <w:style w:type="paragraph" w:styleId="TOC4">
    <w:name w:val="toc 4"/>
    <w:basedOn w:val="Normal"/>
    <w:next w:val="Normal"/>
    <w:autoRedefine/>
    <w:uiPriority w:val="39"/>
    <w:unhideWhenUsed/>
    <w:rsid w:val="00EA777A"/>
    <w:pPr>
      <w:spacing w:after="100"/>
      <w:ind w:left="660"/>
    </w:pPr>
    <w:rPr>
      <w:rFonts w:asciiTheme="minorHAnsi" w:hAnsiTheme="minorHAnsi"/>
    </w:rPr>
  </w:style>
  <w:style w:type="paragraph" w:customStyle="1" w:styleId="msonormal0">
    <w:name w:val="msonormal"/>
    <w:basedOn w:val="Normal"/>
    <w:rsid w:val="0010735A"/>
    <w:pPr>
      <w:spacing w:before="100" w:beforeAutospacing="1" w:after="100" w:afterAutospacing="1" w:line="240" w:lineRule="auto"/>
      <w:jc w:val="left"/>
    </w:pPr>
    <w:rPr>
      <w:rFonts w:ascii="Times New Roman" w:hAnsi="Times New Roman"/>
      <w:sz w:val="24"/>
      <w:szCs w:val="24"/>
      <w:lang w:val="en-CA"/>
    </w:rPr>
  </w:style>
  <w:style w:type="paragraph" w:customStyle="1" w:styleId="H3">
    <w:name w:val="H3"/>
    <w:basedOn w:val="Heading3"/>
    <w:link w:val="H3Char"/>
    <w:qFormat/>
    <w:rsid w:val="008722E8"/>
    <w:pPr>
      <w:ind w:left="1134" w:hanging="1134"/>
    </w:pPr>
    <w:rPr>
      <w:bCs w:val="0"/>
    </w:rPr>
  </w:style>
  <w:style w:type="paragraph" w:customStyle="1" w:styleId="H2">
    <w:name w:val="H2"/>
    <w:basedOn w:val="Heading2"/>
    <w:link w:val="H2Char"/>
    <w:qFormat/>
    <w:rsid w:val="008722E8"/>
  </w:style>
  <w:style w:type="character" w:customStyle="1" w:styleId="H3Char">
    <w:name w:val="H3 Char"/>
    <w:basedOn w:val="Heading3Char"/>
    <w:link w:val="H3"/>
    <w:rsid w:val="008722E8"/>
    <w:rPr>
      <w:rFonts w:ascii="Arial" w:hAnsi="Arial" w:cs="Arial"/>
      <w:b/>
      <w:bCs w:val="0"/>
      <w:i/>
      <w:smallCaps/>
      <w:color w:val="005699"/>
      <w:sz w:val="36"/>
      <w:szCs w:val="36"/>
    </w:rPr>
  </w:style>
  <w:style w:type="paragraph" w:customStyle="1" w:styleId="H1">
    <w:name w:val="H1"/>
    <w:basedOn w:val="Heading1"/>
    <w:link w:val="H1Char"/>
    <w:qFormat/>
    <w:rsid w:val="008722E8"/>
    <w:pPr>
      <w:numPr>
        <w:numId w:val="1"/>
      </w:numPr>
      <w:ind w:left="567" w:hanging="567"/>
    </w:pPr>
    <w:rPr>
      <w:lang w:val="en-CA"/>
    </w:rPr>
  </w:style>
  <w:style w:type="character" w:customStyle="1" w:styleId="H2Char">
    <w:name w:val="H2 Char"/>
    <w:basedOn w:val="Heading2Char"/>
    <w:link w:val="H2"/>
    <w:rsid w:val="008722E8"/>
    <w:rPr>
      <w:rFonts w:ascii="Arial" w:hAnsi="Arial" w:cs="Arial"/>
      <w:b/>
      <w:bCs/>
      <w:i/>
      <w:smallCaps/>
      <w:color w:val="005699"/>
      <w:sz w:val="40"/>
      <w:szCs w:val="40"/>
    </w:rPr>
  </w:style>
  <w:style w:type="paragraph" w:customStyle="1" w:styleId="Bullet">
    <w:name w:val="Bullet"/>
    <w:basedOn w:val="ListParagraph"/>
    <w:link w:val="BulletChar"/>
    <w:qFormat/>
    <w:rsid w:val="009C0E5C"/>
    <w:pPr>
      <w:numPr>
        <w:numId w:val="12"/>
      </w:numPr>
      <w:ind w:left="567" w:hanging="283"/>
    </w:pPr>
    <w:rPr>
      <w:lang w:val="en-CA"/>
    </w:rPr>
  </w:style>
  <w:style w:type="character" w:customStyle="1" w:styleId="H1Char">
    <w:name w:val="H1 Char"/>
    <w:basedOn w:val="Heading1Char"/>
    <w:link w:val="H1"/>
    <w:rsid w:val="008722E8"/>
    <w:rPr>
      <w:rFonts w:ascii="Arial" w:hAnsi="Arial" w:cs="Arial"/>
      <w:b/>
      <w:bCs/>
      <w:i/>
      <w:smallCaps/>
      <w:color w:val="005699"/>
      <w:sz w:val="44"/>
      <w:szCs w:val="44"/>
    </w:rPr>
  </w:style>
  <w:style w:type="paragraph" w:customStyle="1" w:styleId="Numbers">
    <w:name w:val="Numbers"/>
    <w:basedOn w:val="Normal2"/>
    <w:link w:val="NumbersChar"/>
    <w:rsid w:val="009C0E5C"/>
    <w:pPr>
      <w:numPr>
        <w:numId w:val="38"/>
      </w:numPr>
      <w:ind w:left="567" w:hanging="283"/>
    </w:pPr>
  </w:style>
  <w:style w:type="character" w:customStyle="1" w:styleId="ListParagraphChar">
    <w:name w:val="List Paragraph Char"/>
    <w:basedOn w:val="DefaultParagraphFont"/>
    <w:link w:val="ListParagraph"/>
    <w:uiPriority w:val="34"/>
    <w:rsid w:val="009C0E5C"/>
    <w:rPr>
      <w:sz w:val="22"/>
      <w:szCs w:val="22"/>
      <w:lang w:val="fr-CA"/>
    </w:rPr>
  </w:style>
  <w:style w:type="character" w:customStyle="1" w:styleId="BulletChar">
    <w:name w:val="Bullet Char"/>
    <w:basedOn w:val="ListParagraphChar"/>
    <w:link w:val="Bullet"/>
    <w:rsid w:val="009C0E5C"/>
    <w:rPr>
      <w:sz w:val="22"/>
      <w:szCs w:val="22"/>
      <w:lang w:val="fr-CA"/>
    </w:rPr>
  </w:style>
  <w:style w:type="paragraph" w:customStyle="1" w:styleId="NumberList">
    <w:name w:val="Number List"/>
    <w:basedOn w:val="Numbers"/>
    <w:link w:val="NumberListChar"/>
    <w:rsid w:val="009C0E5C"/>
  </w:style>
  <w:style w:type="character" w:customStyle="1" w:styleId="NumbersChar">
    <w:name w:val="Numbers Char"/>
    <w:basedOn w:val="Normal2Char"/>
    <w:link w:val="Numbers"/>
    <w:rsid w:val="009C0E5C"/>
    <w:rPr>
      <w:sz w:val="22"/>
      <w:szCs w:val="22"/>
    </w:rPr>
  </w:style>
  <w:style w:type="character" w:customStyle="1" w:styleId="NumberListChar">
    <w:name w:val="Number List Char"/>
    <w:basedOn w:val="NumbersChar"/>
    <w:link w:val="NumberList"/>
    <w:rsid w:val="009C0E5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106">
      <w:bodyDiv w:val="1"/>
      <w:marLeft w:val="0"/>
      <w:marRight w:val="0"/>
      <w:marTop w:val="0"/>
      <w:marBottom w:val="0"/>
      <w:divBdr>
        <w:top w:val="none" w:sz="0" w:space="0" w:color="auto"/>
        <w:left w:val="none" w:sz="0" w:space="0" w:color="auto"/>
        <w:bottom w:val="none" w:sz="0" w:space="0" w:color="auto"/>
        <w:right w:val="none" w:sz="0" w:space="0" w:color="auto"/>
      </w:divBdr>
    </w:div>
    <w:div w:id="77557618">
      <w:bodyDiv w:val="1"/>
      <w:marLeft w:val="0"/>
      <w:marRight w:val="0"/>
      <w:marTop w:val="0"/>
      <w:marBottom w:val="0"/>
      <w:divBdr>
        <w:top w:val="none" w:sz="0" w:space="0" w:color="auto"/>
        <w:left w:val="none" w:sz="0" w:space="0" w:color="auto"/>
        <w:bottom w:val="none" w:sz="0" w:space="0" w:color="auto"/>
        <w:right w:val="none" w:sz="0" w:space="0" w:color="auto"/>
      </w:divBdr>
    </w:div>
    <w:div w:id="98642994">
      <w:bodyDiv w:val="1"/>
      <w:marLeft w:val="0"/>
      <w:marRight w:val="0"/>
      <w:marTop w:val="0"/>
      <w:marBottom w:val="0"/>
      <w:divBdr>
        <w:top w:val="none" w:sz="0" w:space="0" w:color="auto"/>
        <w:left w:val="none" w:sz="0" w:space="0" w:color="auto"/>
        <w:bottom w:val="none" w:sz="0" w:space="0" w:color="auto"/>
        <w:right w:val="none" w:sz="0" w:space="0" w:color="auto"/>
      </w:divBdr>
    </w:div>
    <w:div w:id="154422046">
      <w:bodyDiv w:val="1"/>
      <w:marLeft w:val="0"/>
      <w:marRight w:val="0"/>
      <w:marTop w:val="0"/>
      <w:marBottom w:val="0"/>
      <w:divBdr>
        <w:top w:val="none" w:sz="0" w:space="0" w:color="auto"/>
        <w:left w:val="none" w:sz="0" w:space="0" w:color="auto"/>
        <w:bottom w:val="none" w:sz="0" w:space="0" w:color="auto"/>
        <w:right w:val="none" w:sz="0" w:space="0" w:color="auto"/>
      </w:divBdr>
      <w:divsChild>
        <w:div w:id="387999014">
          <w:marLeft w:val="0"/>
          <w:marRight w:val="0"/>
          <w:marTop w:val="0"/>
          <w:marBottom w:val="0"/>
          <w:divBdr>
            <w:top w:val="none" w:sz="0" w:space="0" w:color="auto"/>
            <w:left w:val="none" w:sz="0" w:space="0" w:color="auto"/>
            <w:bottom w:val="none" w:sz="0" w:space="0" w:color="auto"/>
            <w:right w:val="none" w:sz="0" w:space="0" w:color="auto"/>
          </w:divBdr>
          <w:divsChild>
            <w:div w:id="1135173579">
              <w:marLeft w:val="0"/>
              <w:marRight w:val="0"/>
              <w:marTop w:val="0"/>
              <w:marBottom w:val="0"/>
              <w:divBdr>
                <w:top w:val="none" w:sz="0" w:space="0" w:color="auto"/>
                <w:left w:val="none" w:sz="0" w:space="0" w:color="auto"/>
                <w:bottom w:val="none" w:sz="0" w:space="0" w:color="auto"/>
                <w:right w:val="none" w:sz="0" w:space="0" w:color="auto"/>
              </w:divBdr>
              <w:divsChild>
                <w:div w:id="503515538">
                  <w:marLeft w:val="0"/>
                  <w:marRight w:val="0"/>
                  <w:marTop w:val="0"/>
                  <w:marBottom w:val="0"/>
                  <w:divBdr>
                    <w:top w:val="none" w:sz="0" w:space="0" w:color="auto"/>
                    <w:left w:val="none" w:sz="0" w:space="0" w:color="auto"/>
                    <w:bottom w:val="none" w:sz="0" w:space="0" w:color="auto"/>
                    <w:right w:val="none" w:sz="0" w:space="0" w:color="auto"/>
                  </w:divBdr>
                  <w:divsChild>
                    <w:div w:id="844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08295">
      <w:bodyDiv w:val="1"/>
      <w:marLeft w:val="0"/>
      <w:marRight w:val="0"/>
      <w:marTop w:val="0"/>
      <w:marBottom w:val="0"/>
      <w:divBdr>
        <w:top w:val="none" w:sz="0" w:space="0" w:color="auto"/>
        <w:left w:val="none" w:sz="0" w:space="0" w:color="auto"/>
        <w:bottom w:val="none" w:sz="0" w:space="0" w:color="auto"/>
        <w:right w:val="none" w:sz="0" w:space="0" w:color="auto"/>
      </w:divBdr>
    </w:div>
    <w:div w:id="446049474">
      <w:bodyDiv w:val="1"/>
      <w:marLeft w:val="0"/>
      <w:marRight w:val="0"/>
      <w:marTop w:val="0"/>
      <w:marBottom w:val="0"/>
      <w:divBdr>
        <w:top w:val="none" w:sz="0" w:space="0" w:color="auto"/>
        <w:left w:val="none" w:sz="0" w:space="0" w:color="auto"/>
        <w:bottom w:val="none" w:sz="0" w:space="0" w:color="auto"/>
        <w:right w:val="none" w:sz="0" w:space="0" w:color="auto"/>
      </w:divBdr>
    </w:div>
    <w:div w:id="529493124">
      <w:bodyDiv w:val="1"/>
      <w:marLeft w:val="0"/>
      <w:marRight w:val="0"/>
      <w:marTop w:val="0"/>
      <w:marBottom w:val="0"/>
      <w:divBdr>
        <w:top w:val="none" w:sz="0" w:space="0" w:color="auto"/>
        <w:left w:val="none" w:sz="0" w:space="0" w:color="auto"/>
        <w:bottom w:val="none" w:sz="0" w:space="0" w:color="auto"/>
        <w:right w:val="none" w:sz="0" w:space="0" w:color="auto"/>
      </w:divBdr>
      <w:divsChild>
        <w:div w:id="1153370470">
          <w:marLeft w:val="0"/>
          <w:marRight w:val="0"/>
          <w:marTop w:val="0"/>
          <w:marBottom w:val="0"/>
          <w:divBdr>
            <w:top w:val="none" w:sz="0" w:space="0" w:color="auto"/>
            <w:left w:val="none" w:sz="0" w:space="0" w:color="auto"/>
            <w:bottom w:val="none" w:sz="0" w:space="0" w:color="auto"/>
            <w:right w:val="none" w:sz="0" w:space="0" w:color="auto"/>
          </w:divBdr>
          <w:divsChild>
            <w:div w:id="1997295536">
              <w:marLeft w:val="0"/>
              <w:marRight w:val="0"/>
              <w:marTop w:val="0"/>
              <w:marBottom w:val="0"/>
              <w:divBdr>
                <w:top w:val="none" w:sz="0" w:space="0" w:color="auto"/>
                <w:left w:val="none" w:sz="0" w:space="0" w:color="auto"/>
                <w:bottom w:val="none" w:sz="0" w:space="0" w:color="auto"/>
                <w:right w:val="none" w:sz="0" w:space="0" w:color="auto"/>
              </w:divBdr>
              <w:divsChild>
                <w:div w:id="2084642294">
                  <w:marLeft w:val="0"/>
                  <w:marRight w:val="0"/>
                  <w:marTop w:val="0"/>
                  <w:marBottom w:val="0"/>
                  <w:divBdr>
                    <w:top w:val="none" w:sz="0" w:space="0" w:color="auto"/>
                    <w:left w:val="none" w:sz="0" w:space="0" w:color="auto"/>
                    <w:bottom w:val="none" w:sz="0" w:space="0" w:color="auto"/>
                    <w:right w:val="none" w:sz="0" w:space="0" w:color="auto"/>
                  </w:divBdr>
                  <w:divsChild>
                    <w:div w:id="17807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44873">
      <w:bodyDiv w:val="1"/>
      <w:marLeft w:val="0"/>
      <w:marRight w:val="0"/>
      <w:marTop w:val="0"/>
      <w:marBottom w:val="0"/>
      <w:divBdr>
        <w:top w:val="none" w:sz="0" w:space="0" w:color="auto"/>
        <w:left w:val="none" w:sz="0" w:space="0" w:color="auto"/>
        <w:bottom w:val="none" w:sz="0" w:space="0" w:color="auto"/>
        <w:right w:val="none" w:sz="0" w:space="0" w:color="auto"/>
      </w:divBdr>
    </w:div>
    <w:div w:id="759106555">
      <w:bodyDiv w:val="1"/>
      <w:marLeft w:val="0"/>
      <w:marRight w:val="0"/>
      <w:marTop w:val="0"/>
      <w:marBottom w:val="0"/>
      <w:divBdr>
        <w:top w:val="none" w:sz="0" w:space="0" w:color="auto"/>
        <w:left w:val="none" w:sz="0" w:space="0" w:color="auto"/>
        <w:bottom w:val="none" w:sz="0" w:space="0" w:color="auto"/>
        <w:right w:val="none" w:sz="0" w:space="0" w:color="auto"/>
      </w:divBdr>
    </w:div>
    <w:div w:id="1742174106">
      <w:bodyDiv w:val="1"/>
      <w:marLeft w:val="0"/>
      <w:marRight w:val="0"/>
      <w:marTop w:val="0"/>
      <w:marBottom w:val="0"/>
      <w:divBdr>
        <w:top w:val="none" w:sz="0" w:space="0" w:color="auto"/>
        <w:left w:val="none" w:sz="0" w:space="0" w:color="auto"/>
        <w:bottom w:val="none" w:sz="0" w:space="0" w:color="auto"/>
        <w:right w:val="none" w:sz="0" w:space="0" w:color="auto"/>
      </w:divBdr>
    </w:div>
    <w:div w:id="1760061407">
      <w:bodyDiv w:val="1"/>
      <w:marLeft w:val="0"/>
      <w:marRight w:val="0"/>
      <w:marTop w:val="0"/>
      <w:marBottom w:val="0"/>
      <w:divBdr>
        <w:top w:val="none" w:sz="0" w:space="0" w:color="auto"/>
        <w:left w:val="none" w:sz="0" w:space="0" w:color="auto"/>
        <w:bottom w:val="none" w:sz="0" w:space="0" w:color="auto"/>
        <w:right w:val="none" w:sz="0" w:space="0" w:color="auto"/>
      </w:divBdr>
    </w:div>
    <w:div w:id="1872257758">
      <w:bodyDiv w:val="1"/>
      <w:marLeft w:val="0"/>
      <w:marRight w:val="0"/>
      <w:marTop w:val="0"/>
      <w:marBottom w:val="0"/>
      <w:divBdr>
        <w:top w:val="none" w:sz="0" w:space="0" w:color="auto"/>
        <w:left w:val="none" w:sz="0" w:space="0" w:color="auto"/>
        <w:bottom w:val="none" w:sz="0" w:space="0" w:color="auto"/>
        <w:right w:val="none" w:sz="0" w:space="0" w:color="auto"/>
      </w:divBdr>
    </w:div>
    <w:div w:id="1957709949">
      <w:bodyDiv w:val="1"/>
      <w:marLeft w:val="0"/>
      <w:marRight w:val="0"/>
      <w:marTop w:val="0"/>
      <w:marBottom w:val="0"/>
      <w:divBdr>
        <w:top w:val="none" w:sz="0" w:space="0" w:color="auto"/>
        <w:left w:val="none" w:sz="0" w:space="0" w:color="auto"/>
        <w:bottom w:val="none" w:sz="0" w:space="0" w:color="auto"/>
        <w:right w:val="none" w:sz="0" w:space="0" w:color="auto"/>
      </w:divBdr>
      <w:divsChild>
        <w:div w:id="2094350163">
          <w:marLeft w:val="0"/>
          <w:marRight w:val="0"/>
          <w:marTop w:val="0"/>
          <w:marBottom w:val="0"/>
          <w:divBdr>
            <w:top w:val="none" w:sz="0" w:space="0" w:color="auto"/>
            <w:left w:val="none" w:sz="0" w:space="0" w:color="auto"/>
            <w:bottom w:val="none" w:sz="0" w:space="0" w:color="auto"/>
            <w:right w:val="none" w:sz="0" w:space="0" w:color="auto"/>
          </w:divBdr>
          <w:divsChild>
            <w:div w:id="1968388954">
              <w:marLeft w:val="0"/>
              <w:marRight w:val="0"/>
              <w:marTop w:val="0"/>
              <w:marBottom w:val="0"/>
              <w:divBdr>
                <w:top w:val="none" w:sz="0" w:space="0" w:color="auto"/>
                <w:left w:val="none" w:sz="0" w:space="0" w:color="auto"/>
                <w:bottom w:val="none" w:sz="0" w:space="0" w:color="auto"/>
                <w:right w:val="none" w:sz="0" w:space="0" w:color="auto"/>
              </w:divBdr>
              <w:divsChild>
                <w:div w:id="1228881083">
                  <w:marLeft w:val="0"/>
                  <w:marRight w:val="0"/>
                  <w:marTop w:val="0"/>
                  <w:marBottom w:val="0"/>
                  <w:divBdr>
                    <w:top w:val="none" w:sz="0" w:space="0" w:color="auto"/>
                    <w:left w:val="none" w:sz="0" w:space="0" w:color="auto"/>
                    <w:bottom w:val="none" w:sz="0" w:space="0" w:color="auto"/>
                    <w:right w:val="none" w:sz="0" w:space="0" w:color="auto"/>
                  </w:divBdr>
                  <w:divsChild>
                    <w:div w:id="1955398715">
                      <w:marLeft w:val="2250"/>
                      <w:marRight w:val="0"/>
                      <w:marTop w:val="0"/>
                      <w:marBottom w:val="0"/>
                      <w:divBdr>
                        <w:top w:val="none" w:sz="0" w:space="0" w:color="auto"/>
                        <w:left w:val="none" w:sz="0" w:space="0" w:color="auto"/>
                        <w:bottom w:val="none" w:sz="0" w:space="0" w:color="auto"/>
                        <w:right w:val="none" w:sz="0" w:space="0" w:color="auto"/>
                      </w:divBdr>
                      <w:divsChild>
                        <w:div w:id="432019204">
                          <w:marLeft w:val="0"/>
                          <w:marRight w:val="0"/>
                          <w:marTop w:val="0"/>
                          <w:marBottom w:val="0"/>
                          <w:divBdr>
                            <w:top w:val="none" w:sz="0" w:space="0" w:color="auto"/>
                            <w:left w:val="none" w:sz="0" w:space="0" w:color="auto"/>
                            <w:bottom w:val="none" w:sz="0" w:space="0" w:color="auto"/>
                            <w:right w:val="none" w:sz="0" w:space="0" w:color="auto"/>
                          </w:divBdr>
                          <w:divsChild>
                            <w:div w:id="8372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v105.services.gc.ca/" TargetMode="External"/><Relationship Id="rId18" Type="http://schemas.openxmlformats.org/officeDocument/2006/relationships/image" Target="media/image1.png"/><Relationship Id="rId26" Type="http://schemas.openxmlformats.org/officeDocument/2006/relationships/hyperlink" Target="http://dialogue/grp/BU6322624/DataGatewayLibrary/Data%20Gateway%20User%20Guide%20-%20DGReceiver.docx" TargetMode="External"/><Relationship Id="rId39" Type="http://schemas.openxmlformats.org/officeDocument/2006/relationships/hyperlink" Target="http://dialogue/grp/BU6322624/DataGatewayLibrary/Data%20Gateway%20User%20Guide%20-%20DGReceiver.docx" TargetMode="External"/><Relationship Id="rId21" Type="http://schemas.openxmlformats.org/officeDocument/2006/relationships/hyperlink" Target="http://dialogue/grp/BU6322624/DataGatewayLibrary/Data%20Gateway%20User%20Guide%20-%20DGReceiver.docx" TargetMode="External"/><Relationship Id="rId34" Type="http://schemas.openxmlformats.org/officeDocument/2006/relationships/hyperlink" Target="http://dialogue/grp/BU6322624/DataGatewayLibrary/Data%20Gateway%20User%20Guide%20-%20DGReceiver.docx" TargetMode="External"/><Relationship Id="rId42" Type="http://schemas.openxmlformats.org/officeDocument/2006/relationships/hyperlink" Target="http://dialogue/grp/BU6322624/DataGatewayLibrary/Data%20Gateway%20User%20Guide%20-%20DGReceiver.docx"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18.png"/><Relationship Id="rId63" Type="http://schemas.openxmlformats.org/officeDocument/2006/relationships/hyperlink" Target="http://dialogue/grp/BU6322624/DataGatewayLibrary/Data%20Gateway%20User%20Guide%20-%20DGReceiver.docx" TargetMode="External"/><Relationship Id="rId68" Type="http://schemas.openxmlformats.org/officeDocument/2006/relationships/image" Target="media/image25.png"/><Relationship Id="rId76"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srv105.services.gc.ca/" TargetMode="External"/><Relationship Id="rId29" Type="http://schemas.openxmlformats.org/officeDocument/2006/relationships/hyperlink" Target="http://dialogue/grp/BU6322624/DataGatewayLibrary/Data%20Gateway%20User%20Guide%20-%20DGReceiver.docx" TargetMode="External"/><Relationship Id="rId11" Type="http://schemas.openxmlformats.org/officeDocument/2006/relationships/hyperlink" Target="https://srv115.services.gc.ca/contactus-contacteznous.aspx?lang=eng" TargetMode="External"/><Relationship Id="rId24" Type="http://schemas.openxmlformats.org/officeDocument/2006/relationships/hyperlink" Target="http://dialogue/grp/BU6322624/DataGatewayLibrary/Data%20Gateway%20User%20Guide%20-%20DGReceiver.docx" TargetMode="External"/><Relationship Id="rId32" Type="http://schemas.openxmlformats.org/officeDocument/2006/relationships/image" Target="media/image5.png"/><Relationship Id="rId37" Type="http://schemas.openxmlformats.org/officeDocument/2006/relationships/hyperlink" Target="http://dialogue/grp/BU6322624/DataGatewayLibrary/Data%20Gateway%20User%20Guide%20-%20DGReceiver.docx" TargetMode="Externa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hyperlink" Target="https://srv115.services.gc.ca/contactus-contacteznous.aspx?lang=eng" TargetMode="External"/><Relationship Id="rId66" Type="http://schemas.openxmlformats.org/officeDocument/2006/relationships/hyperlink" Target="http://dialogue/grp/BU6322624/DataGatewayLibrary/Data%20Gateway%20User%20Guide%20-%20DGReceiver.docx" TargetMode="External"/><Relationship Id="rId74" Type="http://schemas.openxmlformats.org/officeDocument/2006/relationships/image" Target="media/image31.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dialogue/grp/BU6322624/DataGatewayLibrary/Data%20Gateway%20User%20Guide%20-%20DGReceiver.docx"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dialogue/grp/BU6322624/DataGatewayLibrary/Data%20Gateway%20User%20Guide%20-%20DGReceiver.docx" TargetMode="External"/><Relationship Id="rId44" Type="http://schemas.openxmlformats.org/officeDocument/2006/relationships/image" Target="media/image10.png"/><Relationship Id="rId52" Type="http://schemas.openxmlformats.org/officeDocument/2006/relationships/hyperlink" Target="http://dialogue/grp/BU6322624/DataGatewayLibrary/Data%20Gateway%20User%20Guide%20-%20DGReceiver.docx" TargetMode="External"/><Relationship Id="rId60" Type="http://schemas.openxmlformats.org/officeDocument/2006/relationships/image" Target="media/image21.png"/><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rv115.services.gc.ca" TargetMode="External"/><Relationship Id="rId22" Type="http://schemas.openxmlformats.org/officeDocument/2006/relationships/image" Target="media/image3.png"/><Relationship Id="rId27" Type="http://schemas.openxmlformats.org/officeDocument/2006/relationships/hyperlink" Target="http://dialogue/grp/BU6322624/DataGatewayLibrary/Data%20Gateway%20User%20Guide%20-%20DGReceiver.docx" TargetMode="External"/><Relationship Id="rId30" Type="http://schemas.openxmlformats.org/officeDocument/2006/relationships/image" Target="media/image4.png"/><Relationship Id="rId35" Type="http://schemas.openxmlformats.org/officeDocument/2006/relationships/hyperlink" Target="http://dialogue/grp/BU6322624/DataGatewayLibrary/Data%20Gateway%20User%20Guide%20-%20DGReceiver.docx"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srv115.services.gc.ca/contactus-contacteznous.aspx?lang=eng" TargetMode="External"/><Relationship Id="rId64" Type="http://schemas.openxmlformats.org/officeDocument/2006/relationships/hyperlink" Target="http://dialogue/grp/BU6322624/DataGatewayLibrary/Data%20Gateway%20User%20Guide%20-%20DGReceiver.docx" TargetMode="External"/><Relationship Id="rId69" Type="http://schemas.openxmlformats.org/officeDocument/2006/relationships/image" Target="media/image26.png"/><Relationship Id="rId77" Type="http://schemas.openxmlformats.org/officeDocument/2006/relationships/hyperlink" Target="https://srv115.services.gc.ca/contactus-contacteznous.aspx?lang=eng" TargetMode="External"/><Relationship Id="rId8" Type="http://schemas.openxmlformats.org/officeDocument/2006/relationships/webSettings" Target="webSettings.xml"/><Relationship Id="rId51" Type="http://schemas.openxmlformats.org/officeDocument/2006/relationships/hyperlink" Target="https://srv115.services.gc.ca/contactus-contacteznous.aspx?lang=eng" TargetMode="External"/><Relationship Id="rId72" Type="http://schemas.openxmlformats.org/officeDocument/2006/relationships/image" Target="media/image2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pazssl-i.sade-edap.prv/IAS-SAI/DGReceiver/contactus-contacteznous.aspx?lang=en&amp;prg=ASETS" TargetMode="External"/><Relationship Id="rId17" Type="http://schemas.openxmlformats.org/officeDocument/2006/relationships/hyperlink" Target="https://srv115.services.gc.ca" TargetMode="External"/><Relationship Id="rId25" Type="http://schemas.openxmlformats.org/officeDocument/2006/relationships/hyperlink" Target="http://dialogue/grp/BU6322624/DataGatewayLibrary/Data%20Gateway%20User%20Guide%20-%20DGReceiver.docx" TargetMode="External"/><Relationship Id="rId33" Type="http://schemas.openxmlformats.org/officeDocument/2006/relationships/hyperlink" Target="http://dialogue/grp/BU6322624/DataGatewayLibrary/Data%20Gateway%20User%20Guide%20-%20DGReceiver.docx" TargetMode="External"/><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yperlink" Target="http://dialogue/grp/BU6322624/DataGatewayLibrary/Data%20Gateway%20User%20Guide%20-%20DGReceiver.docx" TargetMode="External"/><Relationship Id="rId41" Type="http://schemas.openxmlformats.org/officeDocument/2006/relationships/hyperlink" Target="http://dialogue/grp/BU6322624/DataGatewayLibrary/Data%20Gateway%20User%20Guide%20-%20DGReceiver.docx" TargetMode="External"/><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image" Target="media/image27.pn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rv105.services.gc.ca/" TargetMode="External"/><Relationship Id="rId23" Type="http://schemas.openxmlformats.org/officeDocument/2006/relationships/hyperlink" Target="http://dialogue/grp/BU6322624/DataGatewayLibrary/Data%20Gateway%20User%20Guide%20-%20DGReceiver.docx" TargetMode="External"/><Relationship Id="rId28" Type="http://schemas.openxmlformats.org/officeDocument/2006/relationships/hyperlink" Target="http://dialogue/grp/BU6322624/DataGatewayLibrary/Data%20Gateway%20User%20Guide%20-%20DGReceiver.docx" TargetMode="External"/><Relationship Id="rId36" Type="http://schemas.openxmlformats.org/officeDocument/2006/relationships/image" Target="media/image6.png"/><Relationship Id="rId49" Type="http://schemas.openxmlformats.org/officeDocument/2006/relationships/hyperlink" Target="https://srv115.services.gc.ca/contactus-contacteznous.aspx?lang=eng" TargetMode="External"/><Relationship Id="rId5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c.grignon\Desktop\Template.dotx" TargetMode="External"/></Relationships>
</file>

<file path=word/theme/theme1.xml><?xml version="1.0" encoding="utf-8"?>
<a:theme xmlns:a="http://schemas.openxmlformats.org/drawingml/2006/main" name="Office Theme">
  <a:themeElements>
    <a:clrScheme name="Dominic">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4F81BD"/>
      </a:hlink>
      <a:folHlink>
        <a:srgbClr val="4F81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 xmlns="d842142f-42a9-421c-a870-f379a634873a">User Guides</Category>
    <Language xmlns="d842142f-42a9-421c-a870-f379a634873a">English</Langu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F47FD07A1FA648A1A90F63BF9DC660" ma:contentTypeVersion="5" ma:contentTypeDescription="Create a new document." ma:contentTypeScope="" ma:versionID="ad9ecb6603a7488366ebdc2783d210ca">
  <xsd:schema xmlns:xsd="http://www.w3.org/2001/XMLSchema" xmlns:xs="http://www.w3.org/2001/XMLSchema" xmlns:p="http://schemas.microsoft.com/office/2006/metadata/properties" xmlns:ns2="d842142f-42a9-421c-a870-f379a634873a" xmlns:ns3="http://schemas.microsoft.com/sharepoint/v4" targetNamespace="http://schemas.microsoft.com/office/2006/metadata/properties" ma:root="true" ma:fieldsID="64274e37168538a18d3471b0e7668ea6" ns2:_="" ns3:_="">
    <xsd:import namespace="d842142f-42a9-421c-a870-f379a634873a"/>
    <xsd:import namespace="http://schemas.microsoft.com/sharepoint/v4"/>
    <xsd:element name="properties">
      <xsd:complexType>
        <xsd:sequence>
          <xsd:element name="documentManagement">
            <xsd:complexType>
              <xsd:all>
                <xsd:element ref="ns2:Category"/>
                <xsd:element ref="ns2:Languag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2142f-42a9-421c-a870-f379a634873a" elementFormDefault="qualified">
    <xsd:import namespace="http://schemas.microsoft.com/office/2006/documentManagement/types"/>
    <xsd:import namespace="http://schemas.microsoft.com/office/infopath/2007/PartnerControls"/>
    <xsd:element name="Category" ma:index="8" ma:displayName="Category" ma:default="*** To be classified ***" ma:format="Dropdown" ma:internalName="Category">
      <xsd:simpleType>
        <xsd:union memberTypes="dms:Text">
          <xsd:simpleType>
            <xsd:restriction base="dms:Choice">
              <xsd:enumeration value="*** To be classified ***"/>
              <xsd:enumeration value="Archives"/>
              <xsd:enumeration value="BCP"/>
              <xsd:enumeration value="Bookmarks"/>
              <xsd:enumeration value="Change Requests"/>
              <xsd:enumeration value="Contacts"/>
              <xsd:enumeration value="Desktop"/>
              <xsd:enumeration value="Developer Notes"/>
              <xsd:enumeration value="Diagrams"/>
              <xsd:enumeration value="Finance"/>
              <xsd:enumeration value="Forms"/>
              <xsd:enumeration value="Images"/>
              <xsd:enumeration value="M-Series"/>
              <xsd:enumeration value="OLA"/>
              <xsd:enumeration value="Other"/>
              <xsd:enumeration value="Presentations"/>
              <xsd:enumeration value="Release RFCs"/>
              <xsd:enumeration value="Reports"/>
              <xsd:enumeration value="Security"/>
              <xsd:enumeration value="SLA"/>
              <xsd:enumeration value="Specifications"/>
              <xsd:enumeration value="Support Specifications"/>
              <xsd:enumeration value="User Guides"/>
              <xsd:enumeration value="Web Assessments"/>
              <xsd:enumeration value="Release Packages"/>
            </xsd:restriction>
          </xsd:simpleType>
        </xsd:union>
      </xsd:simpleType>
    </xsd:element>
    <xsd:element name="Language" ma:index="9" nillable="true" ma:displayName="Language" ma:default="Bilingual" ma:format="Dropdown" ma:internalName="Language">
      <xsd:simpleType>
        <xsd:restriction base="dms:Choice">
          <xsd:enumeration value="Bilingual"/>
          <xsd:enumeration value="Engl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B0E7-2F5D-46B0-9D72-DBA102C51BC9}">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842142f-42a9-421c-a870-f379a634873a"/>
    <ds:schemaRef ds:uri="http://www.w3.org/XML/1998/namespace"/>
    <ds:schemaRef ds:uri="http://purl.org/dc/dcmitype/"/>
  </ds:schemaRefs>
</ds:datastoreItem>
</file>

<file path=customXml/itemProps2.xml><?xml version="1.0" encoding="utf-8"?>
<ds:datastoreItem xmlns:ds="http://schemas.openxmlformats.org/officeDocument/2006/customXml" ds:itemID="{F822FB5E-E2EF-4D76-8718-E6A0E0295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2142f-42a9-421c-a870-f379a634873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F7132-3251-408D-A79E-1E943A4814ED}">
  <ds:schemaRefs>
    <ds:schemaRef ds:uri="http://schemas.microsoft.com/sharepoint/v3/contenttype/forms"/>
  </ds:schemaRefs>
</ds:datastoreItem>
</file>

<file path=customXml/itemProps4.xml><?xml version="1.0" encoding="utf-8"?>
<ds:datastoreItem xmlns:ds="http://schemas.openxmlformats.org/officeDocument/2006/customXml" ds:itemID="{7FF00F47-2599-4F68-899D-1A6BEEB70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0</TotalTime>
  <Pages>41</Pages>
  <Words>5374</Words>
  <Characters>30633</Characters>
  <Application>Microsoft Office Word</Application>
  <DocSecurity>4</DocSecurity>
  <Lines>255</Lines>
  <Paragraphs>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Data Gateway User Guide - DGReceiver</vt:lpstr>
      <vt:lpstr>de jetons IdentityGuard)</vt:lpstr>
    </vt:vector>
  </TitlesOfParts>
  <Company>SDC-DSC/HRSDC-RHDCC</Company>
  <LinksUpToDate>false</LinksUpToDate>
  <CharactersWithSpaces>35936</CharactersWithSpaces>
  <SharedDoc>false</SharedDoc>
  <HLinks>
    <vt:vector size="168" baseType="variant">
      <vt:variant>
        <vt:i4>589846</vt:i4>
      </vt:variant>
      <vt:variant>
        <vt:i4>120</vt:i4>
      </vt:variant>
      <vt:variant>
        <vt:i4>0</vt:i4>
      </vt:variant>
      <vt:variant>
        <vt:i4>5</vt:i4>
      </vt:variant>
      <vt:variant>
        <vt:lpwstr/>
      </vt:variant>
      <vt:variant>
        <vt:lpwstr>Appendix2</vt:lpwstr>
      </vt:variant>
      <vt:variant>
        <vt:i4>589846</vt:i4>
      </vt:variant>
      <vt:variant>
        <vt:i4>117</vt:i4>
      </vt:variant>
      <vt:variant>
        <vt:i4>0</vt:i4>
      </vt:variant>
      <vt:variant>
        <vt:i4>5</vt:i4>
      </vt:variant>
      <vt:variant>
        <vt:lpwstr/>
      </vt:variant>
      <vt:variant>
        <vt:lpwstr>Appendix1</vt:lpwstr>
      </vt:variant>
      <vt:variant>
        <vt:i4>1114222</vt:i4>
      </vt:variant>
      <vt:variant>
        <vt:i4>114</vt:i4>
      </vt:variant>
      <vt:variant>
        <vt:i4>0</vt:i4>
      </vt:variant>
      <vt:variant>
        <vt:i4>5</vt:i4>
      </vt:variant>
      <vt:variant>
        <vt:lpwstr>mailto:site.nsd-isn@servicecanada.gc.ca</vt:lpwstr>
      </vt:variant>
      <vt:variant>
        <vt:lpwstr/>
      </vt:variant>
      <vt:variant>
        <vt:i4>2752601</vt:i4>
      </vt:variant>
      <vt:variant>
        <vt:i4>111</vt:i4>
      </vt:variant>
      <vt:variant>
        <vt:i4>0</vt:i4>
      </vt:variant>
      <vt:variant>
        <vt:i4>5</vt:i4>
      </vt:variant>
      <vt:variant>
        <vt:lpwstr>mailto:mb-itc_winnipeg_cti-sec-gd@hrsdc-rhdsc.gc.ca</vt:lpwstr>
      </vt:variant>
      <vt:variant>
        <vt:lpwstr/>
      </vt:variant>
      <vt:variant>
        <vt:i4>1507374</vt:i4>
      </vt:variant>
      <vt:variant>
        <vt:i4>108</vt:i4>
      </vt:variant>
      <vt:variant>
        <vt:i4>0</vt:i4>
      </vt:variant>
      <vt:variant>
        <vt:i4>5</vt:i4>
      </vt:variant>
      <vt:variant>
        <vt:lpwstr>mailto:on-securbel-gd@hrsdc-rhdsc.gc.ca</vt:lpwstr>
      </vt:variant>
      <vt:variant>
        <vt:lpwstr/>
      </vt:variant>
      <vt:variant>
        <vt:i4>3670046</vt:i4>
      </vt:variant>
      <vt:variant>
        <vt:i4>105</vt:i4>
      </vt:variant>
      <vt:variant>
        <vt:i4>0</vt:i4>
      </vt:variant>
      <vt:variant>
        <vt:i4>5</vt:i4>
      </vt:variant>
      <vt:variant>
        <vt:lpwstr>mailto:qc-cti_montreal_itc-sec@hrsdc-rhdsc.gc.ca</vt:lpwstr>
      </vt:variant>
      <vt:variant>
        <vt:lpwstr/>
      </vt:variant>
      <vt:variant>
        <vt:i4>2621457</vt:i4>
      </vt:variant>
      <vt:variant>
        <vt:i4>102</vt:i4>
      </vt:variant>
      <vt:variant>
        <vt:i4>0</vt:i4>
      </vt:variant>
      <vt:variant>
        <vt:i4>5</vt:i4>
      </vt:variant>
      <vt:variant>
        <vt:lpwstr>mailto:nb-itc-sec-cti-gd@hrsdc-rhdsc.gc.ca</vt:lpwstr>
      </vt:variant>
      <vt:variant>
        <vt:lpwstr/>
      </vt:variant>
      <vt:variant>
        <vt:i4>262166</vt:i4>
      </vt:variant>
      <vt:variant>
        <vt:i4>96</vt:i4>
      </vt:variant>
      <vt:variant>
        <vt:i4>0</vt:i4>
      </vt:variant>
      <vt:variant>
        <vt:i4>5</vt:i4>
      </vt:variant>
      <vt:variant>
        <vt:lpwstr/>
      </vt:variant>
      <vt:variant>
        <vt:lpwstr>Step6</vt:lpwstr>
      </vt:variant>
      <vt:variant>
        <vt:i4>262166</vt:i4>
      </vt:variant>
      <vt:variant>
        <vt:i4>93</vt:i4>
      </vt:variant>
      <vt:variant>
        <vt:i4>0</vt:i4>
      </vt:variant>
      <vt:variant>
        <vt:i4>5</vt:i4>
      </vt:variant>
      <vt:variant>
        <vt:lpwstr/>
      </vt:variant>
      <vt:variant>
        <vt:lpwstr>Step7</vt:lpwstr>
      </vt:variant>
      <vt:variant>
        <vt:i4>262166</vt:i4>
      </vt:variant>
      <vt:variant>
        <vt:i4>90</vt:i4>
      </vt:variant>
      <vt:variant>
        <vt:i4>0</vt:i4>
      </vt:variant>
      <vt:variant>
        <vt:i4>5</vt:i4>
      </vt:variant>
      <vt:variant>
        <vt:lpwstr/>
      </vt:variant>
      <vt:variant>
        <vt:lpwstr>Step4</vt:lpwstr>
      </vt:variant>
      <vt:variant>
        <vt:i4>262166</vt:i4>
      </vt:variant>
      <vt:variant>
        <vt:i4>87</vt:i4>
      </vt:variant>
      <vt:variant>
        <vt:i4>0</vt:i4>
      </vt:variant>
      <vt:variant>
        <vt:i4>5</vt:i4>
      </vt:variant>
      <vt:variant>
        <vt:lpwstr/>
      </vt:variant>
      <vt:variant>
        <vt:lpwstr>Step4</vt:lpwstr>
      </vt:variant>
      <vt:variant>
        <vt:i4>1769561</vt:i4>
      </vt:variant>
      <vt:variant>
        <vt:i4>84</vt:i4>
      </vt:variant>
      <vt:variant>
        <vt:i4>0</vt:i4>
      </vt:variant>
      <vt:variant>
        <vt:i4>5</vt:i4>
      </vt:variant>
      <vt:variant>
        <vt:lpwstr>http://srv100.services.gc.ca/</vt:lpwstr>
      </vt:variant>
      <vt:variant>
        <vt:lpwstr/>
      </vt:variant>
      <vt:variant>
        <vt:i4>1769561</vt:i4>
      </vt:variant>
      <vt:variant>
        <vt:i4>81</vt:i4>
      </vt:variant>
      <vt:variant>
        <vt:i4>0</vt:i4>
      </vt:variant>
      <vt:variant>
        <vt:i4>5</vt:i4>
      </vt:variant>
      <vt:variant>
        <vt:lpwstr>http://srv100.services.gc.ca/</vt:lpwstr>
      </vt:variant>
      <vt:variant>
        <vt:lpwstr/>
      </vt:variant>
      <vt:variant>
        <vt:i4>2162739</vt:i4>
      </vt:variant>
      <vt:variant>
        <vt:i4>78</vt:i4>
      </vt:variant>
      <vt:variant>
        <vt:i4>0</vt:i4>
      </vt:variant>
      <vt:variant>
        <vt:i4>5</vt:i4>
      </vt:variant>
      <vt:variant>
        <vt:lpwstr>http://www.google.com/</vt:lpwstr>
      </vt:variant>
      <vt:variant>
        <vt:lpwstr/>
      </vt:variant>
      <vt:variant>
        <vt:i4>3866709</vt:i4>
      </vt:variant>
      <vt:variant>
        <vt:i4>75</vt:i4>
      </vt:variant>
      <vt:variant>
        <vt:i4>0</vt:i4>
      </vt:variant>
      <vt:variant>
        <vt:i4>5</vt:i4>
      </vt:variant>
      <vt:variant>
        <vt:lpwstr>mailto:NA-EISACOE-CEEEEI-GD@hrsdc-rhdcc.gc.ca</vt:lpwstr>
      </vt:variant>
      <vt:variant>
        <vt:lpwstr/>
      </vt:variant>
      <vt:variant>
        <vt:i4>1048654</vt:i4>
      </vt:variant>
      <vt:variant>
        <vt:i4>72</vt:i4>
      </vt:variant>
      <vt:variant>
        <vt:i4>0</vt:i4>
      </vt:variant>
      <vt:variant>
        <vt:i4>5</vt:i4>
      </vt:variant>
      <vt:variant>
        <vt:lpwstr>http://appgatev8.lab.hrdc-drhc.gc.ca/</vt:lpwstr>
      </vt:variant>
      <vt:variant>
        <vt:lpwstr/>
      </vt:variant>
      <vt:variant>
        <vt:i4>1900593</vt:i4>
      </vt:variant>
      <vt:variant>
        <vt:i4>65</vt:i4>
      </vt:variant>
      <vt:variant>
        <vt:i4>0</vt:i4>
      </vt:variant>
      <vt:variant>
        <vt:i4>5</vt:i4>
      </vt:variant>
      <vt:variant>
        <vt:lpwstr/>
      </vt:variant>
      <vt:variant>
        <vt:lpwstr>_Toc324838588</vt:lpwstr>
      </vt:variant>
      <vt:variant>
        <vt:i4>1900593</vt:i4>
      </vt:variant>
      <vt:variant>
        <vt:i4>59</vt:i4>
      </vt:variant>
      <vt:variant>
        <vt:i4>0</vt:i4>
      </vt:variant>
      <vt:variant>
        <vt:i4>5</vt:i4>
      </vt:variant>
      <vt:variant>
        <vt:lpwstr/>
      </vt:variant>
      <vt:variant>
        <vt:lpwstr>_Toc324838587</vt:lpwstr>
      </vt:variant>
      <vt:variant>
        <vt:i4>1900593</vt:i4>
      </vt:variant>
      <vt:variant>
        <vt:i4>53</vt:i4>
      </vt:variant>
      <vt:variant>
        <vt:i4>0</vt:i4>
      </vt:variant>
      <vt:variant>
        <vt:i4>5</vt:i4>
      </vt:variant>
      <vt:variant>
        <vt:lpwstr/>
      </vt:variant>
      <vt:variant>
        <vt:lpwstr>_Toc324838586</vt:lpwstr>
      </vt:variant>
      <vt:variant>
        <vt:i4>1900593</vt:i4>
      </vt:variant>
      <vt:variant>
        <vt:i4>47</vt:i4>
      </vt:variant>
      <vt:variant>
        <vt:i4>0</vt:i4>
      </vt:variant>
      <vt:variant>
        <vt:i4>5</vt:i4>
      </vt:variant>
      <vt:variant>
        <vt:lpwstr/>
      </vt:variant>
      <vt:variant>
        <vt:lpwstr>_Toc324838585</vt:lpwstr>
      </vt:variant>
      <vt:variant>
        <vt:i4>1900593</vt:i4>
      </vt:variant>
      <vt:variant>
        <vt:i4>41</vt:i4>
      </vt:variant>
      <vt:variant>
        <vt:i4>0</vt:i4>
      </vt:variant>
      <vt:variant>
        <vt:i4>5</vt:i4>
      </vt:variant>
      <vt:variant>
        <vt:lpwstr/>
      </vt:variant>
      <vt:variant>
        <vt:lpwstr>_Toc324838584</vt:lpwstr>
      </vt:variant>
      <vt:variant>
        <vt:i4>1900593</vt:i4>
      </vt:variant>
      <vt:variant>
        <vt:i4>35</vt:i4>
      </vt:variant>
      <vt:variant>
        <vt:i4>0</vt:i4>
      </vt:variant>
      <vt:variant>
        <vt:i4>5</vt:i4>
      </vt:variant>
      <vt:variant>
        <vt:lpwstr/>
      </vt:variant>
      <vt:variant>
        <vt:lpwstr>_Toc324838583</vt:lpwstr>
      </vt:variant>
      <vt:variant>
        <vt:i4>1900593</vt:i4>
      </vt:variant>
      <vt:variant>
        <vt:i4>29</vt:i4>
      </vt:variant>
      <vt:variant>
        <vt:i4>0</vt:i4>
      </vt:variant>
      <vt:variant>
        <vt:i4>5</vt:i4>
      </vt:variant>
      <vt:variant>
        <vt:lpwstr/>
      </vt:variant>
      <vt:variant>
        <vt:lpwstr>_Toc324838582</vt:lpwstr>
      </vt:variant>
      <vt:variant>
        <vt:i4>1900593</vt:i4>
      </vt:variant>
      <vt:variant>
        <vt:i4>23</vt:i4>
      </vt:variant>
      <vt:variant>
        <vt:i4>0</vt:i4>
      </vt:variant>
      <vt:variant>
        <vt:i4>5</vt:i4>
      </vt:variant>
      <vt:variant>
        <vt:lpwstr/>
      </vt:variant>
      <vt:variant>
        <vt:lpwstr>_Toc324838581</vt:lpwstr>
      </vt:variant>
      <vt:variant>
        <vt:i4>1900593</vt:i4>
      </vt:variant>
      <vt:variant>
        <vt:i4>17</vt:i4>
      </vt:variant>
      <vt:variant>
        <vt:i4>0</vt:i4>
      </vt:variant>
      <vt:variant>
        <vt:i4>5</vt:i4>
      </vt:variant>
      <vt:variant>
        <vt:lpwstr/>
      </vt:variant>
      <vt:variant>
        <vt:lpwstr>_Toc324838580</vt:lpwstr>
      </vt:variant>
      <vt:variant>
        <vt:i4>1179697</vt:i4>
      </vt:variant>
      <vt:variant>
        <vt:i4>11</vt:i4>
      </vt:variant>
      <vt:variant>
        <vt:i4>0</vt:i4>
      </vt:variant>
      <vt:variant>
        <vt:i4>5</vt:i4>
      </vt:variant>
      <vt:variant>
        <vt:lpwstr/>
      </vt:variant>
      <vt:variant>
        <vt:lpwstr>_Toc324838579</vt:lpwstr>
      </vt:variant>
      <vt:variant>
        <vt:i4>1179697</vt:i4>
      </vt:variant>
      <vt:variant>
        <vt:i4>5</vt:i4>
      </vt:variant>
      <vt:variant>
        <vt:i4>0</vt:i4>
      </vt:variant>
      <vt:variant>
        <vt:i4>5</vt:i4>
      </vt:variant>
      <vt:variant>
        <vt:lpwstr/>
      </vt:variant>
      <vt:variant>
        <vt:lpwstr>_Toc324838578</vt:lpwstr>
      </vt:variant>
      <vt:variant>
        <vt:i4>8061032</vt:i4>
      </vt:variant>
      <vt:variant>
        <vt:i4>6</vt:i4>
      </vt:variant>
      <vt:variant>
        <vt:i4>0</vt:i4>
      </vt:variant>
      <vt:variant>
        <vt:i4>5</vt:i4>
      </vt:variant>
      <vt:variant>
        <vt:lpwstr>http://www.hrsdc.gc.ca/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Gateway User Guide - DGReceiver</dc:title>
  <dc:creator>Grignon, Dominic [NC]</dc:creator>
  <cp:lastModifiedBy>Pelkey, Mark M [NC]</cp:lastModifiedBy>
  <cp:revision>2</cp:revision>
  <cp:lastPrinted>2016-10-28T15:17:00Z</cp:lastPrinted>
  <dcterms:created xsi:type="dcterms:W3CDTF">2020-08-31T18:37:00Z</dcterms:created>
  <dcterms:modified xsi:type="dcterms:W3CDTF">2020-08-31T18:37:00Z</dcterms:modified>
  <cp:contentStatus>Draft Version 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0x010100DAF47FD07A1FA648A1A90F63BF9DC660</vt:lpwstr>
  </property>
  <property fmtid="{D5CDD505-2E9C-101B-9397-08002B2CF9AE}" pid="3" name="Solution/Component">
    <vt:lpwstr>DG Receiver Secured</vt:lpwstr>
  </property>
</Properties>
</file>